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D30" w:rsidRPr="0057646F" w:rsidRDefault="001A2EEE" w:rsidP="00D14D30">
      <w:pPr>
        <w:rPr>
          <w:rFonts w:ascii="標楷體" w:hAnsi="標楷體"/>
        </w:rPr>
      </w:pP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053F58" wp14:editId="0F5BC792">
                <wp:simplePos x="0" y="0"/>
                <wp:positionH relativeFrom="margin">
                  <wp:align>center</wp:align>
                </wp:positionH>
                <wp:positionV relativeFrom="paragraph">
                  <wp:posOffset>-279400</wp:posOffset>
                </wp:positionV>
                <wp:extent cx="8343900" cy="581025"/>
                <wp:effectExtent l="0" t="0" r="19050" b="28575"/>
                <wp:wrapNone/>
                <wp:docPr id="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93A" w:rsidRPr="00F55348" w:rsidRDefault="00107311" w:rsidP="00B106AD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新北市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立三</w:t>
                            </w:r>
                            <w:r w:rsidR="00EB593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多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國民中學</w:t>
                            </w:r>
                            <w:r w:rsidR="001A2EEE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11</w:t>
                            </w:r>
                            <w:r w:rsidR="004722F7"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學年度第</w:t>
                            </w:r>
                            <w:r w:rsidR="00D22DED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2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學期第</w:t>
                            </w:r>
                            <w:r w:rsidR="004722F7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3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次</w:t>
                            </w:r>
                            <w:r w:rsidR="00D076F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定期評量</w:t>
                            </w:r>
                            <w:r w:rsidR="00EB593A" w:rsidRPr="00F55348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076F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6397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七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年級社會科試題</w:t>
                            </w:r>
                          </w:p>
                          <w:p w:rsidR="00EB593A" w:rsidRPr="00D14D30" w:rsidRDefault="00EB593A" w:rsidP="00D14D30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班級：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座號：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姓名：</w:t>
                            </w:r>
                          </w:p>
                          <w:p w:rsidR="00EB593A" w:rsidRPr="002E68C4" w:rsidRDefault="00EB593A" w:rsidP="00D14D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53F58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0;margin-top:-22pt;width:657pt;height:45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" strokecolor="white">
                <v:textbox>
                  <w:txbxContent>
                    <w:p w:rsidR="00EB593A" w:rsidRPr="00F55348" w:rsidRDefault="00107311" w:rsidP="00B106AD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新北市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立三</w:t>
                      </w:r>
                      <w:r w:rsidR="00EB593A">
                        <w:rPr>
                          <w:rFonts w:hint="eastAsia"/>
                          <w:sz w:val="36"/>
                          <w:szCs w:val="36"/>
                        </w:rPr>
                        <w:t>多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國民中學</w:t>
                      </w:r>
                      <w:r w:rsidR="001A2EEE">
                        <w:rPr>
                          <w:rFonts w:hint="eastAsia"/>
                          <w:sz w:val="36"/>
                          <w:szCs w:val="36"/>
                        </w:rPr>
                        <w:t>11</w:t>
                      </w:r>
                      <w:r w:rsidR="004722F7">
                        <w:rPr>
                          <w:sz w:val="36"/>
                          <w:szCs w:val="36"/>
                        </w:rPr>
                        <w:t>0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學年度第</w:t>
                      </w:r>
                      <w:r w:rsidR="00D22DED">
                        <w:rPr>
                          <w:rFonts w:hint="eastAsia"/>
                          <w:sz w:val="36"/>
                          <w:szCs w:val="36"/>
                        </w:rPr>
                        <w:t>2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學期第</w:t>
                      </w:r>
                      <w:r w:rsidR="004722F7">
                        <w:rPr>
                          <w:rFonts w:hint="eastAsia"/>
                          <w:sz w:val="36"/>
                          <w:szCs w:val="36"/>
                        </w:rPr>
                        <w:t>3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次</w:t>
                      </w:r>
                      <w:r w:rsidR="00D076F5">
                        <w:rPr>
                          <w:rFonts w:hint="eastAsia"/>
                          <w:sz w:val="36"/>
                          <w:szCs w:val="36"/>
                        </w:rPr>
                        <w:t>定期評量</w:t>
                      </w:r>
                      <w:r w:rsidR="00EB593A" w:rsidRPr="00F55348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D076F5"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 w:rsidR="00F63972">
                        <w:rPr>
                          <w:rFonts w:hint="eastAsia"/>
                          <w:sz w:val="36"/>
                          <w:szCs w:val="36"/>
                        </w:rPr>
                        <w:t>七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年級社會科試題</w:t>
                      </w:r>
                    </w:p>
                    <w:p w:rsidR="00EB593A" w:rsidRPr="00D14D30" w:rsidRDefault="00EB593A" w:rsidP="00D14D30">
                      <w:pPr>
                        <w:adjustRightInd w:val="0"/>
                        <w:snapToGrid w:val="0"/>
                        <w:spacing w:line="240" w:lineRule="atLeast"/>
                        <w:rPr>
                          <w:sz w:val="28"/>
                          <w:szCs w:val="28"/>
                        </w:rPr>
                      </w:pP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班級：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座號：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姓名：</w:t>
                      </w:r>
                    </w:p>
                    <w:p w:rsidR="00EB593A" w:rsidRPr="002E68C4" w:rsidRDefault="00EB593A" w:rsidP="00D14D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4D30" w:rsidRDefault="00D14D30" w:rsidP="00D14D30">
      <w:pPr>
        <w:rPr>
          <w:rFonts w:ascii="標楷體" w:hAnsi="標楷體"/>
          <w:b/>
        </w:rPr>
      </w:pPr>
    </w:p>
    <w:p w:rsidR="00F63972" w:rsidRPr="001A2EEE" w:rsidRDefault="00F63972" w:rsidP="00F63972">
      <w:pPr>
        <w:ind w:left="995" w:hangingChars="414" w:hanging="995"/>
        <w:rPr>
          <w:rFonts w:eastAsia="新細明體"/>
        </w:rPr>
      </w:pPr>
      <w:r w:rsidRPr="00F63972">
        <w:rPr>
          <w:rFonts w:ascii="新細明體" w:eastAsia="新細明體" w:hAnsi="新細明體" w:hint="eastAsia"/>
          <w:b/>
          <w:color w:val="000000"/>
        </w:rPr>
        <w:t>選擇</w:t>
      </w:r>
      <w:r w:rsidR="003851CC" w:rsidRPr="00F63972">
        <w:rPr>
          <w:rFonts w:ascii="新細明體" w:eastAsia="新細明體" w:hAnsi="新細明體"/>
          <w:b/>
          <w:color w:val="000000"/>
        </w:rPr>
        <w:t>題</w:t>
      </w:r>
      <w:r w:rsidR="003851CC" w:rsidRPr="00F63972">
        <w:rPr>
          <w:rFonts w:ascii="新細明體" w:eastAsia="新細明體" w:hAnsi="新細明體" w:hint="eastAsia"/>
        </w:rPr>
        <w:t>：</w:t>
      </w:r>
      <w:r w:rsidRPr="001A2EEE">
        <w:rPr>
          <w:rFonts w:eastAsia="新細明體"/>
        </w:rPr>
        <w:t>每題</w:t>
      </w:r>
      <w:r w:rsidRPr="001A2EEE">
        <w:rPr>
          <w:rFonts w:eastAsia="新細明體"/>
        </w:rPr>
        <w:t>2</w:t>
      </w:r>
      <w:r w:rsidRPr="001A2EEE">
        <w:rPr>
          <w:rFonts w:eastAsia="新細明體"/>
        </w:rPr>
        <w:t>分</w:t>
      </w:r>
      <w:r w:rsidR="00D46F71" w:rsidRPr="001A2EEE">
        <w:t>(</w:t>
      </w:r>
      <w:r w:rsidRPr="001A2EEE">
        <w:rPr>
          <w:rFonts w:eastAsia="新細明體"/>
        </w:rPr>
        <w:t>1-17</w:t>
      </w:r>
      <w:r w:rsidRPr="001A2EEE">
        <w:rPr>
          <w:rFonts w:eastAsia="新細明體"/>
        </w:rPr>
        <w:t>題為地理；</w:t>
      </w:r>
      <w:r w:rsidRPr="001A2EEE">
        <w:rPr>
          <w:rFonts w:eastAsia="新細明體"/>
        </w:rPr>
        <w:t>18-34</w:t>
      </w:r>
      <w:r w:rsidRPr="001A2EEE">
        <w:rPr>
          <w:rFonts w:eastAsia="新細明體"/>
        </w:rPr>
        <w:t>題為歷史；</w:t>
      </w:r>
      <w:r w:rsidRPr="001A2EEE">
        <w:rPr>
          <w:rFonts w:eastAsia="新細明體"/>
        </w:rPr>
        <w:t>35</w:t>
      </w:r>
      <w:r w:rsidRPr="001A2EEE">
        <w:rPr>
          <w:rFonts w:eastAsia="新細明體"/>
        </w:rPr>
        <w:t>至</w:t>
      </w:r>
      <w:r w:rsidRPr="001A2EEE">
        <w:rPr>
          <w:rFonts w:eastAsia="新細明體"/>
        </w:rPr>
        <w:t>50</w:t>
      </w:r>
      <w:r w:rsidRPr="001A2EEE">
        <w:rPr>
          <w:rFonts w:eastAsia="新細明體"/>
        </w:rPr>
        <w:t>題為公民</w:t>
      </w:r>
      <w:r w:rsidR="00D46F71" w:rsidRPr="001A2EEE">
        <w:t>)</w:t>
      </w:r>
    </w:p>
    <w:p w:rsidR="008B7407" w:rsidRPr="001C5E46" w:rsidRDefault="008A4C79" w:rsidP="008A4C79">
      <w:pPr>
        <w:ind w:left="782" w:hangingChars="326" w:hanging="782"/>
        <w:rPr>
          <w:color w:val="000000" w:themeColor="text1"/>
        </w:rPr>
      </w:pPr>
      <w:r w:rsidRPr="001C5E46">
        <w:rPr>
          <w:rFonts w:ascii="標楷體" w:hAnsi="標楷體"/>
          <w:noProof/>
          <w:color w:val="000000" w:themeColor="text1"/>
        </w:rPr>
        <w:drawing>
          <wp:anchor distT="0" distB="0" distL="114300" distR="114300" simplePos="0" relativeHeight="251688960" behindDoc="1" locked="0" layoutInCell="1" allowOverlap="1" wp14:anchorId="1BD3033A" wp14:editId="092F83DE">
            <wp:simplePos x="0" y="0"/>
            <wp:positionH relativeFrom="column">
              <wp:posOffset>2607310</wp:posOffset>
            </wp:positionH>
            <wp:positionV relativeFrom="paragraph">
              <wp:posOffset>43180</wp:posOffset>
            </wp:positionV>
            <wp:extent cx="1645285" cy="829945"/>
            <wp:effectExtent l="0" t="0" r="0" b="8255"/>
            <wp:wrapTight wrapText="bothSides">
              <wp:wrapPolygon edited="0">
                <wp:start x="0" y="0"/>
                <wp:lineTo x="0" y="21319"/>
                <wp:lineTo x="21258" y="21319"/>
                <wp:lineTo x="21258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80A" w:rsidRPr="001C5E46">
        <w:rPr>
          <w:color w:val="000000" w:themeColor="text1"/>
        </w:rPr>
        <w:t xml:space="preserve">(  </w:t>
      </w:r>
      <w:r w:rsidR="00C349D6" w:rsidRPr="001C5E46">
        <w:rPr>
          <w:color w:val="000000" w:themeColor="text1"/>
        </w:rPr>
        <w:t xml:space="preserve"> </w:t>
      </w:r>
      <w:r w:rsidR="0058780A" w:rsidRPr="001C5E46">
        <w:rPr>
          <w:color w:val="000000" w:themeColor="text1"/>
        </w:rPr>
        <w:t>) 1.</w:t>
      </w:r>
      <w:r w:rsidR="008B7407" w:rsidRPr="001C5E46">
        <w:rPr>
          <w:rFonts w:ascii="標楷體" w:hAnsi="標楷體" w:hint="eastAsia"/>
          <w:color w:val="000000" w:themeColor="text1"/>
        </w:rPr>
        <w:t xml:space="preserve">一個地方的礦產資源多寡與交通條件優劣，皆是影響聚落發展的相關因素。若僅考慮上述兩種因素，則附圖中的哪一地點較有機會發展出規模最大的都市？ </w:t>
      </w:r>
      <w:r w:rsidR="008B7407" w:rsidRPr="001C5E46">
        <w:rPr>
          <w:color w:val="000000" w:themeColor="text1"/>
        </w:rPr>
        <w:t>(A)</w:t>
      </w:r>
      <w:proofErr w:type="gramStart"/>
      <w:r w:rsidR="008B7407" w:rsidRPr="001C5E46">
        <w:rPr>
          <w:color w:val="000000" w:themeColor="text1"/>
        </w:rPr>
        <w:t>Ａ</w:t>
      </w:r>
      <w:proofErr w:type="gramEnd"/>
      <w:r w:rsidR="008B7407" w:rsidRPr="001C5E46">
        <w:rPr>
          <w:color w:val="000000" w:themeColor="text1"/>
        </w:rPr>
        <w:t>地點</w:t>
      </w:r>
      <w:r w:rsidR="008B7407" w:rsidRPr="001C5E46">
        <w:rPr>
          <w:color w:val="000000" w:themeColor="text1"/>
        </w:rPr>
        <w:t xml:space="preserve"> (B)</w:t>
      </w:r>
      <w:r w:rsidR="008B7407" w:rsidRPr="001C5E46">
        <w:rPr>
          <w:color w:val="000000" w:themeColor="text1"/>
        </w:rPr>
        <w:t>Ｂ地點</w:t>
      </w:r>
      <w:r w:rsidR="008B7407" w:rsidRPr="001C5E46">
        <w:rPr>
          <w:color w:val="000000" w:themeColor="text1"/>
        </w:rPr>
        <w:t xml:space="preserve"> (C)</w:t>
      </w:r>
      <w:r w:rsidR="008B7407" w:rsidRPr="001C5E46">
        <w:rPr>
          <w:color w:val="000000" w:themeColor="text1"/>
        </w:rPr>
        <w:t>Ｃ地點</w:t>
      </w:r>
      <w:r w:rsidR="008B7407" w:rsidRPr="001C5E46">
        <w:rPr>
          <w:color w:val="000000" w:themeColor="text1"/>
        </w:rPr>
        <w:t xml:space="preserve"> (D)</w:t>
      </w:r>
      <w:r w:rsidR="008B7407" w:rsidRPr="001C5E46">
        <w:rPr>
          <w:color w:val="000000" w:themeColor="text1"/>
        </w:rPr>
        <w:t>Ｄ地點。</w:t>
      </w:r>
      <w:r w:rsidR="008B7407" w:rsidRPr="001C5E46">
        <w:rPr>
          <w:rFonts w:hint="eastAsia"/>
          <w:color w:val="000000" w:themeColor="text1"/>
        </w:rPr>
        <w:t xml:space="preserve">           </w:t>
      </w:r>
    </w:p>
    <w:p w:rsidR="008B7407" w:rsidRPr="001C5E46" w:rsidRDefault="008B7407" w:rsidP="008B7407">
      <w:pPr>
        <w:pStyle w:val="a3"/>
        <w:ind w:left="768" w:hangingChars="320" w:hanging="768"/>
        <w:rPr>
          <w:rFonts w:eastAsia="標楷體"/>
          <w:color w:val="000000" w:themeColor="text1"/>
        </w:rPr>
      </w:pPr>
      <w:r w:rsidRPr="001C5E46">
        <w:rPr>
          <w:noProof/>
          <w:color w:val="000000" w:themeColor="text1"/>
        </w:rPr>
        <w:drawing>
          <wp:anchor distT="0" distB="0" distL="114300" distR="114300" simplePos="0" relativeHeight="251687936" behindDoc="1" locked="0" layoutInCell="1" allowOverlap="1" wp14:anchorId="64DA3ABA" wp14:editId="230BD347">
            <wp:simplePos x="0" y="0"/>
            <wp:positionH relativeFrom="column">
              <wp:posOffset>2927350</wp:posOffset>
            </wp:positionH>
            <wp:positionV relativeFrom="paragraph">
              <wp:posOffset>13970</wp:posOffset>
            </wp:positionV>
            <wp:extent cx="1077595" cy="1525905"/>
            <wp:effectExtent l="0" t="0" r="8255" b="0"/>
            <wp:wrapTight wrapText="bothSides">
              <wp:wrapPolygon edited="0">
                <wp:start x="0" y="0"/>
                <wp:lineTo x="0" y="21303"/>
                <wp:lineTo x="21384" y="21303"/>
                <wp:lineTo x="21384" y="0"/>
                <wp:lineTo x="0" y="0"/>
              </wp:wrapPolygon>
            </wp:wrapTight>
            <wp:docPr id="10" name="圖片 10" descr="https://upload.wikimedia.org/wikipedia/commons/thumb/c/ca/TRA_Route_Map_20161226.svg/1200px-TRA_Route_Map_20161226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a/TRA_Route_Map_20161226.svg/1200px-TRA_Route_Map_20161226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9D6" w:rsidRPr="001C5E46">
        <w:rPr>
          <w:rFonts w:eastAsia="標楷體"/>
          <w:color w:val="000000" w:themeColor="text1"/>
        </w:rPr>
        <w:t xml:space="preserve">(  </w:t>
      </w:r>
      <w:r w:rsidR="0058780A" w:rsidRPr="001C5E46">
        <w:rPr>
          <w:rFonts w:eastAsia="標楷體"/>
          <w:color w:val="000000" w:themeColor="text1"/>
        </w:rPr>
        <w:t xml:space="preserve"> ) 2.</w:t>
      </w:r>
      <w:proofErr w:type="gramStart"/>
      <w:r w:rsidRPr="001C5E46">
        <w:rPr>
          <w:rFonts w:ascii="標楷體" w:eastAsia="標楷體" w:hAnsi="標楷體" w:hint="eastAsia"/>
          <w:color w:val="000000" w:themeColor="text1"/>
          <w:u w:val="single"/>
        </w:rPr>
        <w:t>時銘</w:t>
      </w:r>
      <w:r w:rsidRPr="001C5E46">
        <w:rPr>
          <w:rFonts w:ascii="標楷體" w:eastAsia="標楷體" w:hAnsi="標楷體" w:hint="eastAsia"/>
          <w:color w:val="000000" w:themeColor="text1"/>
        </w:rPr>
        <w:t>計畫</w:t>
      </w:r>
      <w:proofErr w:type="gramEnd"/>
      <w:r w:rsidRPr="001C5E46">
        <w:rPr>
          <w:rFonts w:ascii="標楷體" w:eastAsia="標楷體" w:hAnsi="標楷體" w:hint="eastAsia"/>
          <w:color w:val="000000" w:themeColor="text1"/>
        </w:rPr>
        <w:t>搭乘</w:t>
      </w:r>
      <w:r w:rsidRPr="001C5E46">
        <w:rPr>
          <w:rFonts w:ascii="新細明體" w:hAnsi="新細明體" w:hint="eastAsia"/>
          <w:color w:val="000000" w:themeColor="text1"/>
        </w:rPr>
        <w:t>「</w:t>
      </w:r>
      <w:proofErr w:type="gramStart"/>
      <w:r w:rsidRPr="001C5E46">
        <w:rPr>
          <w:rFonts w:ascii="標楷體" w:eastAsia="標楷體" w:hAnsi="標楷體"/>
          <w:color w:val="000000" w:themeColor="text1"/>
          <w:u w:val="single"/>
        </w:rPr>
        <w:t>鳴日號</w:t>
      </w:r>
      <w:proofErr w:type="gramEnd"/>
      <w:r w:rsidRPr="001C5E46">
        <w:rPr>
          <w:rFonts w:ascii="標楷體" w:eastAsia="標楷體" w:hAnsi="標楷體"/>
          <w:color w:val="000000" w:themeColor="text1"/>
        </w:rPr>
        <w:t>觀光列車</w:t>
      </w:r>
      <w:r w:rsidRPr="001C5E46">
        <w:rPr>
          <w:rFonts w:ascii="標楷體" w:eastAsia="標楷體" w:hAnsi="標楷體" w:hint="eastAsia"/>
          <w:color w:val="000000" w:themeColor="text1"/>
        </w:rPr>
        <w:t>」來一趟悠閒鐵道之旅，但他發現</w:t>
      </w:r>
      <w:proofErr w:type="gramStart"/>
      <w:r w:rsidRPr="001C5E46">
        <w:rPr>
          <w:rFonts w:ascii="標楷體" w:eastAsia="標楷體" w:hAnsi="標楷體"/>
          <w:color w:val="000000" w:themeColor="text1"/>
          <w:u w:val="single"/>
        </w:rPr>
        <w:t>鳴日號</w:t>
      </w:r>
      <w:proofErr w:type="gramEnd"/>
      <w:r w:rsidRPr="001C5E46">
        <w:rPr>
          <w:rFonts w:ascii="標楷體" w:eastAsia="標楷體" w:hAnsi="標楷體" w:hint="eastAsia"/>
          <w:color w:val="000000" w:themeColor="text1"/>
        </w:rPr>
        <w:t xml:space="preserve">的路線只有連結南北向的環島路線，並沒有橫貫臺灣東、西部的路線(如附圖所示)，請問:這是因為受到下列哪一項因素的影響？ </w:t>
      </w:r>
      <w:r w:rsidRPr="001C5E46">
        <w:rPr>
          <w:rFonts w:eastAsia="標楷體"/>
          <w:color w:val="000000" w:themeColor="text1"/>
        </w:rPr>
        <w:t>(A)</w:t>
      </w:r>
      <w:r w:rsidRPr="001C5E46">
        <w:rPr>
          <w:rFonts w:eastAsia="標楷體"/>
          <w:color w:val="000000" w:themeColor="text1"/>
        </w:rPr>
        <w:t>河川走向</w:t>
      </w:r>
      <w:r w:rsidRPr="001C5E46">
        <w:rPr>
          <w:rFonts w:eastAsia="標楷體"/>
          <w:color w:val="000000" w:themeColor="text1"/>
        </w:rPr>
        <w:t xml:space="preserve"> (B)</w:t>
      </w:r>
      <w:r w:rsidRPr="001C5E46">
        <w:rPr>
          <w:rFonts w:eastAsia="標楷體"/>
          <w:color w:val="000000" w:themeColor="text1"/>
        </w:rPr>
        <w:t>礦產分布</w:t>
      </w:r>
      <w:r w:rsidRPr="001C5E46">
        <w:rPr>
          <w:rFonts w:eastAsia="標楷體"/>
          <w:color w:val="000000" w:themeColor="text1"/>
        </w:rPr>
        <w:t xml:space="preserve"> </w:t>
      </w:r>
      <w:r w:rsidRPr="001C5E46">
        <w:rPr>
          <w:rFonts w:eastAsia="標楷體"/>
          <w:color w:val="000000" w:themeColor="text1"/>
        </w:rPr>
        <w:br/>
        <w:t>(C)</w:t>
      </w:r>
      <w:r w:rsidRPr="001C5E46">
        <w:rPr>
          <w:rFonts w:eastAsia="標楷體"/>
          <w:color w:val="000000" w:themeColor="text1"/>
        </w:rPr>
        <w:t>山脈阻隔</w:t>
      </w:r>
      <w:r w:rsidRPr="001C5E46">
        <w:rPr>
          <w:rFonts w:eastAsia="標楷體"/>
          <w:color w:val="000000" w:themeColor="text1"/>
        </w:rPr>
        <w:t xml:space="preserve"> (D)</w:t>
      </w:r>
      <w:r w:rsidRPr="001C5E46">
        <w:rPr>
          <w:rFonts w:eastAsia="標楷體"/>
          <w:color w:val="000000" w:themeColor="text1"/>
        </w:rPr>
        <w:t>距海遠近</w:t>
      </w:r>
      <w:r w:rsidRPr="001C5E46">
        <w:rPr>
          <w:rFonts w:ascii="標楷體" w:eastAsia="標楷體" w:hAnsi="標楷體" w:hint="eastAsia"/>
          <w:color w:val="000000" w:themeColor="text1"/>
        </w:rPr>
        <w:t>。</w:t>
      </w:r>
    </w:p>
    <w:p w:rsidR="0058780A" w:rsidRPr="001C5E46" w:rsidRDefault="00CF0AE6" w:rsidP="008B7407">
      <w:pPr>
        <w:tabs>
          <w:tab w:val="left" w:pos="1476"/>
        </w:tabs>
        <w:ind w:left="768" w:hangingChars="320" w:hanging="768"/>
        <w:rPr>
          <w:noProof/>
          <w:color w:val="000000" w:themeColor="text1"/>
        </w:rPr>
      </w:pPr>
      <w:r w:rsidRPr="001C5E46">
        <w:rPr>
          <w:color w:val="000000" w:themeColor="text1"/>
        </w:rPr>
        <w:t>(</w:t>
      </w:r>
      <w:r w:rsidR="00C349D6" w:rsidRPr="001C5E46">
        <w:rPr>
          <w:color w:val="000000" w:themeColor="text1"/>
        </w:rPr>
        <w:t xml:space="preserve">   </w:t>
      </w:r>
      <w:r w:rsidRPr="001C5E46">
        <w:rPr>
          <w:color w:val="000000" w:themeColor="text1"/>
        </w:rPr>
        <w:t>) 3.</w:t>
      </w:r>
      <w:r w:rsidR="008B7407" w:rsidRPr="001C5E46">
        <w:rPr>
          <w:rFonts w:ascii="標楷體" w:hAnsi="標楷體" w:hint="eastAsia"/>
          <w:color w:val="000000" w:themeColor="text1"/>
        </w:rPr>
        <w:t>臺灣目前有捷運營運的城市如下:臺北市、新北市、桃園市、</w:t>
      </w:r>
      <w:proofErr w:type="gramStart"/>
      <w:r w:rsidR="008B7407" w:rsidRPr="001C5E46">
        <w:rPr>
          <w:rFonts w:ascii="標楷體" w:hAnsi="標楷體" w:hint="eastAsia"/>
          <w:color w:val="000000" w:themeColor="text1"/>
        </w:rPr>
        <w:t>臺</w:t>
      </w:r>
      <w:proofErr w:type="gramEnd"/>
      <w:r w:rsidR="008B7407" w:rsidRPr="001C5E46">
        <w:rPr>
          <w:rFonts w:ascii="標楷體" w:hAnsi="標楷體" w:hint="eastAsia"/>
          <w:color w:val="000000" w:themeColor="text1"/>
        </w:rPr>
        <w:t xml:space="preserve">中市、高雄市。請問:這些城市興建捷運的主要目的為下列何者? </w:t>
      </w:r>
      <w:r w:rsidR="008B7407" w:rsidRPr="001C5E46">
        <w:rPr>
          <w:color w:val="000000" w:themeColor="text1"/>
        </w:rPr>
        <w:t>(A)</w:t>
      </w:r>
      <w:r w:rsidR="008B7407" w:rsidRPr="001C5E46">
        <w:rPr>
          <w:color w:val="000000" w:themeColor="text1"/>
        </w:rPr>
        <w:t>取代都會區之間的鐵路運輸</w:t>
      </w:r>
      <w:r w:rsidR="008B7407" w:rsidRPr="001C5E46">
        <w:rPr>
          <w:color w:val="000000" w:themeColor="text1"/>
        </w:rPr>
        <w:t xml:space="preserve"> </w:t>
      </w:r>
      <w:r w:rsidR="00344A79" w:rsidRPr="001C5E46">
        <w:rPr>
          <w:rFonts w:hint="eastAsia"/>
          <w:color w:val="000000" w:themeColor="text1"/>
        </w:rPr>
        <w:t xml:space="preserve"> </w:t>
      </w:r>
      <w:r w:rsidR="008B7407" w:rsidRPr="001C5E46">
        <w:rPr>
          <w:color w:val="000000" w:themeColor="text1"/>
        </w:rPr>
        <w:t>(B)</w:t>
      </w:r>
      <w:r w:rsidR="008B7407" w:rsidRPr="001C5E46">
        <w:rPr>
          <w:color w:val="000000" w:themeColor="text1"/>
        </w:rPr>
        <w:t>擴大都市商業區範圍</w:t>
      </w:r>
      <w:r w:rsidR="008B7407" w:rsidRPr="001C5E46">
        <w:rPr>
          <w:color w:val="000000" w:themeColor="text1"/>
        </w:rPr>
        <w:t xml:space="preserve"> (C)</w:t>
      </w:r>
      <w:r w:rsidR="008B7407" w:rsidRPr="001C5E46">
        <w:rPr>
          <w:color w:val="000000" w:themeColor="text1"/>
        </w:rPr>
        <w:t>促進鄉村與都市的交流</w:t>
      </w:r>
      <w:r w:rsidR="008B7407" w:rsidRPr="001C5E46">
        <w:rPr>
          <w:color w:val="000000" w:themeColor="text1"/>
        </w:rPr>
        <w:t xml:space="preserve"> </w:t>
      </w:r>
      <w:r w:rsidR="00344A79" w:rsidRPr="001C5E46">
        <w:rPr>
          <w:rFonts w:hint="eastAsia"/>
          <w:color w:val="000000" w:themeColor="text1"/>
        </w:rPr>
        <w:t xml:space="preserve"> </w:t>
      </w:r>
      <w:r w:rsidR="008B7407" w:rsidRPr="001C5E46">
        <w:rPr>
          <w:color w:val="000000" w:themeColor="text1"/>
        </w:rPr>
        <w:t>(D)</w:t>
      </w:r>
      <w:r w:rsidR="008B7407" w:rsidRPr="001C5E46">
        <w:rPr>
          <w:color w:val="000000" w:themeColor="text1"/>
        </w:rPr>
        <w:t>紓解都市交通擁擠的問題。</w:t>
      </w:r>
    </w:p>
    <w:p w:rsidR="00D834CF" w:rsidRPr="001C5E46" w:rsidRDefault="0058780A" w:rsidP="008B7407">
      <w:pPr>
        <w:ind w:left="770" w:hanging="770"/>
        <w:rPr>
          <w:noProof/>
          <w:color w:val="000000" w:themeColor="text1"/>
        </w:rPr>
      </w:pPr>
      <w:r w:rsidRPr="001C5E46">
        <w:rPr>
          <w:color w:val="000000" w:themeColor="text1"/>
        </w:rPr>
        <w:t xml:space="preserve">(   ) </w:t>
      </w:r>
      <w:r w:rsidR="009A287D" w:rsidRPr="001C5E46">
        <w:rPr>
          <w:color w:val="000000" w:themeColor="text1"/>
        </w:rPr>
        <w:t>4</w:t>
      </w:r>
      <w:r w:rsidRPr="001C5E46">
        <w:rPr>
          <w:color w:val="000000" w:themeColor="text1"/>
        </w:rPr>
        <w:t>.</w:t>
      </w:r>
      <w:r w:rsidR="008B7407" w:rsidRPr="001C5E46">
        <w:rPr>
          <w:rFonts w:ascii="標楷體" w:hAnsi="標楷體" w:hint="eastAsia"/>
          <w:color w:val="000000" w:themeColor="text1"/>
        </w:rPr>
        <w:t>水運一般包括河運與海運，但臺灣的河川幾乎沒有航運之利，這與臺灣河川的哪一項特色關係最密切？</w:t>
      </w:r>
      <w:r w:rsidR="008B7407" w:rsidRPr="001C5E46">
        <w:rPr>
          <w:rFonts w:ascii="標楷體" w:hAnsi="標楷體"/>
          <w:color w:val="000000" w:themeColor="text1"/>
        </w:rPr>
        <w:br/>
      </w:r>
      <w:r w:rsidR="008B7407" w:rsidRPr="001C5E46">
        <w:rPr>
          <w:color w:val="000000" w:themeColor="text1"/>
        </w:rPr>
        <w:t>(A)</w:t>
      </w:r>
      <w:r w:rsidR="008B7407" w:rsidRPr="001C5E46">
        <w:rPr>
          <w:color w:val="000000" w:themeColor="text1"/>
        </w:rPr>
        <w:t>河川流量變化大</w:t>
      </w:r>
      <w:r w:rsidR="008B7407" w:rsidRPr="001C5E46">
        <w:rPr>
          <w:color w:val="000000" w:themeColor="text1"/>
        </w:rPr>
        <w:t xml:space="preserve"> (B)</w:t>
      </w:r>
      <w:r w:rsidR="008B7407" w:rsidRPr="001C5E46">
        <w:rPr>
          <w:color w:val="000000" w:themeColor="text1"/>
        </w:rPr>
        <w:t>河川數量稀少</w:t>
      </w:r>
      <w:r w:rsidR="008B7407" w:rsidRPr="001C5E46">
        <w:rPr>
          <w:color w:val="000000" w:themeColor="text1"/>
        </w:rPr>
        <w:t xml:space="preserve"> (C)</w:t>
      </w:r>
      <w:r w:rsidR="008B7407" w:rsidRPr="001C5E46">
        <w:rPr>
          <w:color w:val="000000" w:themeColor="text1"/>
        </w:rPr>
        <w:t>河川分布不均</w:t>
      </w:r>
      <w:r w:rsidR="008B7407" w:rsidRPr="001C5E46">
        <w:rPr>
          <w:color w:val="000000" w:themeColor="text1"/>
        </w:rPr>
        <w:t xml:space="preserve"> (D)</w:t>
      </w:r>
      <w:r w:rsidR="008B7407" w:rsidRPr="001C5E46">
        <w:rPr>
          <w:color w:val="000000" w:themeColor="text1"/>
        </w:rPr>
        <w:t>河川流向多東西向。</w:t>
      </w:r>
    </w:p>
    <w:p w:rsidR="008B7407" w:rsidRPr="001C5E46" w:rsidRDefault="0058780A" w:rsidP="008B7407">
      <w:pPr>
        <w:widowControl/>
        <w:adjustRightInd w:val="0"/>
        <w:spacing w:afterLines="20" w:after="65"/>
        <w:ind w:left="768" w:hangingChars="320" w:hanging="768"/>
        <w:jc w:val="both"/>
        <w:rPr>
          <w:color w:val="000000" w:themeColor="text1"/>
        </w:rPr>
      </w:pPr>
      <w:r w:rsidRPr="001C5E46">
        <w:rPr>
          <w:color w:val="000000" w:themeColor="text1"/>
        </w:rPr>
        <w:t xml:space="preserve">(   ) </w:t>
      </w:r>
      <w:r w:rsidR="009A287D" w:rsidRPr="001C5E46">
        <w:rPr>
          <w:color w:val="000000" w:themeColor="text1"/>
        </w:rPr>
        <w:t>5</w:t>
      </w:r>
      <w:r w:rsidRPr="001C5E46">
        <w:rPr>
          <w:color w:val="000000" w:themeColor="text1"/>
        </w:rPr>
        <w:t>.</w:t>
      </w:r>
      <w:bookmarkStart w:id="0" w:name="A2SO0551079"/>
      <w:r w:rsidR="008B7407" w:rsidRPr="001C5E46">
        <w:rPr>
          <w:rFonts w:ascii="標楷體" w:hAnsi="標楷體"/>
          <w:color w:val="000000" w:themeColor="text1"/>
        </w:rPr>
        <w:t>下列為四個地區的三級產業比例圖，何者最</w:t>
      </w:r>
      <w:r w:rsidR="008B7407" w:rsidRPr="001C5E46">
        <w:rPr>
          <w:rFonts w:ascii="標楷體" w:hAnsi="標楷體"/>
          <w:b/>
          <w:color w:val="000000" w:themeColor="text1"/>
          <w:u w:val="double"/>
        </w:rPr>
        <w:t>不可能</w:t>
      </w:r>
      <w:r w:rsidR="008B7407" w:rsidRPr="001C5E46">
        <w:rPr>
          <w:rFonts w:ascii="標楷體" w:hAnsi="標楷體"/>
          <w:color w:val="000000" w:themeColor="text1"/>
        </w:rPr>
        <w:t>是都市型聚落？</w:t>
      </w:r>
      <w:r w:rsidR="008B7407" w:rsidRPr="001C5E46">
        <w:rPr>
          <w:rFonts w:ascii="標楷體" w:hAnsi="標楷體" w:hint="eastAsia"/>
          <w:color w:val="000000" w:themeColor="text1"/>
        </w:rPr>
        <w:br/>
      </w:r>
      <w:r w:rsidR="008B7407" w:rsidRPr="001C5E46">
        <w:rPr>
          <w:color w:val="000000" w:themeColor="text1"/>
          <w:position w:val="66"/>
        </w:rPr>
        <w:t>(A)</w:t>
      </w:r>
      <w:r w:rsidR="008B7407" w:rsidRPr="001C5E46">
        <w:rPr>
          <w:noProof/>
          <w:color w:val="000000" w:themeColor="text1"/>
        </w:rPr>
        <w:drawing>
          <wp:inline distT="0" distB="0" distL="0" distR="0" wp14:anchorId="370E1B65" wp14:editId="333DB3B4">
            <wp:extent cx="1531620" cy="706902"/>
            <wp:effectExtent l="0" t="0" r="0" b="0"/>
            <wp:docPr id="12" name="圖片 12" descr="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12" cy="71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407" w:rsidRPr="001C5E46">
        <w:rPr>
          <w:color w:val="000000" w:themeColor="text1"/>
        </w:rPr>
        <w:tab/>
      </w:r>
      <w:r w:rsidR="008B7407" w:rsidRPr="001C5E46">
        <w:rPr>
          <w:color w:val="000000" w:themeColor="text1"/>
          <w:position w:val="66"/>
        </w:rPr>
        <w:t>(B)</w:t>
      </w:r>
      <w:r w:rsidR="008B7407" w:rsidRPr="001C5E46">
        <w:rPr>
          <w:noProof/>
          <w:color w:val="000000" w:themeColor="text1"/>
        </w:rPr>
        <w:drawing>
          <wp:inline distT="0" distB="0" distL="0" distR="0" wp14:anchorId="6123DB34" wp14:editId="379D396D">
            <wp:extent cx="1543104" cy="693420"/>
            <wp:effectExtent l="0" t="0" r="0" b="0"/>
            <wp:docPr id="9" name="圖片 9" descr="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-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088" cy="69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407" w:rsidRPr="001C5E46">
        <w:rPr>
          <w:color w:val="000000" w:themeColor="text1"/>
        </w:rPr>
        <w:br/>
      </w:r>
      <w:r w:rsidR="008B7407" w:rsidRPr="001C5E46">
        <w:rPr>
          <w:color w:val="000000" w:themeColor="text1"/>
          <w:position w:val="66"/>
        </w:rPr>
        <w:t>(C)</w:t>
      </w:r>
      <w:r w:rsidR="008B7407" w:rsidRPr="001C5E46">
        <w:rPr>
          <w:color w:val="000000" w:themeColor="text1"/>
          <w:position w:val="66"/>
        </w:rPr>
        <w:tab/>
      </w:r>
      <w:r w:rsidR="008B7407" w:rsidRPr="001C5E46">
        <w:rPr>
          <w:noProof/>
          <w:color w:val="000000" w:themeColor="text1"/>
        </w:rPr>
        <w:drawing>
          <wp:inline distT="0" distB="0" distL="0" distR="0" wp14:anchorId="25B0D4C7" wp14:editId="0BDFA964">
            <wp:extent cx="1501420" cy="791845"/>
            <wp:effectExtent l="0" t="0" r="3810" b="8255"/>
            <wp:docPr id="13" name="圖片 13" descr="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-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96" cy="80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407" w:rsidRPr="001C5E46">
        <w:rPr>
          <w:color w:val="000000" w:themeColor="text1"/>
          <w:position w:val="66"/>
        </w:rPr>
        <w:t xml:space="preserve"> (D)</w:t>
      </w:r>
      <w:r w:rsidR="008B7407" w:rsidRPr="001C5E46">
        <w:rPr>
          <w:noProof/>
          <w:color w:val="000000" w:themeColor="text1"/>
        </w:rPr>
        <w:drawing>
          <wp:inline distT="0" distB="0" distL="0" distR="0" wp14:anchorId="1E7225AA" wp14:editId="1C1BB769">
            <wp:extent cx="1513205" cy="693146"/>
            <wp:effectExtent l="0" t="0" r="0" b="0"/>
            <wp:docPr id="14" name="圖片 14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-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886" cy="70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D834CF" w:rsidRPr="001C5E46" w:rsidRDefault="00E71675" w:rsidP="008B7407">
      <w:pPr>
        <w:pStyle w:val="a3"/>
        <w:ind w:left="768" w:hangingChars="320" w:hanging="768"/>
        <w:rPr>
          <w:color w:val="000000" w:themeColor="text1"/>
        </w:rPr>
      </w:pPr>
      <w:r w:rsidRPr="001C5E46">
        <w:rPr>
          <w:rFonts w:eastAsia="標楷體"/>
          <w:color w:val="000000" w:themeColor="text1"/>
        </w:rPr>
        <w:t xml:space="preserve">( </w:t>
      </w:r>
      <w:r w:rsidR="0058780A" w:rsidRPr="001C5E46">
        <w:rPr>
          <w:rFonts w:eastAsia="標楷體"/>
          <w:color w:val="000000" w:themeColor="text1"/>
        </w:rPr>
        <w:t xml:space="preserve">  ) </w:t>
      </w:r>
      <w:r w:rsidR="009A287D" w:rsidRPr="001C5E46">
        <w:rPr>
          <w:rFonts w:eastAsia="標楷體"/>
          <w:color w:val="000000" w:themeColor="text1"/>
        </w:rPr>
        <w:t>6</w:t>
      </w:r>
      <w:r w:rsidR="0058780A" w:rsidRPr="001C5E46">
        <w:rPr>
          <w:rFonts w:eastAsia="標楷體"/>
          <w:color w:val="000000" w:themeColor="text1"/>
        </w:rPr>
        <w:t>.</w:t>
      </w:r>
      <w:proofErr w:type="gramStart"/>
      <w:r w:rsidR="008B7407" w:rsidRPr="001C5E46">
        <w:rPr>
          <w:rFonts w:ascii="標楷體" w:eastAsia="標楷體" w:hAnsi="標楷體" w:hint="eastAsia"/>
          <w:color w:val="000000" w:themeColor="text1"/>
          <w:u w:val="single"/>
        </w:rPr>
        <w:t>子晉</w:t>
      </w:r>
      <w:r w:rsidR="008B7407" w:rsidRPr="001C5E46">
        <w:rPr>
          <w:rFonts w:ascii="標楷體" w:eastAsia="標楷體" w:hAnsi="標楷體" w:hint="eastAsia"/>
          <w:color w:val="000000" w:themeColor="text1"/>
        </w:rPr>
        <w:t>正在</w:t>
      </w:r>
      <w:proofErr w:type="gramEnd"/>
      <w:r w:rsidR="008B7407" w:rsidRPr="001C5E46">
        <w:rPr>
          <w:rFonts w:ascii="標楷體" w:eastAsia="標楷體" w:hAnsi="標楷體" w:hint="eastAsia"/>
          <w:color w:val="000000" w:themeColor="text1"/>
        </w:rPr>
        <w:t>準備「都市化」為主題的報告，</w:t>
      </w:r>
      <w:proofErr w:type="gramStart"/>
      <w:r w:rsidR="008B7407" w:rsidRPr="001C5E46">
        <w:rPr>
          <w:rFonts w:ascii="標楷體" w:eastAsia="標楷體" w:hAnsi="標楷體" w:hint="eastAsia"/>
          <w:color w:val="000000" w:themeColor="text1"/>
        </w:rPr>
        <w:t>那麼</w:t>
      </w:r>
      <w:r w:rsidR="008B7407" w:rsidRPr="001C5E46">
        <w:rPr>
          <w:rFonts w:ascii="標楷體" w:eastAsia="標楷體" w:hAnsi="標楷體" w:hint="eastAsia"/>
          <w:color w:val="000000" w:themeColor="text1"/>
          <w:u w:val="single"/>
        </w:rPr>
        <w:t>子晉</w:t>
      </w:r>
      <w:r w:rsidR="008B7407" w:rsidRPr="001C5E46">
        <w:rPr>
          <w:rFonts w:ascii="標楷體" w:eastAsia="標楷體" w:hAnsi="標楷體" w:hint="eastAsia"/>
          <w:color w:val="000000" w:themeColor="text1"/>
        </w:rPr>
        <w:t>應</w:t>
      </w:r>
      <w:proofErr w:type="gramEnd"/>
      <w:r w:rsidR="008B7407" w:rsidRPr="001C5E46">
        <w:rPr>
          <w:rFonts w:ascii="標楷體" w:eastAsia="標楷體" w:hAnsi="標楷體" w:hint="eastAsia"/>
          <w:color w:val="000000" w:themeColor="text1"/>
        </w:rPr>
        <w:t xml:space="preserve">該關注下列何種現象？ </w:t>
      </w:r>
      <w:r w:rsidR="008B7407" w:rsidRPr="001C5E46">
        <w:rPr>
          <w:rFonts w:eastAsia="標楷體"/>
          <w:color w:val="000000" w:themeColor="text1"/>
        </w:rPr>
        <w:t>(A)</w:t>
      </w:r>
      <w:r w:rsidR="009D4822" w:rsidRPr="001C5E46">
        <w:rPr>
          <w:rFonts w:eastAsia="標楷體"/>
          <w:color w:val="000000" w:themeColor="text1"/>
        </w:rPr>
        <w:t>人口由都市移往外圍鄉鎮的過程</w:t>
      </w:r>
      <w:r w:rsidR="009D4822" w:rsidRPr="001C5E46">
        <w:rPr>
          <w:rFonts w:eastAsia="標楷體" w:hint="eastAsia"/>
          <w:color w:val="000000" w:themeColor="text1"/>
        </w:rPr>
        <w:t xml:space="preserve"> </w:t>
      </w:r>
      <w:r w:rsidR="008B7407" w:rsidRPr="001C5E46">
        <w:rPr>
          <w:rFonts w:eastAsia="標楷體"/>
          <w:color w:val="000000" w:themeColor="text1"/>
        </w:rPr>
        <w:t>(B)</w:t>
      </w:r>
      <w:r w:rsidR="009D4822" w:rsidRPr="001C5E46">
        <w:rPr>
          <w:rFonts w:eastAsia="標楷體"/>
          <w:color w:val="000000" w:themeColor="text1"/>
        </w:rPr>
        <w:t>都市推力大於拉力的現象</w:t>
      </w:r>
      <w:r w:rsidR="009D4822" w:rsidRPr="001C5E46">
        <w:rPr>
          <w:rFonts w:eastAsia="標楷體" w:hint="eastAsia"/>
          <w:color w:val="000000" w:themeColor="text1"/>
        </w:rPr>
        <w:t xml:space="preserve"> </w:t>
      </w:r>
      <w:r w:rsidR="008B7407" w:rsidRPr="001C5E46">
        <w:rPr>
          <w:rFonts w:eastAsia="標楷體"/>
          <w:color w:val="000000" w:themeColor="text1"/>
        </w:rPr>
        <w:t>(C)</w:t>
      </w:r>
      <w:r w:rsidR="001F0D18" w:rsidRPr="001C5E46">
        <w:rPr>
          <w:rFonts w:eastAsia="標楷體"/>
          <w:color w:val="000000" w:themeColor="text1"/>
        </w:rPr>
        <w:t>人口由鄉村向都市集中的過程</w:t>
      </w:r>
      <w:r w:rsidR="008B7407" w:rsidRPr="001C5E46">
        <w:rPr>
          <w:rFonts w:eastAsia="標楷體"/>
          <w:color w:val="000000" w:themeColor="text1"/>
        </w:rPr>
        <w:t xml:space="preserve"> (D)</w:t>
      </w:r>
      <w:r w:rsidR="001F0D18" w:rsidRPr="001C5E46">
        <w:rPr>
          <w:rFonts w:eastAsia="標楷體"/>
          <w:color w:val="000000" w:themeColor="text1"/>
        </w:rPr>
        <w:t>都會區範圍擴大的現象</w:t>
      </w:r>
      <w:r w:rsidR="008B7407" w:rsidRPr="001C5E46">
        <w:rPr>
          <w:rFonts w:eastAsia="標楷體"/>
          <w:color w:val="000000" w:themeColor="text1"/>
        </w:rPr>
        <w:t>。</w:t>
      </w:r>
    </w:p>
    <w:p w:rsidR="00525CF6" w:rsidRPr="001C5E46" w:rsidRDefault="004C7B26" w:rsidP="00F10B29">
      <w:pPr>
        <w:tabs>
          <w:tab w:val="left" w:pos="1476"/>
        </w:tabs>
        <w:ind w:left="756" w:hangingChars="315" w:hanging="756"/>
        <w:rPr>
          <w:rFonts w:ascii="標楷體" w:hAnsi="標楷體"/>
          <w:color w:val="000000" w:themeColor="text1"/>
        </w:rPr>
      </w:pPr>
      <w:r w:rsidRPr="001C5E46">
        <w:rPr>
          <w:color w:val="000000" w:themeColor="text1"/>
        </w:rPr>
        <w:t xml:space="preserve">( </w:t>
      </w:r>
      <w:r w:rsidR="00C349D6" w:rsidRPr="001C5E46">
        <w:rPr>
          <w:color w:val="000000" w:themeColor="text1"/>
        </w:rPr>
        <w:t xml:space="preserve"> </w:t>
      </w:r>
      <w:r w:rsidRPr="001C5E46">
        <w:rPr>
          <w:color w:val="000000" w:themeColor="text1"/>
        </w:rPr>
        <w:t xml:space="preserve"> )</w:t>
      </w:r>
      <w:r w:rsidR="003B3A39" w:rsidRPr="001C5E46">
        <w:rPr>
          <w:color w:val="000000" w:themeColor="text1"/>
        </w:rPr>
        <w:t xml:space="preserve"> </w:t>
      </w:r>
      <w:r w:rsidR="009A287D" w:rsidRPr="001C5E46">
        <w:rPr>
          <w:color w:val="000000" w:themeColor="text1"/>
        </w:rPr>
        <w:t>7</w:t>
      </w:r>
      <w:r w:rsidR="0058780A" w:rsidRPr="001C5E46">
        <w:rPr>
          <w:color w:val="000000" w:themeColor="text1"/>
        </w:rPr>
        <w:t>.</w:t>
      </w:r>
      <w:r w:rsidR="00525CF6" w:rsidRPr="001C5E46">
        <w:rPr>
          <w:rFonts w:ascii="標楷體" w:hAnsi="標楷體" w:hint="eastAsia"/>
          <w:color w:val="000000" w:themeColor="text1"/>
        </w:rPr>
        <w:t>下表是甲、乙、丙、丁四個地區的人口分布情形，請問</w:t>
      </w:r>
      <w:r w:rsidR="00F10B29" w:rsidRPr="001C5E46">
        <w:rPr>
          <w:rFonts w:ascii="標楷體" w:hAnsi="標楷體" w:hint="eastAsia"/>
          <w:noProof/>
          <w:color w:val="000000" w:themeColor="text1"/>
        </w:rPr>
        <w:t>：</w:t>
      </w:r>
      <w:r w:rsidR="00525CF6" w:rsidRPr="001C5E46">
        <w:rPr>
          <w:rFonts w:ascii="標楷體" w:hAnsi="標楷體" w:hint="eastAsia"/>
          <w:color w:val="000000" w:themeColor="text1"/>
        </w:rPr>
        <w:t>表中哪一個地區的都市化程度最高？</w:t>
      </w:r>
      <w:r w:rsidR="00F10B29" w:rsidRPr="001C5E46">
        <w:rPr>
          <w:rFonts w:ascii="標楷體" w:hAnsi="標楷體"/>
          <w:color w:val="000000" w:themeColor="text1"/>
        </w:rPr>
        <w:br/>
      </w:r>
      <w:r w:rsidR="00525CF6" w:rsidRPr="001C5E46">
        <w:rPr>
          <w:color w:val="000000" w:themeColor="text1"/>
        </w:rPr>
        <w:t>(A)</w:t>
      </w:r>
      <w:r w:rsidR="00525CF6" w:rsidRPr="001C5E46">
        <w:rPr>
          <w:color w:val="000000" w:themeColor="text1"/>
        </w:rPr>
        <w:t>甲</w:t>
      </w:r>
      <w:r w:rsidR="00525CF6" w:rsidRPr="001C5E46">
        <w:rPr>
          <w:color w:val="000000" w:themeColor="text1"/>
        </w:rPr>
        <w:t xml:space="preserve"> (B)</w:t>
      </w:r>
      <w:r w:rsidR="00525CF6" w:rsidRPr="001C5E46">
        <w:rPr>
          <w:color w:val="000000" w:themeColor="text1"/>
        </w:rPr>
        <w:t>乙</w:t>
      </w:r>
      <w:r w:rsidR="00525CF6" w:rsidRPr="001C5E46">
        <w:rPr>
          <w:color w:val="000000" w:themeColor="text1"/>
        </w:rPr>
        <w:t xml:space="preserve"> (C)</w:t>
      </w:r>
      <w:r w:rsidR="00525CF6" w:rsidRPr="001C5E46">
        <w:rPr>
          <w:color w:val="000000" w:themeColor="text1"/>
        </w:rPr>
        <w:t>丙</w:t>
      </w:r>
      <w:r w:rsidR="00525CF6" w:rsidRPr="001C5E46">
        <w:rPr>
          <w:color w:val="000000" w:themeColor="text1"/>
        </w:rPr>
        <w:t xml:space="preserve"> (D)</w:t>
      </w:r>
      <w:r w:rsidR="00525CF6" w:rsidRPr="001C5E46">
        <w:rPr>
          <w:color w:val="000000" w:themeColor="text1"/>
        </w:rPr>
        <w:t>丁。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1982"/>
        <w:gridCol w:w="1982"/>
      </w:tblGrid>
      <w:tr w:rsidR="001C5E46" w:rsidRPr="001C5E46" w:rsidTr="00525CF6">
        <w:trPr>
          <w:jc w:val="center"/>
        </w:trPr>
        <w:tc>
          <w:tcPr>
            <w:tcW w:w="993" w:type="dxa"/>
            <w:tcBorders>
              <w:tl2br w:val="single" w:sz="4" w:space="0" w:color="auto"/>
            </w:tcBorders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982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rFonts w:ascii="標楷體" w:hAnsi="標楷體"/>
                <w:color w:val="000000" w:themeColor="text1"/>
              </w:rPr>
            </w:pPr>
            <w:r w:rsidRPr="001C5E46">
              <w:rPr>
                <w:rFonts w:ascii="標楷體" w:hAnsi="標楷體" w:hint="eastAsia"/>
                <w:color w:val="000000" w:themeColor="text1"/>
              </w:rPr>
              <w:t>都市人口(萬人)</w:t>
            </w:r>
          </w:p>
        </w:tc>
        <w:tc>
          <w:tcPr>
            <w:tcW w:w="1982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rFonts w:ascii="標楷體" w:hAnsi="標楷體"/>
                <w:color w:val="000000" w:themeColor="text1"/>
              </w:rPr>
            </w:pPr>
            <w:r w:rsidRPr="001C5E46">
              <w:rPr>
                <w:rFonts w:ascii="標楷體" w:hAnsi="標楷體" w:hint="eastAsia"/>
                <w:color w:val="000000" w:themeColor="text1"/>
              </w:rPr>
              <w:t>總人口(萬人)</w:t>
            </w:r>
          </w:p>
        </w:tc>
      </w:tr>
      <w:tr w:rsidR="001C5E46" w:rsidRPr="001C5E46" w:rsidTr="00525CF6">
        <w:trPr>
          <w:jc w:val="center"/>
        </w:trPr>
        <w:tc>
          <w:tcPr>
            <w:tcW w:w="993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rFonts w:ascii="標楷體" w:hAnsi="標楷體"/>
                <w:color w:val="000000" w:themeColor="text1"/>
              </w:rPr>
            </w:pPr>
            <w:r w:rsidRPr="001C5E46">
              <w:rPr>
                <w:rFonts w:ascii="標楷體" w:hAnsi="標楷體" w:hint="eastAsia"/>
                <w:color w:val="000000" w:themeColor="text1"/>
              </w:rPr>
              <w:t>甲</w:t>
            </w:r>
          </w:p>
        </w:tc>
        <w:tc>
          <w:tcPr>
            <w:tcW w:w="1982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color w:val="000000" w:themeColor="text1"/>
              </w:rPr>
            </w:pPr>
            <w:r w:rsidRPr="001C5E46">
              <w:rPr>
                <w:color w:val="000000" w:themeColor="text1"/>
              </w:rPr>
              <w:t>700</w:t>
            </w:r>
          </w:p>
        </w:tc>
        <w:tc>
          <w:tcPr>
            <w:tcW w:w="1982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color w:val="000000" w:themeColor="text1"/>
              </w:rPr>
            </w:pPr>
            <w:r w:rsidRPr="001C5E46">
              <w:rPr>
                <w:color w:val="000000" w:themeColor="text1"/>
              </w:rPr>
              <w:t>1000</w:t>
            </w:r>
          </w:p>
        </w:tc>
      </w:tr>
      <w:tr w:rsidR="001C5E46" w:rsidRPr="001C5E46" w:rsidTr="00525CF6">
        <w:trPr>
          <w:jc w:val="center"/>
        </w:trPr>
        <w:tc>
          <w:tcPr>
            <w:tcW w:w="993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rFonts w:ascii="標楷體" w:hAnsi="標楷體"/>
                <w:color w:val="000000" w:themeColor="text1"/>
              </w:rPr>
            </w:pPr>
            <w:r w:rsidRPr="001C5E46">
              <w:rPr>
                <w:rFonts w:ascii="標楷體" w:hAnsi="標楷體" w:hint="eastAsia"/>
                <w:color w:val="000000" w:themeColor="text1"/>
              </w:rPr>
              <w:t>乙</w:t>
            </w:r>
          </w:p>
        </w:tc>
        <w:tc>
          <w:tcPr>
            <w:tcW w:w="1982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color w:val="000000" w:themeColor="text1"/>
              </w:rPr>
            </w:pPr>
            <w:r w:rsidRPr="001C5E46">
              <w:rPr>
                <w:color w:val="000000" w:themeColor="text1"/>
              </w:rPr>
              <w:t>400</w:t>
            </w:r>
          </w:p>
        </w:tc>
        <w:tc>
          <w:tcPr>
            <w:tcW w:w="1982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color w:val="000000" w:themeColor="text1"/>
              </w:rPr>
            </w:pPr>
            <w:r w:rsidRPr="001C5E46">
              <w:rPr>
                <w:color w:val="000000" w:themeColor="text1"/>
              </w:rPr>
              <w:t>500</w:t>
            </w:r>
          </w:p>
        </w:tc>
      </w:tr>
      <w:tr w:rsidR="001C5E46" w:rsidRPr="001C5E46" w:rsidTr="00525CF6">
        <w:trPr>
          <w:jc w:val="center"/>
        </w:trPr>
        <w:tc>
          <w:tcPr>
            <w:tcW w:w="993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rFonts w:ascii="標楷體" w:hAnsi="標楷體"/>
                <w:color w:val="000000" w:themeColor="text1"/>
              </w:rPr>
            </w:pPr>
            <w:r w:rsidRPr="001C5E46">
              <w:rPr>
                <w:rFonts w:ascii="標楷體" w:hAnsi="標楷體" w:hint="eastAsia"/>
                <w:color w:val="000000" w:themeColor="text1"/>
              </w:rPr>
              <w:t>丙</w:t>
            </w:r>
          </w:p>
        </w:tc>
        <w:tc>
          <w:tcPr>
            <w:tcW w:w="1982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color w:val="000000" w:themeColor="text1"/>
              </w:rPr>
            </w:pPr>
            <w:r w:rsidRPr="001C5E46">
              <w:rPr>
                <w:color w:val="000000" w:themeColor="text1"/>
              </w:rPr>
              <w:t>500</w:t>
            </w:r>
          </w:p>
        </w:tc>
        <w:tc>
          <w:tcPr>
            <w:tcW w:w="1982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color w:val="000000" w:themeColor="text1"/>
              </w:rPr>
            </w:pPr>
            <w:r w:rsidRPr="001C5E46">
              <w:rPr>
                <w:color w:val="000000" w:themeColor="text1"/>
              </w:rPr>
              <w:t>1200</w:t>
            </w:r>
          </w:p>
        </w:tc>
      </w:tr>
      <w:tr w:rsidR="001C5E46" w:rsidRPr="001C5E46" w:rsidTr="00525CF6">
        <w:trPr>
          <w:jc w:val="center"/>
        </w:trPr>
        <w:tc>
          <w:tcPr>
            <w:tcW w:w="993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rFonts w:ascii="標楷體" w:hAnsi="標楷體"/>
                <w:color w:val="000000" w:themeColor="text1"/>
              </w:rPr>
            </w:pPr>
            <w:r w:rsidRPr="001C5E46">
              <w:rPr>
                <w:rFonts w:ascii="標楷體" w:hAnsi="標楷體" w:hint="eastAsia"/>
                <w:color w:val="000000" w:themeColor="text1"/>
              </w:rPr>
              <w:t>丁</w:t>
            </w:r>
          </w:p>
        </w:tc>
        <w:tc>
          <w:tcPr>
            <w:tcW w:w="1982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color w:val="000000" w:themeColor="text1"/>
              </w:rPr>
            </w:pPr>
            <w:r w:rsidRPr="001C5E46">
              <w:rPr>
                <w:color w:val="000000" w:themeColor="text1"/>
              </w:rPr>
              <w:t>450</w:t>
            </w:r>
          </w:p>
        </w:tc>
        <w:tc>
          <w:tcPr>
            <w:tcW w:w="1982" w:type="dxa"/>
          </w:tcPr>
          <w:p w:rsidR="00525CF6" w:rsidRPr="001C5E46" w:rsidRDefault="00525CF6" w:rsidP="001F0120">
            <w:pPr>
              <w:tabs>
                <w:tab w:val="left" w:pos="1476"/>
              </w:tabs>
              <w:jc w:val="center"/>
              <w:rPr>
                <w:color w:val="000000" w:themeColor="text1"/>
              </w:rPr>
            </w:pPr>
            <w:r w:rsidRPr="001C5E46">
              <w:rPr>
                <w:color w:val="000000" w:themeColor="text1"/>
              </w:rPr>
              <w:t>800</w:t>
            </w:r>
          </w:p>
        </w:tc>
      </w:tr>
    </w:tbl>
    <w:p w:rsidR="00F9448F" w:rsidRPr="001C5E46" w:rsidRDefault="00606E13" w:rsidP="001C5E46">
      <w:pPr>
        <w:autoSpaceDE w:val="0"/>
        <w:autoSpaceDN w:val="0"/>
        <w:adjustRightInd w:val="0"/>
        <w:ind w:left="756" w:hangingChars="315" w:hanging="756"/>
        <w:rPr>
          <w:color w:val="000000" w:themeColor="text1"/>
        </w:rPr>
      </w:pPr>
      <w:r w:rsidRPr="001C5E46">
        <w:rPr>
          <w:noProof/>
          <w:color w:val="000000" w:themeColor="text1"/>
        </w:rPr>
        <w:drawing>
          <wp:anchor distT="0" distB="0" distL="114300" distR="114300" simplePos="0" relativeHeight="251689984" behindDoc="1" locked="0" layoutInCell="1" allowOverlap="1" wp14:anchorId="5041ACCB" wp14:editId="028EB959">
            <wp:simplePos x="0" y="0"/>
            <wp:positionH relativeFrom="column">
              <wp:align>right</wp:align>
            </wp:positionH>
            <wp:positionV relativeFrom="paragraph">
              <wp:posOffset>146685</wp:posOffset>
            </wp:positionV>
            <wp:extent cx="2194560" cy="1167765"/>
            <wp:effectExtent l="0" t="0" r="0" b="0"/>
            <wp:wrapTight wrapText="bothSides">
              <wp:wrapPolygon edited="0">
                <wp:start x="0" y="0"/>
                <wp:lineTo x="0" y="21142"/>
                <wp:lineTo x="21375" y="21142"/>
                <wp:lineTo x="21375" y="0"/>
                <wp:lineTo x="0" y="0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80A" w:rsidRPr="001C5E46">
        <w:rPr>
          <w:color w:val="000000" w:themeColor="text1"/>
        </w:rPr>
        <w:t xml:space="preserve">(   ) </w:t>
      </w:r>
      <w:r w:rsidR="009A287D" w:rsidRPr="001C5E46">
        <w:rPr>
          <w:color w:val="000000" w:themeColor="text1"/>
        </w:rPr>
        <w:t>8</w:t>
      </w:r>
      <w:r w:rsidR="0058780A" w:rsidRPr="001C5E46">
        <w:rPr>
          <w:color w:val="000000" w:themeColor="text1"/>
        </w:rPr>
        <w:t>.</w:t>
      </w:r>
      <w:r w:rsidRPr="001C5E46">
        <w:rPr>
          <w:rFonts w:ascii="標楷體" w:hAnsi="標楷體" w:hint="eastAsia"/>
          <w:color w:val="000000" w:themeColor="text1"/>
        </w:rPr>
        <w:t>某一都市在擴張過程中，逐漸與外圍的小市鎮結合，生活圈緊密連結在一起，形成一個更大的都市範圍，過程如附圖所示。請問</w:t>
      </w:r>
      <w:r w:rsidRPr="001C5E46">
        <w:rPr>
          <w:rFonts w:ascii="標楷體" w:hAnsi="標楷體" w:hint="eastAsia"/>
          <w:noProof/>
          <w:color w:val="000000" w:themeColor="text1"/>
        </w:rPr>
        <w:t>：這個</w:t>
      </w:r>
      <w:r w:rsidRPr="001C5E46">
        <w:rPr>
          <w:rFonts w:ascii="標楷體" w:hAnsi="標楷體" w:hint="eastAsia"/>
          <w:color w:val="000000" w:themeColor="text1"/>
        </w:rPr>
        <w:t>更大的都市範圍又可稱為什麼?</w:t>
      </w:r>
      <w:r w:rsidR="00F10B29" w:rsidRPr="001C5E46">
        <w:rPr>
          <w:rFonts w:ascii="標楷體" w:hAnsi="標楷體"/>
          <w:color w:val="000000" w:themeColor="text1"/>
        </w:rPr>
        <w:t xml:space="preserve"> </w:t>
      </w:r>
      <w:r w:rsidR="001C5E46">
        <w:rPr>
          <w:rFonts w:ascii="標楷體" w:hAnsi="標楷體"/>
          <w:color w:val="000000" w:themeColor="text1"/>
        </w:rPr>
        <w:br/>
      </w:r>
      <w:r w:rsidRPr="001C5E46">
        <w:rPr>
          <w:color w:val="000000" w:themeColor="text1"/>
        </w:rPr>
        <w:t>(A)</w:t>
      </w:r>
      <w:r w:rsidRPr="001C5E46">
        <w:rPr>
          <w:color w:val="000000" w:themeColor="text1"/>
        </w:rPr>
        <w:t>核心區</w:t>
      </w:r>
      <w:r w:rsidRPr="001C5E46">
        <w:rPr>
          <w:color w:val="000000" w:themeColor="text1"/>
        </w:rPr>
        <w:t xml:space="preserve"> (B)</w:t>
      </w:r>
      <w:r w:rsidR="009D4822" w:rsidRPr="001C5E46">
        <w:rPr>
          <w:color w:val="000000" w:themeColor="text1"/>
        </w:rPr>
        <w:t>郊區</w:t>
      </w:r>
      <w:r w:rsidR="009D4822" w:rsidRPr="001C5E46">
        <w:rPr>
          <w:rFonts w:hint="eastAsia"/>
          <w:color w:val="000000" w:themeColor="text1"/>
        </w:rPr>
        <w:t xml:space="preserve"> </w:t>
      </w:r>
      <w:r w:rsidRPr="001C5E46">
        <w:rPr>
          <w:color w:val="000000" w:themeColor="text1"/>
        </w:rPr>
        <w:t>(C)</w:t>
      </w:r>
      <w:r w:rsidR="009D4822" w:rsidRPr="001C5E46">
        <w:rPr>
          <w:color w:val="000000" w:themeColor="text1"/>
        </w:rPr>
        <w:t>都會區</w:t>
      </w:r>
      <w:r w:rsidR="009D4822" w:rsidRPr="001C5E46">
        <w:rPr>
          <w:rFonts w:hint="eastAsia"/>
          <w:color w:val="000000" w:themeColor="text1"/>
        </w:rPr>
        <w:t xml:space="preserve"> </w:t>
      </w:r>
      <w:r w:rsidRPr="001C5E46">
        <w:rPr>
          <w:color w:val="000000" w:themeColor="text1"/>
        </w:rPr>
        <w:t>(D)</w:t>
      </w:r>
      <w:r w:rsidR="009D4822" w:rsidRPr="001C5E46">
        <w:rPr>
          <w:color w:val="000000" w:themeColor="text1"/>
        </w:rPr>
        <w:t>一日生活圈</w:t>
      </w:r>
      <w:r w:rsidRPr="001C5E46">
        <w:rPr>
          <w:color w:val="000000" w:themeColor="text1"/>
        </w:rPr>
        <w:t>。</w:t>
      </w:r>
    </w:p>
    <w:p w:rsidR="00606E13" w:rsidRPr="001C5E46" w:rsidRDefault="00606E13" w:rsidP="00B06DCC">
      <w:pPr>
        <w:pStyle w:val="a3"/>
        <w:ind w:left="895" w:hangingChars="373" w:hanging="895"/>
        <w:rPr>
          <w:rFonts w:eastAsia="標楷體"/>
          <w:color w:val="000000" w:themeColor="text1"/>
        </w:rPr>
      </w:pPr>
      <w:r w:rsidRPr="001C5E46">
        <w:rPr>
          <w:rFonts w:eastAsia="標楷體" w:hint="eastAsia"/>
          <w:color w:val="000000" w:themeColor="text1"/>
        </w:rPr>
        <w:t xml:space="preserve">        </w:t>
      </w:r>
    </w:p>
    <w:p w:rsidR="00344A79" w:rsidRPr="001C5E46" w:rsidRDefault="00344A79" w:rsidP="00B06DCC">
      <w:pPr>
        <w:pStyle w:val="a3"/>
        <w:ind w:left="895" w:hangingChars="373" w:hanging="895"/>
        <w:rPr>
          <w:rFonts w:eastAsia="標楷體"/>
          <w:color w:val="000000" w:themeColor="text1"/>
        </w:rPr>
      </w:pPr>
    </w:p>
    <w:p w:rsidR="00606E13" w:rsidRPr="001C5E46" w:rsidRDefault="009D4822" w:rsidP="00B06DCC">
      <w:pPr>
        <w:pStyle w:val="a3"/>
        <w:ind w:left="895" w:hangingChars="373" w:hanging="895"/>
        <w:rPr>
          <w:rFonts w:eastAsia="標楷體"/>
          <w:color w:val="000000" w:themeColor="text1"/>
        </w:rPr>
      </w:pPr>
      <w:r w:rsidRPr="001C5E4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F90FB4" wp14:editId="66DC4494">
                <wp:simplePos x="0" y="0"/>
                <wp:positionH relativeFrom="column">
                  <wp:posOffset>2670348</wp:posOffset>
                </wp:positionH>
                <wp:positionV relativeFrom="paragraph">
                  <wp:posOffset>63847</wp:posOffset>
                </wp:positionV>
                <wp:extent cx="367146" cy="512618"/>
                <wp:effectExtent l="0" t="0" r="0" b="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46" cy="512618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4822" w:rsidRDefault="009D4822" w:rsidP="009D482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長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F90FB4" id="橢圓 25" o:spid="_x0000_s1027" style="position:absolute;left:0;text-align:left;margin-left:210.25pt;margin-top:5.05pt;width:28.9pt;height:4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" filled="f" stroked="f">
                <v:shadow on="t" color="black" opacity="24903f" origin=",.5" offset="0,.55556mm"/>
                <v:textbox>
                  <w:txbxContent>
                    <w:p w:rsidR="009D4822" w:rsidRDefault="009D4822" w:rsidP="009D482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長</w:t>
                      </w:r>
                      <w:r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</w:p>
    <w:p w:rsidR="00BB4083" w:rsidRPr="001C5E46" w:rsidRDefault="009D4822" w:rsidP="001C5E46">
      <w:pPr>
        <w:pStyle w:val="a3"/>
        <w:ind w:left="768" w:hangingChars="320" w:hanging="768"/>
        <w:rPr>
          <w:color w:val="000000" w:themeColor="text1"/>
        </w:rPr>
      </w:pPr>
      <w:r w:rsidRPr="001C5E4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00C6437" wp14:editId="766D5377">
                <wp:simplePos x="0" y="0"/>
                <wp:positionH relativeFrom="column">
                  <wp:posOffset>3800822</wp:posOffset>
                </wp:positionH>
                <wp:positionV relativeFrom="paragraph">
                  <wp:posOffset>956021</wp:posOffset>
                </wp:positionV>
                <wp:extent cx="367146" cy="512618"/>
                <wp:effectExtent l="0" t="0" r="0" b="0"/>
                <wp:wrapNone/>
                <wp:docPr id="26" name="橢圓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46" cy="512618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4822" w:rsidRDefault="009D4822" w:rsidP="009D482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長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0C6437" id="橢圓 26" o:spid="_x0000_s1028" style="position:absolute;left:0;text-align:left;margin-left:299.3pt;margin-top:75.3pt;width:28.9pt;height:40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9D4822" w:rsidRDefault="009D4822" w:rsidP="009D482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長</w:t>
                      </w:r>
                      <w:r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 w:rsidRPr="001C5E4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FD1AC1E" wp14:editId="59C4F422">
                <wp:simplePos x="0" y="0"/>
                <wp:positionH relativeFrom="column">
                  <wp:posOffset>2656493</wp:posOffset>
                </wp:positionH>
                <wp:positionV relativeFrom="paragraph">
                  <wp:posOffset>1012479</wp:posOffset>
                </wp:positionV>
                <wp:extent cx="367146" cy="512618"/>
                <wp:effectExtent l="0" t="0" r="0" b="0"/>
                <wp:wrapNone/>
                <wp:docPr id="22" name="橢圓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46" cy="512618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4822" w:rsidRDefault="009D4822" w:rsidP="009D482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短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D1AC1E" id="橢圓 22" o:spid="_x0000_s1029" style="position:absolute;left:0;text-align:left;margin-left:209.15pt;margin-top:79.7pt;width:28.9pt;height:40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9D4822" w:rsidRDefault="009D4822" w:rsidP="009D482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短</w:t>
                      </w:r>
                      <w:r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 w:rsidRPr="001C5E46">
        <w:rPr>
          <w:noProof/>
          <w:color w:val="000000" w:themeColor="text1"/>
        </w:rPr>
        <w:drawing>
          <wp:anchor distT="0" distB="0" distL="114300" distR="114300" simplePos="0" relativeHeight="251691008" behindDoc="1" locked="0" layoutInCell="1" allowOverlap="1" wp14:anchorId="73D6924B" wp14:editId="09B72E34">
            <wp:simplePos x="0" y="0"/>
            <wp:positionH relativeFrom="column">
              <wp:posOffset>2713990</wp:posOffset>
            </wp:positionH>
            <wp:positionV relativeFrom="paragraph">
              <wp:posOffset>184785</wp:posOffset>
            </wp:positionV>
            <wp:extent cx="1232535" cy="1188720"/>
            <wp:effectExtent l="0" t="0" r="5715" b="0"/>
            <wp:wrapTight wrapText="bothSides">
              <wp:wrapPolygon edited="0">
                <wp:start x="0" y="0"/>
                <wp:lineTo x="0" y="21115"/>
                <wp:lineTo x="21366" y="21115"/>
                <wp:lineTo x="21366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80A" w:rsidRPr="001C5E46">
        <w:rPr>
          <w:rFonts w:eastAsia="標楷體"/>
          <w:color w:val="000000" w:themeColor="text1"/>
        </w:rPr>
        <w:t xml:space="preserve">(  </w:t>
      </w:r>
      <w:r w:rsidR="00A745E9" w:rsidRPr="001C5E46">
        <w:rPr>
          <w:rFonts w:eastAsia="標楷體"/>
          <w:color w:val="000000" w:themeColor="text1"/>
        </w:rPr>
        <w:t xml:space="preserve"> </w:t>
      </w:r>
      <w:r w:rsidR="0058780A" w:rsidRPr="001C5E46">
        <w:rPr>
          <w:rFonts w:eastAsia="標楷體"/>
          <w:color w:val="000000" w:themeColor="text1"/>
        </w:rPr>
        <w:t xml:space="preserve">) </w:t>
      </w:r>
      <w:r w:rsidR="009A287D" w:rsidRPr="001C5E46">
        <w:rPr>
          <w:rFonts w:eastAsia="標楷體"/>
          <w:color w:val="000000" w:themeColor="text1"/>
        </w:rPr>
        <w:t>9.</w:t>
      </w:r>
      <w:r w:rsidR="00606E13" w:rsidRPr="001C5E46">
        <w:rPr>
          <w:rFonts w:ascii="標楷體" w:eastAsia="標楷體" w:hAnsi="標楷體" w:hint="eastAsia"/>
          <w:color w:val="000000" w:themeColor="text1"/>
        </w:rPr>
        <w:t>右圖是四種不同交通工具(海運、公路、空運、鐵路)運輸距離與所費時間的比較圖。</w:t>
      </w:r>
      <w:proofErr w:type="gramStart"/>
      <w:r w:rsidR="00606E13" w:rsidRPr="001C5E46">
        <w:rPr>
          <w:rFonts w:ascii="標楷體" w:eastAsia="標楷體" w:hAnsi="標楷體" w:hint="eastAsia"/>
          <w:color w:val="000000" w:themeColor="text1"/>
          <w:u w:val="single"/>
        </w:rPr>
        <w:t>赫</w:t>
      </w:r>
      <w:proofErr w:type="gramEnd"/>
      <w:r w:rsidR="00606E13" w:rsidRPr="001C5E46">
        <w:rPr>
          <w:rFonts w:ascii="標楷體" w:eastAsia="標楷體" w:hAnsi="標楷體" w:hint="eastAsia"/>
          <w:color w:val="000000" w:themeColor="text1"/>
          <w:u w:val="single"/>
        </w:rPr>
        <w:t>凡</w:t>
      </w:r>
      <w:r w:rsidR="00606E13" w:rsidRPr="001C5E46">
        <w:rPr>
          <w:rFonts w:ascii="標楷體" w:eastAsia="標楷體" w:hAnsi="標楷體" w:hint="eastAsia"/>
          <w:color w:val="000000" w:themeColor="text1"/>
        </w:rPr>
        <w:t>計畫從荷蘭進口鬱金香到臺灣，若考慮鬱金香花期新鮮的時效性，請問</w:t>
      </w:r>
      <w:r w:rsidR="00606E13" w:rsidRPr="001C5E46">
        <w:rPr>
          <w:rFonts w:ascii="標楷體" w:eastAsia="標楷體" w:hAnsi="標楷體" w:hint="eastAsia"/>
          <w:noProof/>
          <w:color w:val="000000" w:themeColor="text1"/>
        </w:rPr>
        <w:t>：最適合用附圖中哪種</w:t>
      </w:r>
      <w:r w:rsidR="00606E13" w:rsidRPr="001C5E46">
        <w:rPr>
          <w:rFonts w:ascii="標楷體" w:eastAsia="標楷體" w:hAnsi="標楷體" w:hint="eastAsia"/>
          <w:color w:val="000000" w:themeColor="text1"/>
        </w:rPr>
        <w:t>交通工具運送?</w:t>
      </w:r>
      <w:r w:rsidR="00344A79" w:rsidRPr="001C5E46">
        <w:rPr>
          <w:rFonts w:ascii="標楷體" w:eastAsia="標楷體" w:hAnsi="標楷體" w:hint="eastAsia"/>
          <w:color w:val="000000" w:themeColor="text1"/>
        </w:rPr>
        <w:t xml:space="preserve"> </w:t>
      </w:r>
      <w:r w:rsidRPr="001C5E46">
        <w:rPr>
          <w:rFonts w:ascii="標楷體" w:eastAsia="標楷體" w:hAnsi="標楷體"/>
          <w:color w:val="000000" w:themeColor="text1"/>
        </w:rPr>
        <w:br/>
      </w:r>
      <w:r w:rsidR="00606E13" w:rsidRPr="001C5E46">
        <w:rPr>
          <w:rFonts w:eastAsia="標楷體"/>
          <w:color w:val="000000" w:themeColor="text1"/>
        </w:rPr>
        <w:t>(A)</w:t>
      </w:r>
      <w:r w:rsidR="00606E13" w:rsidRPr="001C5E46">
        <w:rPr>
          <w:rFonts w:eastAsia="標楷體"/>
          <w:color w:val="000000" w:themeColor="text1"/>
        </w:rPr>
        <w:t>甲</w:t>
      </w:r>
      <w:r w:rsidR="00606E13" w:rsidRPr="001C5E46">
        <w:rPr>
          <w:rFonts w:eastAsia="標楷體"/>
          <w:color w:val="000000" w:themeColor="text1"/>
        </w:rPr>
        <w:t xml:space="preserve"> (B)</w:t>
      </w:r>
      <w:r w:rsidR="00606E13" w:rsidRPr="001C5E46">
        <w:rPr>
          <w:rFonts w:eastAsia="標楷體"/>
          <w:color w:val="000000" w:themeColor="text1"/>
        </w:rPr>
        <w:t>乙</w:t>
      </w:r>
      <w:r w:rsidR="00606E13" w:rsidRPr="001C5E46">
        <w:rPr>
          <w:rFonts w:eastAsia="標楷體"/>
          <w:color w:val="000000" w:themeColor="text1"/>
        </w:rPr>
        <w:t xml:space="preserve"> (C)</w:t>
      </w:r>
      <w:r w:rsidR="00606E13" w:rsidRPr="001C5E46">
        <w:rPr>
          <w:rFonts w:eastAsia="標楷體"/>
          <w:color w:val="000000" w:themeColor="text1"/>
        </w:rPr>
        <w:t>丙</w:t>
      </w:r>
      <w:r w:rsidR="00606E13" w:rsidRPr="001C5E46">
        <w:rPr>
          <w:rFonts w:eastAsia="標楷體"/>
          <w:color w:val="000000" w:themeColor="text1"/>
        </w:rPr>
        <w:t xml:space="preserve"> (D)</w:t>
      </w:r>
      <w:r w:rsidR="00606E13" w:rsidRPr="001C5E46">
        <w:rPr>
          <w:rFonts w:eastAsia="標楷體"/>
          <w:color w:val="000000" w:themeColor="text1"/>
        </w:rPr>
        <w:t>丁。</w:t>
      </w:r>
      <w:bookmarkStart w:id="1" w:name="AA01_OQ_002"/>
      <w:r w:rsidR="00BB4083" w:rsidRPr="001C5E46">
        <w:rPr>
          <w:rFonts w:hint="eastAsia"/>
          <w:color w:val="000000" w:themeColor="text1"/>
        </w:rPr>
        <w:t xml:space="preserve">      </w:t>
      </w:r>
    </w:p>
    <w:p w:rsidR="00297369" w:rsidRPr="001C5E46" w:rsidRDefault="00F261A4" w:rsidP="00297369">
      <w:pPr>
        <w:ind w:left="1"/>
        <w:rPr>
          <w:rFonts w:ascii="標楷體" w:hAnsi="標楷體"/>
          <w:b/>
          <w:noProof/>
          <w:color w:val="000000" w:themeColor="text1"/>
        </w:rPr>
      </w:pPr>
      <w:r w:rsidRPr="001C5E46">
        <w:rPr>
          <w:noProof/>
          <w:color w:val="000000" w:themeColor="text1"/>
        </w:rPr>
        <w:drawing>
          <wp:anchor distT="0" distB="0" distL="114300" distR="114300" simplePos="0" relativeHeight="251692032" behindDoc="1" locked="0" layoutInCell="1" allowOverlap="1" wp14:anchorId="6FCEC246" wp14:editId="69FFF947">
            <wp:simplePos x="0" y="0"/>
            <wp:positionH relativeFrom="column">
              <wp:posOffset>2796540</wp:posOffset>
            </wp:positionH>
            <wp:positionV relativeFrom="paragraph">
              <wp:posOffset>153670</wp:posOffset>
            </wp:positionV>
            <wp:extent cx="1370965" cy="1878330"/>
            <wp:effectExtent l="0" t="0" r="635" b="7620"/>
            <wp:wrapTight wrapText="bothSides">
              <wp:wrapPolygon edited="0">
                <wp:start x="0" y="0"/>
                <wp:lineTo x="0" y="21469"/>
                <wp:lineTo x="21310" y="21469"/>
                <wp:lineTo x="21310" y="0"/>
                <wp:lineTo x="0" y="0"/>
              </wp:wrapPolygon>
            </wp:wrapTight>
            <wp:docPr id="18" name="圖片 18" descr="99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9-5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369" w:rsidRPr="001C5E46">
        <w:rPr>
          <w:rFonts w:ascii="標楷體" w:hAnsi="標楷體" w:hint="eastAsia"/>
          <w:b/>
          <w:noProof/>
          <w:color w:val="000000" w:themeColor="text1"/>
        </w:rPr>
        <w:t>【</w:t>
      </w:r>
      <w:r w:rsidR="00297369" w:rsidRPr="001C5E46">
        <w:rPr>
          <w:b/>
          <w:color w:val="000000" w:themeColor="text1"/>
          <w:lang w:val="pt-BR"/>
        </w:rPr>
        <w:t>請回答</w:t>
      </w:r>
      <w:r w:rsidR="00297369" w:rsidRPr="001C5E46">
        <w:rPr>
          <w:rFonts w:hint="eastAsia"/>
          <w:b/>
          <w:color w:val="000000" w:themeColor="text1"/>
          <w:lang w:val="pt-BR"/>
        </w:rPr>
        <w:t>10</w:t>
      </w:r>
      <w:r w:rsidR="00297369" w:rsidRPr="001C5E46">
        <w:rPr>
          <w:b/>
          <w:color w:val="000000" w:themeColor="text1"/>
          <w:lang w:val="pt-BR"/>
        </w:rPr>
        <w:t>-</w:t>
      </w:r>
      <w:r w:rsidR="00297369" w:rsidRPr="001C5E46">
        <w:rPr>
          <w:rFonts w:hint="eastAsia"/>
          <w:b/>
          <w:color w:val="000000" w:themeColor="text1"/>
          <w:lang w:val="pt-BR"/>
        </w:rPr>
        <w:t>1</w:t>
      </w:r>
      <w:r w:rsidR="004B3FC2" w:rsidRPr="001C5E46">
        <w:rPr>
          <w:rFonts w:hint="eastAsia"/>
          <w:b/>
          <w:color w:val="000000" w:themeColor="text1"/>
          <w:lang w:val="pt-BR"/>
        </w:rPr>
        <w:t>2</w:t>
      </w:r>
      <w:r w:rsidR="00297369" w:rsidRPr="001C5E46">
        <w:rPr>
          <w:b/>
          <w:color w:val="000000" w:themeColor="text1"/>
          <w:lang w:val="pt-BR"/>
        </w:rPr>
        <w:t>題</w:t>
      </w:r>
      <w:r w:rsidR="00297369" w:rsidRPr="001C5E46">
        <w:rPr>
          <w:rFonts w:ascii="標楷體" w:hAnsi="標楷體" w:hint="eastAsia"/>
          <w:b/>
          <w:noProof/>
          <w:color w:val="000000" w:themeColor="text1"/>
        </w:rPr>
        <w:t>】</w:t>
      </w:r>
    </w:p>
    <w:p w:rsidR="00BB4083" w:rsidRPr="001C5E46" w:rsidRDefault="00282F07" w:rsidP="00297369">
      <w:pPr>
        <w:ind w:left="1"/>
        <w:rPr>
          <w:b/>
          <w:color w:val="000000" w:themeColor="text1"/>
        </w:rPr>
      </w:pPr>
      <w:r w:rsidRPr="001C5E46">
        <w:rPr>
          <w:rFonts w:ascii="標楷體" w:hAnsi="標楷體" w:hint="eastAsia"/>
          <w:b/>
          <w:noProof/>
          <w:color w:val="000000" w:themeColor="text1"/>
        </w:rPr>
        <w:t>民國68年</w:t>
      </w:r>
      <w:r w:rsidR="00297369" w:rsidRPr="001C5E46">
        <w:rPr>
          <w:rFonts w:ascii="標楷體" w:hAnsi="標楷體" w:hint="eastAsia"/>
          <w:b/>
          <w:noProof/>
          <w:color w:val="000000" w:themeColor="text1"/>
        </w:rPr>
        <w:t>政府制定了「</w:t>
      </w:r>
      <w:r w:rsidRPr="001C5E46">
        <w:rPr>
          <w:rFonts w:ascii="標楷體" w:hAnsi="標楷體" w:hint="eastAsia"/>
          <w:b/>
          <w:noProof/>
          <w:color w:val="000000" w:themeColor="text1"/>
        </w:rPr>
        <w:t>臺灣地區</w:t>
      </w:r>
      <w:r w:rsidR="00297369" w:rsidRPr="001C5E46">
        <w:rPr>
          <w:rFonts w:ascii="標楷體" w:hAnsi="標楷體" w:hint="eastAsia"/>
          <w:b/>
          <w:noProof/>
          <w:color w:val="000000" w:themeColor="text1"/>
        </w:rPr>
        <w:t>綜合開發計畫」，依據該計畫，將臺灣本島劃分為</w:t>
      </w:r>
      <w:r w:rsidRPr="001C5E46">
        <w:rPr>
          <w:rFonts w:ascii="標楷體" w:hAnsi="標楷體" w:hint="eastAsia"/>
          <w:b/>
          <w:noProof/>
          <w:color w:val="000000" w:themeColor="text1"/>
        </w:rPr>
        <w:t>右</w:t>
      </w:r>
      <w:r w:rsidR="00297369" w:rsidRPr="001C5E46">
        <w:rPr>
          <w:rFonts w:ascii="標楷體" w:hAnsi="標楷體" w:hint="eastAsia"/>
          <w:b/>
          <w:noProof/>
          <w:color w:val="000000" w:themeColor="text1"/>
        </w:rPr>
        <w:t>圖中的四</w:t>
      </w:r>
      <w:r w:rsidRPr="001C5E46">
        <w:rPr>
          <w:rFonts w:ascii="標楷體" w:hAnsi="標楷體" w:hint="eastAsia"/>
          <w:b/>
          <w:noProof/>
          <w:color w:val="000000" w:themeColor="text1"/>
        </w:rPr>
        <w:t>大</w:t>
      </w:r>
      <w:r w:rsidR="00297369" w:rsidRPr="001C5E46">
        <w:rPr>
          <w:rFonts w:ascii="標楷體" w:hAnsi="標楷體" w:hint="eastAsia"/>
          <w:b/>
          <w:noProof/>
          <w:color w:val="000000" w:themeColor="text1"/>
        </w:rPr>
        <w:t>區</w:t>
      </w:r>
      <w:r w:rsidRPr="001C5E46">
        <w:rPr>
          <w:rFonts w:ascii="標楷體" w:hAnsi="標楷體" w:hint="eastAsia"/>
          <w:b/>
          <w:noProof/>
          <w:color w:val="000000" w:themeColor="text1"/>
        </w:rPr>
        <w:t>域</w:t>
      </w:r>
      <w:r w:rsidR="00297369" w:rsidRPr="001C5E46">
        <w:rPr>
          <w:rFonts w:ascii="標楷體" w:hAnsi="標楷體" w:hint="eastAsia"/>
          <w:b/>
          <w:noProof/>
          <w:color w:val="000000" w:themeColor="text1"/>
        </w:rPr>
        <w:t>，做為區域發展的依據。請問：</w:t>
      </w:r>
    </w:p>
    <w:p w:rsidR="008931C2" w:rsidRPr="001C5E46" w:rsidRDefault="00BB4083" w:rsidP="00282F07">
      <w:pPr>
        <w:ind w:left="881" w:hangingChars="367" w:hanging="881"/>
        <w:rPr>
          <w:color w:val="000000" w:themeColor="text1"/>
        </w:rPr>
      </w:pPr>
      <w:r w:rsidRPr="001C5E46">
        <w:rPr>
          <w:color w:val="000000" w:themeColor="text1"/>
        </w:rPr>
        <w:t>(   )</w:t>
      </w:r>
      <w:bookmarkEnd w:id="1"/>
      <w:r w:rsidR="003F742C" w:rsidRPr="001C5E46">
        <w:rPr>
          <w:snapToGrid w:val="0"/>
          <w:color w:val="000000" w:themeColor="text1"/>
        </w:rPr>
        <w:t>10.</w:t>
      </w:r>
      <w:bookmarkStart w:id="2" w:name="AA01_OQ_023"/>
      <w:bookmarkStart w:id="3" w:name="AA01_OQ_019"/>
      <w:r w:rsidR="00282F07" w:rsidRPr="001C5E46">
        <w:rPr>
          <w:rFonts w:ascii="標楷體" w:hAnsi="標楷體" w:hint="eastAsia"/>
          <w:noProof/>
          <w:color w:val="000000" w:themeColor="text1"/>
        </w:rPr>
        <w:t>目前人口密度最高、工商業活動最發達、教育程度較高的是哪一區域？</w:t>
      </w:r>
      <w:r w:rsidR="00282F07" w:rsidRPr="001C5E46">
        <w:rPr>
          <w:noProof/>
          <w:color w:val="000000" w:themeColor="text1"/>
        </w:rPr>
        <w:t xml:space="preserve"> </w:t>
      </w:r>
      <w:r w:rsidR="00F261A4" w:rsidRPr="001C5E46">
        <w:rPr>
          <w:noProof/>
          <w:color w:val="000000" w:themeColor="text1"/>
        </w:rPr>
        <w:br/>
      </w:r>
      <w:r w:rsidR="00282F07" w:rsidRPr="001C5E46">
        <w:rPr>
          <w:noProof/>
          <w:color w:val="000000" w:themeColor="text1"/>
        </w:rPr>
        <w:t>(A)</w:t>
      </w:r>
      <w:r w:rsidR="00282F07" w:rsidRPr="001C5E46">
        <w:rPr>
          <w:noProof/>
          <w:color w:val="000000" w:themeColor="text1"/>
        </w:rPr>
        <w:t>甲</w:t>
      </w:r>
      <w:r w:rsidR="00282F07" w:rsidRPr="001C5E46">
        <w:rPr>
          <w:noProof/>
          <w:color w:val="000000" w:themeColor="text1"/>
        </w:rPr>
        <w:t xml:space="preserve"> (B)</w:t>
      </w:r>
      <w:r w:rsidR="00282F07" w:rsidRPr="001C5E46">
        <w:rPr>
          <w:noProof/>
          <w:color w:val="000000" w:themeColor="text1"/>
        </w:rPr>
        <w:t>乙</w:t>
      </w:r>
      <w:r w:rsidR="00282F07" w:rsidRPr="001C5E46">
        <w:rPr>
          <w:noProof/>
          <w:color w:val="000000" w:themeColor="text1"/>
        </w:rPr>
        <w:t xml:space="preserve"> (C)</w:t>
      </w:r>
      <w:r w:rsidR="00282F07" w:rsidRPr="001C5E46">
        <w:rPr>
          <w:noProof/>
          <w:color w:val="000000" w:themeColor="text1"/>
        </w:rPr>
        <w:t>丙</w:t>
      </w:r>
      <w:r w:rsidR="00282F07" w:rsidRPr="001C5E46">
        <w:rPr>
          <w:noProof/>
          <w:color w:val="000000" w:themeColor="text1"/>
        </w:rPr>
        <w:t xml:space="preserve"> (D)</w:t>
      </w:r>
      <w:r w:rsidR="00282F07" w:rsidRPr="001C5E46">
        <w:rPr>
          <w:noProof/>
          <w:color w:val="000000" w:themeColor="text1"/>
        </w:rPr>
        <w:t>丁</w:t>
      </w:r>
      <w:r w:rsidR="00344A79" w:rsidRPr="001C5E46">
        <w:rPr>
          <w:rFonts w:hint="eastAsia"/>
          <w:noProof/>
          <w:color w:val="000000" w:themeColor="text1"/>
        </w:rPr>
        <w:t>。</w:t>
      </w:r>
    </w:p>
    <w:bookmarkEnd w:id="2"/>
    <w:bookmarkEnd w:id="3"/>
    <w:p w:rsidR="004B3FC2" w:rsidRPr="001C5E46" w:rsidRDefault="004B3FC2" w:rsidP="00F626C1">
      <w:pPr>
        <w:ind w:left="840" w:hangingChars="350" w:hanging="840"/>
        <w:rPr>
          <w:color w:val="000000" w:themeColor="text1"/>
        </w:rPr>
      </w:pPr>
      <w:r w:rsidRPr="001C5E46">
        <w:rPr>
          <w:color w:val="000000" w:themeColor="text1"/>
        </w:rPr>
        <w:t>(   )1</w:t>
      </w:r>
      <w:r w:rsidRPr="001C5E46">
        <w:rPr>
          <w:rFonts w:hint="eastAsia"/>
          <w:color w:val="000000" w:themeColor="text1"/>
        </w:rPr>
        <w:t>1</w:t>
      </w:r>
      <w:r w:rsidRPr="001C5E46">
        <w:rPr>
          <w:color w:val="000000" w:themeColor="text1"/>
        </w:rPr>
        <w:t>.</w:t>
      </w:r>
      <w:r w:rsidRPr="001C5E46">
        <w:rPr>
          <w:rFonts w:ascii="標楷體" w:hAnsi="標楷體" w:hint="eastAsia"/>
          <w:noProof/>
          <w:color w:val="000000" w:themeColor="text1"/>
        </w:rPr>
        <w:t>目前是</w:t>
      </w:r>
      <w:r w:rsidRPr="001C5E46">
        <w:rPr>
          <w:rFonts w:ascii="標楷體" w:hAnsi="標楷體" w:hint="eastAsia"/>
          <w:color w:val="000000" w:themeColor="text1"/>
        </w:rPr>
        <w:t>臺灣重要的花卉蔬果供應地區，也是精密機械工業生產重鎮</w:t>
      </w:r>
      <w:r w:rsidRPr="001C5E46">
        <w:rPr>
          <w:rFonts w:ascii="標楷體" w:hAnsi="標楷體" w:hint="eastAsia"/>
          <w:noProof/>
          <w:color w:val="000000" w:themeColor="text1"/>
        </w:rPr>
        <w:t>的是哪一區域？</w:t>
      </w:r>
      <w:r w:rsidR="00F261A4" w:rsidRPr="001C5E46">
        <w:rPr>
          <w:rFonts w:ascii="標楷體" w:hAnsi="標楷體"/>
          <w:noProof/>
          <w:color w:val="000000" w:themeColor="text1"/>
        </w:rPr>
        <w:br/>
      </w:r>
      <w:r w:rsidRPr="001C5E46">
        <w:rPr>
          <w:noProof/>
          <w:color w:val="000000" w:themeColor="text1"/>
        </w:rPr>
        <w:t>(A)</w:t>
      </w:r>
      <w:r w:rsidRPr="001C5E46">
        <w:rPr>
          <w:noProof/>
          <w:color w:val="000000" w:themeColor="text1"/>
        </w:rPr>
        <w:t>甲</w:t>
      </w:r>
      <w:r w:rsidRPr="001C5E46">
        <w:rPr>
          <w:noProof/>
          <w:color w:val="000000" w:themeColor="text1"/>
        </w:rPr>
        <w:t xml:space="preserve"> (B)</w:t>
      </w:r>
      <w:r w:rsidRPr="001C5E46">
        <w:rPr>
          <w:noProof/>
          <w:color w:val="000000" w:themeColor="text1"/>
        </w:rPr>
        <w:t>乙</w:t>
      </w:r>
      <w:r w:rsidRPr="001C5E46">
        <w:rPr>
          <w:noProof/>
          <w:color w:val="000000" w:themeColor="text1"/>
        </w:rPr>
        <w:t xml:space="preserve"> (C)</w:t>
      </w:r>
      <w:r w:rsidRPr="001C5E46">
        <w:rPr>
          <w:noProof/>
          <w:color w:val="000000" w:themeColor="text1"/>
        </w:rPr>
        <w:t>丙</w:t>
      </w:r>
      <w:r w:rsidRPr="001C5E46">
        <w:rPr>
          <w:noProof/>
          <w:color w:val="000000" w:themeColor="text1"/>
        </w:rPr>
        <w:t xml:space="preserve"> (D)</w:t>
      </w:r>
      <w:r w:rsidRPr="001C5E46">
        <w:rPr>
          <w:noProof/>
          <w:color w:val="000000" w:themeColor="text1"/>
        </w:rPr>
        <w:t>丁</w:t>
      </w:r>
      <w:r w:rsidR="00344A79" w:rsidRPr="001C5E46">
        <w:rPr>
          <w:rFonts w:hint="eastAsia"/>
          <w:noProof/>
          <w:color w:val="000000" w:themeColor="text1"/>
        </w:rPr>
        <w:t>。</w:t>
      </w:r>
    </w:p>
    <w:p w:rsidR="0067386A" w:rsidRPr="001C5E46" w:rsidRDefault="0067386A" w:rsidP="00F626C1">
      <w:pPr>
        <w:ind w:left="840" w:hangingChars="350" w:hanging="840"/>
        <w:rPr>
          <w:color w:val="000000" w:themeColor="text1"/>
          <w:lang w:val="pt-BR"/>
        </w:rPr>
      </w:pPr>
      <w:r w:rsidRPr="001C5E46">
        <w:rPr>
          <w:color w:val="000000" w:themeColor="text1"/>
        </w:rPr>
        <w:t>(   )1</w:t>
      </w:r>
      <w:r w:rsidR="004B3FC2" w:rsidRPr="001C5E46">
        <w:rPr>
          <w:rFonts w:hint="eastAsia"/>
          <w:color w:val="000000" w:themeColor="text1"/>
        </w:rPr>
        <w:t>2</w:t>
      </w:r>
      <w:r w:rsidRPr="001C5E46">
        <w:rPr>
          <w:color w:val="000000" w:themeColor="text1"/>
        </w:rPr>
        <w:t>.</w:t>
      </w:r>
      <w:r w:rsidR="00F626C1" w:rsidRPr="001C5E46">
        <w:rPr>
          <w:rFonts w:ascii="標楷體" w:hAnsi="標楷體" w:hint="eastAsia"/>
          <w:noProof/>
          <w:color w:val="000000" w:themeColor="text1"/>
        </w:rPr>
        <w:t>為了達成區域均衡發展，若政府擬興建一所大型醫院，應優先考慮設立在哪一個區域？</w:t>
      </w:r>
      <w:r w:rsidR="00F626C1" w:rsidRPr="001C5E46">
        <w:rPr>
          <w:noProof/>
          <w:color w:val="000000" w:themeColor="text1"/>
        </w:rPr>
        <w:t xml:space="preserve"> </w:t>
      </w:r>
      <w:r w:rsidR="00D505DB" w:rsidRPr="001C5E46">
        <w:rPr>
          <w:noProof/>
          <w:color w:val="000000" w:themeColor="text1"/>
        </w:rPr>
        <w:br/>
      </w:r>
      <w:r w:rsidR="00F626C1" w:rsidRPr="001C5E46">
        <w:rPr>
          <w:noProof/>
          <w:color w:val="000000" w:themeColor="text1"/>
        </w:rPr>
        <w:t>(A)</w:t>
      </w:r>
      <w:r w:rsidR="00F626C1" w:rsidRPr="001C5E46">
        <w:rPr>
          <w:noProof/>
          <w:color w:val="000000" w:themeColor="text1"/>
        </w:rPr>
        <w:t>甲</w:t>
      </w:r>
      <w:r w:rsidR="00F626C1" w:rsidRPr="001C5E46">
        <w:rPr>
          <w:noProof/>
          <w:color w:val="000000" w:themeColor="text1"/>
        </w:rPr>
        <w:t xml:space="preserve"> (B)</w:t>
      </w:r>
      <w:r w:rsidR="00F626C1" w:rsidRPr="001C5E46">
        <w:rPr>
          <w:noProof/>
          <w:color w:val="000000" w:themeColor="text1"/>
        </w:rPr>
        <w:t>乙</w:t>
      </w:r>
      <w:r w:rsidR="00F626C1" w:rsidRPr="001C5E46">
        <w:rPr>
          <w:noProof/>
          <w:color w:val="000000" w:themeColor="text1"/>
        </w:rPr>
        <w:t xml:space="preserve"> (C)</w:t>
      </w:r>
      <w:r w:rsidR="00F626C1" w:rsidRPr="001C5E46">
        <w:rPr>
          <w:noProof/>
          <w:color w:val="000000" w:themeColor="text1"/>
        </w:rPr>
        <w:t>丙</w:t>
      </w:r>
      <w:r w:rsidR="00F626C1" w:rsidRPr="001C5E46">
        <w:rPr>
          <w:noProof/>
          <w:color w:val="000000" w:themeColor="text1"/>
        </w:rPr>
        <w:t xml:space="preserve"> (D)</w:t>
      </w:r>
      <w:r w:rsidR="00F626C1" w:rsidRPr="001C5E46">
        <w:rPr>
          <w:noProof/>
          <w:color w:val="000000" w:themeColor="text1"/>
        </w:rPr>
        <w:t>丁。</w:t>
      </w:r>
    </w:p>
    <w:p w:rsidR="00A61819" w:rsidRPr="001C5E46" w:rsidRDefault="00A61819" w:rsidP="00C70082">
      <w:pPr>
        <w:kinsoku w:val="0"/>
        <w:overflowPunct w:val="0"/>
        <w:autoSpaceDE w:val="0"/>
        <w:autoSpaceDN w:val="0"/>
        <w:ind w:left="966" w:hangingChars="402" w:hanging="966"/>
        <w:jc w:val="both"/>
        <w:rPr>
          <w:color w:val="000000" w:themeColor="text1"/>
        </w:rPr>
      </w:pPr>
      <w:r w:rsidRPr="001C5E46">
        <w:rPr>
          <w:rFonts w:ascii="標楷體" w:hAnsi="標楷體" w:hint="eastAsia"/>
          <w:b/>
          <w:noProof/>
          <w:color w:val="000000" w:themeColor="text1"/>
        </w:rPr>
        <w:t>【</w:t>
      </w:r>
      <w:r w:rsidRPr="001C5E46">
        <w:rPr>
          <w:b/>
          <w:color w:val="000000" w:themeColor="text1"/>
          <w:lang w:val="pt-BR"/>
        </w:rPr>
        <w:t>請回答</w:t>
      </w:r>
      <w:r w:rsidRPr="001C5E46">
        <w:rPr>
          <w:rFonts w:hint="eastAsia"/>
          <w:b/>
          <w:color w:val="000000" w:themeColor="text1"/>
          <w:lang w:val="pt-BR"/>
        </w:rPr>
        <w:t>1</w:t>
      </w:r>
      <w:r w:rsidRPr="001C5E46">
        <w:rPr>
          <w:b/>
          <w:color w:val="000000" w:themeColor="text1"/>
          <w:lang w:val="pt-BR"/>
        </w:rPr>
        <w:t>3-</w:t>
      </w:r>
      <w:r w:rsidRPr="001C5E46">
        <w:rPr>
          <w:rFonts w:hint="eastAsia"/>
          <w:b/>
          <w:color w:val="000000" w:themeColor="text1"/>
          <w:lang w:val="pt-BR"/>
        </w:rPr>
        <w:t>1</w:t>
      </w:r>
      <w:r w:rsidRPr="001C5E46">
        <w:rPr>
          <w:b/>
          <w:color w:val="000000" w:themeColor="text1"/>
          <w:lang w:val="pt-BR"/>
        </w:rPr>
        <w:t>4</w:t>
      </w:r>
      <w:r w:rsidRPr="001C5E46">
        <w:rPr>
          <w:b/>
          <w:color w:val="000000" w:themeColor="text1"/>
          <w:lang w:val="pt-BR"/>
        </w:rPr>
        <w:t>題</w:t>
      </w:r>
      <w:r w:rsidRPr="001C5E46">
        <w:rPr>
          <w:rFonts w:ascii="標楷體" w:hAnsi="標楷體" w:hint="eastAsia"/>
          <w:b/>
          <w:noProof/>
          <w:color w:val="000000" w:themeColor="text1"/>
        </w:rPr>
        <w:t>】</w:t>
      </w:r>
    </w:p>
    <w:p w:rsidR="00A61819" w:rsidRPr="001C5E46" w:rsidRDefault="00D505DB" w:rsidP="00A61819">
      <w:pPr>
        <w:kinsoku w:val="0"/>
        <w:overflowPunct w:val="0"/>
        <w:autoSpaceDE w:val="0"/>
        <w:autoSpaceDN w:val="0"/>
        <w:jc w:val="both"/>
        <w:rPr>
          <w:b/>
          <w:color w:val="000000" w:themeColor="text1"/>
        </w:rPr>
      </w:pPr>
      <w:r w:rsidRPr="001C5E46">
        <w:rPr>
          <w:noProof/>
          <w:color w:val="000000" w:themeColor="text1"/>
        </w:rPr>
        <w:drawing>
          <wp:anchor distT="0" distB="0" distL="114300" distR="114300" simplePos="0" relativeHeight="251695104" behindDoc="1" locked="0" layoutInCell="1" allowOverlap="1" wp14:anchorId="0494CE91" wp14:editId="5BC54A12">
            <wp:simplePos x="0" y="0"/>
            <wp:positionH relativeFrom="column">
              <wp:posOffset>579755</wp:posOffset>
            </wp:positionH>
            <wp:positionV relativeFrom="paragraph">
              <wp:posOffset>253365</wp:posOffset>
            </wp:positionV>
            <wp:extent cx="3402330" cy="1988820"/>
            <wp:effectExtent l="0" t="0" r="7620" b="0"/>
            <wp:wrapTight wrapText="bothSides">
              <wp:wrapPolygon edited="0">
                <wp:start x="0" y="0"/>
                <wp:lineTo x="0" y="21310"/>
                <wp:lineTo x="21527" y="21310"/>
                <wp:lineTo x="21527" y="0"/>
                <wp:lineTo x="0" y="0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33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819" w:rsidRPr="001C5E46">
        <w:rPr>
          <w:rFonts w:ascii="標楷體" w:hAnsi="標楷體" w:hint="eastAsia"/>
          <w:b/>
          <w:color w:val="000000" w:themeColor="text1"/>
        </w:rPr>
        <w:t>附圖為108年</w:t>
      </w:r>
      <w:r w:rsidR="00F972F7" w:rsidRPr="001C5E46">
        <w:rPr>
          <w:rFonts w:ascii="標楷體" w:hAnsi="標楷體" w:hint="eastAsia"/>
          <w:b/>
          <w:color w:val="000000" w:themeColor="text1"/>
        </w:rPr>
        <w:t>臺灣</w:t>
      </w:r>
      <w:r w:rsidR="00A61819" w:rsidRPr="001C5E46">
        <w:rPr>
          <w:rFonts w:ascii="標楷體" w:hAnsi="標楷體" w:hint="eastAsia"/>
          <w:b/>
          <w:color w:val="000000" w:themeColor="text1"/>
        </w:rPr>
        <w:t>各縣市平均每戶所得，請由圖中資料回答下列問題：</w:t>
      </w:r>
    </w:p>
    <w:p w:rsidR="00A61819" w:rsidRPr="001C5E46" w:rsidRDefault="00A61819" w:rsidP="00A61819">
      <w:pPr>
        <w:kinsoku w:val="0"/>
        <w:overflowPunct w:val="0"/>
        <w:autoSpaceDE w:val="0"/>
        <w:autoSpaceDN w:val="0"/>
        <w:ind w:left="965" w:hangingChars="402" w:hanging="965"/>
        <w:jc w:val="center"/>
        <w:rPr>
          <w:color w:val="000000" w:themeColor="text1"/>
        </w:rPr>
      </w:pPr>
    </w:p>
    <w:p w:rsidR="00D505DB" w:rsidRPr="001C5E46" w:rsidRDefault="00D505DB" w:rsidP="00F972F7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</w:rPr>
      </w:pPr>
    </w:p>
    <w:p w:rsidR="00D505DB" w:rsidRPr="001C5E46" w:rsidRDefault="00D505DB" w:rsidP="00F972F7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</w:rPr>
      </w:pPr>
    </w:p>
    <w:p w:rsidR="00D505DB" w:rsidRPr="001C5E46" w:rsidRDefault="00D505DB" w:rsidP="00F972F7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</w:rPr>
      </w:pPr>
    </w:p>
    <w:p w:rsidR="00D505DB" w:rsidRPr="001C5E46" w:rsidRDefault="00D505DB" w:rsidP="00F972F7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</w:rPr>
      </w:pPr>
    </w:p>
    <w:p w:rsidR="00D505DB" w:rsidRPr="001C5E46" w:rsidRDefault="00D505DB" w:rsidP="00F972F7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</w:rPr>
      </w:pPr>
    </w:p>
    <w:p w:rsidR="00D505DB" w:rsidRPr="001C5E46" w:rsidRDefault="00D505DB" w:rsidP="00F972F7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</w:rPr>
      </w:pPr>
    </w:p>
    <w:p w:rsidR="00D505DB" w:rsidRPr="001C5E46" w:rsidRDefault="00D505DB" w:rsidP="00F972F7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</w:rPr>
      </w:pPr>
    </w:p>
    <w:p w:rsidR="00340689" w:rsidRPr="001C5E46" w:rsidRDefault="00340689" w:rsidP="00F972F7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</w:rPr>
      </w:pPr>
    </w:p>
    <w:p w:rsidR="0067386A" w:rsidRPr="001C5E46" w:rsidRDefault="0067386A" w:rsidP="00F972F7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  <w:lang w:val="pt-BR"/>
        </w:rPr>
      </w:pPr>
      <w:r w:rsidRPr="001C5E46">
        <w:rPr>
          <w:color w:val="000000" w:themeColor="text1"/>
        </w:rPr>
        <w:t>(   )13.</w:t>
      </w:r>
      <w:r w:rsidR="00F972F7" w:rsidRPr="001C5E46">
        <w:rPr>
          <w:rFonts w:ascii="標楷體" w:hAnsi="標楷體" w:hint="eastAsia"/>
          <w:noProof/>
          <w:color w:val="000000" w:themeColor="text1"/>
        </w:rPr>
        <w:t xml:space="preserve">請依圖中內容判斷，下列敘述何者最為正確？ </w:t>
      </w:r>
      <w:r w:rsidR="00B82D06" w:rsidRPr="001C5E46">
        <w:rPr>
          <w:rFonts w:ascii="標楷體" w:hAnsi="標楷體"/>
          <w:noProof/>
          <w:color w:val="000000" w:themeColor="text1"/>
        </w:rPr>
        <w:br/>
      </w:r>
      <w:r w:rsidR="00F972F7" w:rsidRPr="001C5E46">
        <w:rPr>
          <w:color w:val="000000" w:themeColor="text1"/>
        </w:rPr>
        <w:t>(A)</w:t>
      </w:r>
      <w:r w:rsidR="003D71B0" w:rsidRPr="001C5E46">
        <w:rPr>
          <w:rFonts w:ascii="標楷體" w:hAnsi="標楷體" w:hint="eastAsia"/>
          <w:noProof/>
          <w:color w:val="000000" w:themeColor="text1"/>
        </w:rPr>
        <w:t>東</w:t>
      </w:r>
      <w:r w:rsidR="00F972F7" w:rsidRPr="001C5E46">
        <w:rPr>
          <w:rFonts w:ascii="標楷體" w:hAnsi="標楷體" w:hint="eastAsia"/>
          <w:noProof/>
          <w:color w:val="000000" w:themeColor="text1"/>
        </w:rPr>
        <w:t>部縣市人口較多</w:t>
      </w:r>
      <w:r w:rsidR="003D71B0" w:rsidRPr="001C5E46">
        <w:rPr>
          <w:rFonts w:ascii="標楷體" w:hAnsi="標楷體"/>
          <w:noProof/>
          <w:color w:val="000000" w:themeColor="text1"/>
        </w:rPr>
        <w:t xml:space="preserve">   </w:t>
      </w:r>
      <w:r w:rsidR="00F972F7" w:rsidRPr="001C5E46">
        <w:rPr>
          <w:color w:val="000000" w:themeColor="text1"/>
        </w:rPr>
        <w:t>(B)</w:t>
      </w:r>
      <w:r w:rsidR="003D71B0" w:rsidRPr="001C5E46">
        <w:rPr>
          <w:rFonts w:ascii="標楷體" w:hAnsi="標楷體" w:hint="eastAsia"/>
          <w:noProof/>
          <w:color w:val="000000" w:themeColor="text1"/>
        </w:rPr>
        <w:t>西</w:t>
      </w:r>
      <w:r w:rsidR="00F972F7" w:rsidRPr="001C5E46">
        <w:rPr>
          <w:rFonts w:ascii="標楷體" w:hAnsi="標楷體" w:hint="eastAsia"/>
          <w:noProof/>
          <w:color w:val="000000" w:themeColor="text1"/>
        </w:rPr>
        <w:t xml:space="preserve">部工商最不發達 </w:t>
      </w:r>
      <w:r w:rsidR="00B82D06" w:rsidRPr="001C5E46">
        <w:rPr>
          <w:rFonts w:ascii="標楷體" w:hAnsi="標楷體"/>
          <w:noProof/>
          <w:color w:val="000000" w:themeColor="text1"/>
        </w:rPr>
        <w:br/>
      </w:r>
      <w:r w:rsidR="00F972F7" w:rsidRPr="001C5E46">
        <w:rPr>
          <w:color w:val="000000" w:themeColor="text1"/>
        </w:rPr>
        <w:t>(C)</w:t>
      </w:r>
      <w:r w:rsidR="003D71B0" w:rsidRPr="001C5E46">
        <w:rPr>
          <w:rFonts w:hint="eastAsia"/>
          <w:color w:val="000000" w:themeColor="text1"/>
        </w:rPr>
        <w:t>區域經濟</w:t>
      </w:r>
      <w:r w:rsidR="003D71B0" w:rsidRPr="001C5E46">
        <w:rPr>
          <w:rFonts w:ascii="標楷體" w:hAnsi="標楷體" w:hint="eastAsia"/>
          <w:noProof/>
          <w:color w:val="000000" w:themeColor="text1"/>
        </w:rPr>
        <w:t xml:space="preserve">發展差異大 </w:t>
      </w:r>
      <w:r w:rsidR="00F972F7" w:rsidRPr="001C5E46">
        <w:rPr>
          <w:color w:val="000000" w:themeColor="text1"/>
        </w:rPr>
        <w:t>(D)</w:t>
      </w:r>
      <w:r w:rsidR="003D71B0" w:rsidRPr="001C5E46">
        <w:rPr>
          <w:rFonts w:ascii="標楷體" w:hAnsi="標楷體" w:hint="eastAsia"/>
          <w:noProof/>
          <w:color w:val="000000" w:themeColor="text1"/>
        </w:rPr>
        <w:t>離島第一級產業較為興盛</w:t>
      </w:r>
      <w:r w:rsidR="00F972F7" w:rsidRPr="001C5E46">
        <w:rPr>
          <w:rFonts w:ascii="標楷體" w:hAnsi="標楷體" w:hint="eastAsia"/>
          <w:noProof/>
          <w:color w:val="000000" w:themeColor="text1"/>
        </w:rPr>
        <w:t>。</w:t>
      </w:r>
    </w:p>
    <w:p w:rsidR="0067386A" w:rsidRPr="001C5E46" w:rsidRDefault="0067386A" w:rsidP="00F972F7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</w:rPr>
      </w:pPr>
      <w:r w:rsidRPr="001C5E46">
        <w:rPr>
          <w:color w:val="000000" w:themeColor="text1"/>
        </w:rPr>
        <w:t>(   )14.</w:t>
      </w:r>
      <w:r w:rsidR="00F972F7" w:rsidRPr="001C5E46">
        <w:rPr>
          <w:rFonts w:ascii="標楷體" w:hAnsi="標楷體" w:hint="eastAsia"/>
          <w:noProof/>
          <w:color w:val="000000" w:themeColor="text1"/>
        </w:rPr>
        <w:t xml:space="preserve">新竹市平均每戶所得僅次於臺北市，這和新竹市發展何種產業關係最大？ </w:t>
      </w:r>
      <w:r w:rsidR="00F972F7" w:rsidRPr="001C5E46">
        <w:rPr>
          <w:color w:val="000000" w:themeColor="text1"/>
        </w:rPr>
        <w:t>(A)</w:t>
      </w:r>
      <w:r w:rsidR="004722F7" w:rsidRPr="001C5E46">
        <w:rPr>
          <w:rFonts w:hint="eastAsia"/>
          <w:color w:val="000000" w:themeColor="text1"/>
        </w:rPr>
        <w:t>高</w:t>
      </w:r>
      <w:r w:rsidR="004722F7" w:rsidRPr="001C5E46">
        <w:rPr>
          <w:rFonts w:ascii="標楷體" w:hAnsi="標楷體" w:hint="eastAsia"/>
          <w:noProof/>
          <w:color w:val="000000" w:themeColor="text1"/>
        </w:rPr>
        <w:t>科技</w:t>
      </w:r>
      <w:r w:rsidR="00F972F7" w:rsidRPr="001C5E46">
        <w:rPr>
          <w:rFonts w:ascii="標楷體" w:hAnsi="標楷體" w:hint="eastAsia"/>
          <w:noProof/>
          <w:color w:val="000000" w:themeColor="text1"/>
        </w:rPr>
        <w:t xml:space="preserve">業 </w:t>
      </w:r>
      <w:r w:rsidR="00F972F7" w:rsidRPr="001C5E46">
        <w:rPr>
          <w:color w:val="000000" w:themeColor="text1"/>
        </w:rPr>
        <w:t>(B)</w:t>
      </w:r>
      <w:r w:rsidR="004722F7" w:rsidRPr="001C5E46">
        <w:rPr>
          <w:rFonts w:ascii="標楷體" w:hAnsi="標楷體" w:hint="eastAsia"/>
          <w:noProof/>
          <w:color w:val="000000" w:themeColor="text1"/>
        </w:rPr>
        <w:t>旅遊</w:t>
      </w:r>
      <w:r w:rsidR="00F972F7" w:rsidRPr="001C5E46">
        <w:rPr>
          <w:rFonts w:ascii="標楷體" w:hAnsi="標楷體" w:hint="eastAsia"/>
          <w:noProof/>
          <w:color w:val="000000" w:themeColor="text1"/>
        </w:rPr>
        <w:t xml:space="preserve">業 </w:t>
      </w:r>
      <w:r w:rsidR="00F972F7" w:rsidRPr="001C5E46">
        <w:rPr>
          <w:color w:val="000000" w:themeColor="text1"/>
        </w:rPr>
        <w:t>(C)</w:t>
      </w:r>
      <w:r w:rsidR="00F972F7" w:rsidRPr="001C5E46">
        <w:rPr>
          <w:rFonts w:ascii="標楷體" w:hAnsi="標楷體" w:hint="eastAsia"/>
          <w:noProof/>
          <w:color w:val="000000" w:themeColor="text1"/>
        </w:rPr>
        <w:t xml:space="preserve">金融業 </w:t>
      </w:r>
      <w:r w:rsidR="00F972F7" w:rsidRPr="001C5E46">
        <w:rPr>
          <w:color w:val="000000" w:themeColor="text1"/>
        </w:rPr>
        <w:t>(D)</w:t>
      </w:r>
      <w:r w:rsidR="003D71B0" w:rsidRPr="001C5E46">
        <w:rPr>
          <w:rFonts w:ascii="標楷體" w:hAnsi="標楷體" w:hint="eastAsia"/>
          <w:noProof/>
          <w:color w:val="000000" w:themeColor="text1"/>
        </w:rPr>
        <w:t>鋼鐵</w:t>
      </w:r>
      <w:r w:rsidR="00F972F7" w:rsidRPr="001C5E46">
        <w:rPr>
          <w:rFonts w:ascii="標楷體" w:hAnsi="標楷體" w:hint="eastAsia"/>
          <w:noProof/>
          <w:color w:val="000000" w:themeColor="text1"/>
        </w:rPr>
        <w:t>業。</w:t>
      </w:r>
    </w:p>
    <w:p w:rsidR="00F972F7" w:rsidRPr="001C5E46" w:rsidRDefault="009D4822" w:rsidP="00C70082">
      <w:pPr>
        <w:pStyle w:val="a3"/>
        <w:kinsoku w:val="0"/>
        <w:overflowPunct w:val="0"/>
        <w:autoSpaceDE w:val="0"/>
        <w:autoSpaceDN w:val="0"/>
        <w:ind w:left="989" w:hangingChars="412" w:hanging="989"/>
        <w:rPr>
          <w:rFonts w:ascii="標楷體" w:eastAsia="標楷體" w:hAnsi="標楷體"/>
          <w:color w:val="000000" w:themeColor="text1"/>
        </w:rPr>
      </w:pPr>
      <w:r w:rsidRPr="001C5E46">
        <w:rPr>
          <w:noProof/>
          <w:color w:val="000000" w:themeColor="text1"/>
        </w:rPr>
        <w:drawing>
          <wp:anchor distT="0" distB="0" distL="114300" distR="114300" simplePos="0" relativeHeight="251693056" behindDoc="1" locked="0" layoutInCell="1" allowOverlap="1" wp14:anchorId="4202582B" wp14:editId="6EFD4136">
            <wp:simplePos x="0" y="0"/>
            <wp:positionH relativeFrom="column">
              <wp:posOffset>2203450</wp:posOffset>
            </wp:positionH>
            <wp:positionV relativeFrom="paragraph">
              <wp:posOffset>97155</wp:posOffset>
            </wp:positionV>
            <wp:extent cx="1964055" cy="2253615"/>
            <wp:effectExtent l="0" t="0" r="0" b="0"/>
            <wp:wrapTight wrapText="bothSides">
              <wp:wrapPolygon edited="0">
                <wp:start x="0" y="0"/>
                <wp:lineTo x="0" y="21363"/>
                <wp:lineTo x="21370" y="21363"/>
                <wp:lineTo x="21370" y="0"/>
                <wp:lineTo x="0" y="0"/>
              </wp:wrapPolygon>
            </wp:wrapTight>
            <wp:docPr id="20" name="圖片 20" descr="108-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8-6-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590" w:rsidRPr="001C5E46">
        <w:rPr>
          <w:rFonts w:ascii="標楷體" w:eastAsia="標楷體" w:hAnsi="標楷體" w:hint="eastAsia"/>
          <w:b/>
          <w:noProof/>
          <w:color w:val="000000" w:themeColor="text1"/>
        </w:rPr>
        <w:t>【</w:t>
      </w:r>
      <w:r w:rsidR="00822590" w:rsidRPr="001C5E46">
        <w:rPr>
          <w:rFonts w:ascii="標楷體" w:eastAsia="標楷體" w:hAnsi="標楷體"/>
          <w:b/>
          <w:color w:val="000000" w:themeColor="text1"/>
          <w:lang w:val="pt-BR"/>
        </w:rPr>
        <w:t>請回答</w:t>
      </w:r>
      <w:r w:rsidR="00822590" w:rsidRPr="001C5E46">
        <w:rPr>
          <w:rFonts w:ascii="標楷體" w:eastAsia="標楷體" w:hAnsi="標楷體" w:hint="eastAsia"/>
          <w:b/>
          <w:color w:val="000000" w:themeColor="text1"/>
          <w:lang w:val="pt-BR"/>
        </w:rPr>
        <w:t>1</w:t>
      </w:r>
      <w:r w:rsidR="00B82D06" w:rsidRPr="001C5E46">
        <w:rPr>
          <w:rFonts w:ascii="標楷體" w:eastAsia="標楷體" w:hAnsi="標楷體" w:hint="eastAsia"/>
          <w:b/>
          <w:color w:val="000000" w:themeColor="text1"/>
          <w:lang w:val="pt-BR"/>
        </w:rPr>
        <w:t>5</w:t>
      </w:r>
      <w:r w:rsidR="00822590" w:rsidRPr="001C5E46">
        <w:rPr>
          <w:rFonts w:ascii="標楷體" w:eastAsia="標楷體" w:hAnsi="標楷體"/>
          <w:b/>
          <w:color w:val="000000" w:themeColor="text1"/>
          <w:lang w:val="pt-BR"/>
        </w:rPr>
        <w:t>-</w:t>
      </w:r>
      <w:r w:rsidR="00822590" w:rsidRPr="001C5E46">
        <w:rPr>
          <w:rFonts w:ascii="標楷體" w:eastAsia="標楷體" w:hAnsi="標楷體" w:hint="eastAsia"/>
          <w:b/>
          <w:color w:val="000000" w:themeColor="text1"/>
          <w:lang w:val="pt-BR"/>
        </w:rPr>
        <w:t>1</w:t>
      </w:r>
      <w:r w:rsidR="00340689" w:rsidRPr="001C5E46">
        <w:rPr>
          <w:rFonts w:ascii="標楷體" w:eastAsia="標楷體" w:hAnsi="標楷體" w:hint="eastAsia"/>
          <w:b/>
          <w:color w:val="000000" w:themeColor="text1"/>
          <w:lang w:val="pt-BR"/>
        </w:rPr>
        <w:t>6</w:t>
      </w:r>
      <w:r w:rsidR="00822590" w:rsidRPr="001C5E46">
        <w:rPr>
          <w:rFonts w:ascii="標楷體" w:eastAsia="標楷體" w:hAnsi="標楷體"/>
          <w:b/>
          <w:color w:val="000000" w:themeColor="text1"/>
          <w:lang w:val="pt-BR"/>
        </w:rPr>
        <w:t>題</w:t>
      </w:r>
      <w:r w:rsidR="00822590" w:rsidRPr="001C5E46">
        <w:rPr>
          <w:rFonts w:ascii="標楷體" w:eastAsia="標楷體" w:hAnsi="標楷體" w:hint="eastAsia"/>
          <w:b/>
          <w:noProof/>
          <w:color w:val="000000" w:themeColor="text1"/>
        </w:rPr>
        <w:t>】</w:t>
      </w:r>
    </w:p>
    <w:p w:rsidR="00F972F7" w:rsidRPr="001C5E46" w:rsidRDefault="00822590" w:rsidP="00822590">
      <w:pPr>
        <w:pStyle w:val="a3"/>
        <w:kinsoku w:val="0"/>
        <w:overflowPunct w:val="0"/>
        <w:autoSpaceDE w:val="0"/>
        <w:autoSpaceDN w:val="0"/>
        <w:rPr>
          <w:rFonts w:eastAsia="標楷體"/>
          <w:b/>
          <w:color w:val="000000" w:themeColor="text1"/>
        </w:rPr>
      </w:pPr>
      <w:r w:rsidRPr="001C5E46">
        <w:rPr>
          <w:rFonts w:ascii="標楷體" w:eastAsia="標楷體" w:hAnsi="標楷體" w:hint="eastAsia"/>
          <w:b/>
          <w:color w:val="000000" w:themeColor="text1"/>
        </w:rPr>
        <w:t>附圖是臺灣國土空間</w:t>
      </w:r>
      <w:proofErr w:type="gramStart"/>
      <w:r w:rsidRPr="001C5E46">
        <w:rPr>
          <w:rFonts w:ascii="標楷體" w:eastAsia="標楷體" w:hAnsi="標楷體" w:hint="eastAsia"/>
          <w:b/>
          <w:color w:val="000000" w:themeColor="text1"/>
        </w:rPr>
        <w:t>規</w:t>
      </w:r>
      <w:proofErr w:type="gramEnd"/>
      <w:r w:rsidRPr="001C5E46">
        <w:rPr>
          <w:rFonts w:ascii="標楷體" w:eastAsia="標楷體" w:hAnsi="標楷體" w:hint="eastAsia"/>
          <w:b/>
          <w:color w:val="000000" w:themeColor="text1"/>
        </w:rPr>
        <w:t>畫架構圖，依據臺灣地形和社會經濟條件，將國土空間規畫為「三軸、海環、離島」</w:t>
      </w:r>
      <w:proofErr w:type="gramStart"/>
      <w:r w:rsidRPr="001C5E46">
        <w:rPr>
          <w:rFonts w:ascii="標楷體" w:eastAsia="標楷體" w:hAnsi="標楷體" w:hint="eastAsia"/>
          <w:b/>
          <w:color w:val="000000" w:themeColor="text1"/>
        </w:rPr>
        <w:t>等軸</w:t>
      </w:r>
      <w:proofErr w:type="gramEnd"/>
      <w:r w:rsidRPr="001C5E46">
        <w:rPr>
          <w:rFonts w:ascii="標楷體" w:eastAsia="標楷體" w:hAnsi="標楷體" w:hint="eastAsia"/>
          <w:b/>
          <w:color w:val="000000" w:themeColor="text1"/>
        </w:rPr>
        <w:t>帶，請問：</w:t>
      </w:r>
    </w:p>
    <w:p w:rsidR="0067386A" w:rsidRPr="001C5E46" w:rsidRDefault="0067386A" w:rsidP="00B82D06">
      <w:pPr>
        <w:pStyle w:val="a3"/>
        <w:kinsoku w:val="0"/>
        <w:overflowPunct w:val="0"/>
        <w:autoSpaceDE w:val="0"/>
        <w:autoSpaceDN w:val="0"/>
        <w:ind w:left="850" w:hangingChars="354" w:hanging="850"/>
        <w:rPr>
          <w:rFonts w:ascii="標楷體" w:eastAsia="標楷體" w:hAnsi="標楷體"/>
          <w:color w:val="000000" w:themeColor="text1"/>
          <w:kern w:val="2"/>
          <w:lang w:val="pt-BR"/>
        </w:rPr>
      </w:pPr>
      <w:r w:rsidRPr="001C5E46">
        <w:rPr>
          <w:rFonts w:eastAsia="標楷體"/>
          <w:color w:val="000000" w:themeColor="text1"/>
        </w:rPr>
        <w:t>(   )15.</w:t>
      </w:r>
      <w:r w:rsidR="006B1660" w:rsidRPr="001C5E46">
        <w:rPr>
          <w:rFonts w:ascii="標楷體" w:eastAsia="標楷體" w:hAnsi="標楷體" w:hint="eastAsia"/>
          <w:color w:val="000000" w:themeColor="text1"/>
        </w:rPr>
        <w:t>由於早期的聚落發展缺乏整體規畫，伴隨著區域發展也逐漸出現建築物老舊待修等問題，因此需要進行都市更新，並以「創意、創新」作為城鄉轉型發展的核心價值。請問：上述目標主要出現於哪</w:t>
      </w:r>
      <w:proofErr w:type="gramStart"/>
      <w:r w:rsidR="006B1660" w:rsidRPr="001C5E46">
        <w:rPr>
          <w:rFonts w:ascii="標楷體" w:eastAsia="標楷體" w:hAnsi="標楷體" w:hint="eastAsia"/>
          <w:color w:val="000000" w:themeColor="text1"/>
        </w:rPr>
        <w:t>一個軸帶</w:t>
      </w:r>
      <w:proofErr w:type="gramEnd"/>
      <w:r w:rsidR="006B1660" w:rsidRPr="001C5E46">
        <w:rPr>
          <w:rFonts w:ascii="標楷體" w:eastAsia="標楷體" w:hAnsi="標楷體" w:hint="eastAsia"/>
          <w:color w:val="000000" w:themeColor="text1"/>
        </w:rPr>
        <w:t>？</w:t>
      </w:r>
      <w:r w:rsidR="00344A79" w:rsidRPr="001C5E46">
        <w:rPr>
          <w:rFonts w:eastAsia="標楷體"/>
          <w:color w:val="000000" w:themeColor="text1"/>
        </w:rPr>
        <w:t>(A)</w:t>
      </w:r>
      <w:r w:rsidR="00344A79" w:rsidRPr="001C5E46">
        <w:rPr>
          <w:rFonts w:eastAsia="標楷體"/>
          <w:noProof/>
          <w:color w:val="000000" w:themeColor="text1"/>
        </w:rPr>
        <w:t>甲</w:t>
      </w:r>
      <w:r w:rsidR="00344A79" w:rsidRPr="001C5E46">
        <w:rPr>
          <w:rFonts w:eastAsia="標楷體" w:hint="eastAsia"/>
          <w:noProof/>
          <w:color w:val="000000" w:themeColor="text1"/>
        </w:rPr>
        <w:t xml:space="preserve"> </w:t>
      </w:r>
      <w:r w:rsidR="00344A79" w:rsidRPr="001C5E46">
        <w:rPr>
          <w:rFonts w:eastAsia="標楷體"/>
          <w:color w:val="000000" w:themeColor="text1"/>
        </w:rPr>
        <w:t>(B)</w:t>
      </w:r>
      <w:r w:rsidR="00344A79" w:rsidRPr="001C5E46">
        <w:rPr>
          <w:rFonts w:eastAsia="標楷體"/>
          <w:color w:val="000000" w:themeColor="text1"/>
        </w:rPr>
        <w:t>丙</w:t>
      </w:r>
      <w:r w:rsidR="00344A79" w:rsidRPr="001C5E46">
        <w:rPr>
          <w:rFonts w:eastAsia="標楷體" w:hint="eastAsia"/>
          <w:color w:val="000000" w:themeColor="text1"/>
        </w:rPr>
        <w:t xml:space="preserve"> </w:t>
      </w:r>
      <w:r w:rsidR="00344A79" w:rsidRPr="001C5E46">
        <w:rPr>
          <w:rFonts w:eastAsia="標楷體"/>
          <w:color w:val="000000" w:themeColor="text1"/>
        </w:rPr>
        <w:t>(C)</w:t>
      </w:r>
      <w:r w:rsidR="00344A79" w:rsidRPr="001C5E46">
        <w:rPr>
          <w:rFonts w:eastAsia="標楷體"/>
          <w:color w:val="000000" w:themeColor="text1"/>
        </w:rPr>
        <w:t>丁</w:t>
      </w:r>
      <w:r w:rsidR="00344A79" w:rsidRPr="001C5E46">
        <w:rPr>
          <w:rFonts w:eastAsia="標楷體"/>
          <w:noProof/>
          <w:color w:val="000000" w:themeColor="text1"/>
        </w:rPr>
        <w:t xml:space="preserve"> </w:t>
      </w:r>
      <w:r w:rsidR="00344A79" w:rsidRPr="001C5E46">
        <w:rPr>
          <w:rFonts w:eastAsia="標楷體"/>
          <w:color w:val="000000" w:themeColor="text1"/>
        </w:rPr>
        <w:t>(D)</w:t>
      </w:r>
      <w:proofErr w:type="gramStart"/>
      <w:r w:rsidR="00344A79" w:rsidRPr="001C5E46">
        <w:rPr>
          <w:rFonts w:eastAsia="標楷體"/>
          <w:color w:val="000000" w:themeColor="text1"/>
        </w:rPr>
        <w:t>戊</w:t>
      </w:r>
      <w:proofErr w:type="gramEnd"/>
      <w:r w:rsidR="00344A79" w:rsidRPr="001C5E46">
        <w:rPr>
          <w:rFonts w:eastAsia="標楷體"/>
          <w:noProof/>
          <w:color w:val="000000" w:themeColor="text1"/>
        </w:rPr>
        <w:t>。</w:t>
      </w:r>
      <w:r w:rsidR="00C70082" w:rsidRPr="001C5E46">
        <w:rPr>
          <w:rFonts w:ascii="標楷體" w:eastAsia="標楷體" w:hAnsi="標楷體"/>
          <w:color w:val="000000" w:themeColor="text1"/>
          <w:kern w:val="2"/>
          <w:lang w:val="pt-BR"/>
        </w:rPr>
        <w:t xml:space="preserve"> </w:t>
      </w:r>
    </w:p>
    <w:p w:rsidR="0067386A" w:rsidRPr="001C5E46" w:rsidRDefault="0067386A" w:rsidP="003D2847">
      <w:pPr>
        <w:ind w:left="850" w:hangingChars="354" w:hanging="850"/>
        <w:rPr>
          <w:color w:val="000000" w:themeColor="text1"/>
          <w:lang w:val="pt-BR"/>
        </w:rPr>
      </w:pPr>
      <w:r w:rsidRPr="001C5E46">
        <w:rPr>
          <w:color w:val="000000" w:themeColor="text1"/>
        </w:rPr>
        <w:t>(   )16.</w:t>
      </w:r>
      <w:r w:rsidR="003D2847" w:rsidRPr="001C5E46">
        <w:rPr>
          <w:rFonts w:ascii="標楷體" w:hAnsi="標楷體" w:hint="eastAsia"/>
          <w:color w:val="000000" w:themeColor="text1"/>
        </w:rPr>
        <w:t>哪</w:t>
      </w:r>
      <w:proofErr w:type="gramStart"/>
      <w:r w:rsidR="003D2847" w:rsidRPr="001C5E46">
        <w:rPr>
          <w:rFonts w:ascii="標楷體" w:hAnsi="標楷體" w:hint="eastAsia"/>
          <w:color w:val="000000" w:themeColor="text1"/>
        </w:rPr>
        <w:t>一個</w:t>
      </w:r>
      <w:r w:rsidR="003D2847" w:rsidRPr="001C5E46">
        <w:rPr>
          <w:color w:val="000000" w:themeColor="text1"/>
        </w:rPr>
        <w:t>軸帶</w:t>
      </w:r>
      <w:proofErr w:type="gramEnd"/>
      <w:r w:rsidR="00F261A4" w:rsidRPr="001C5E46">
        <w:rPr>
          <w:rFonts w:hint="eastAsia"/>
          <w:color w:val="000000" w:themeColor="text1"/>
        </w:rPr>
        <w:t>擁有</w:t>
      </w:r>
      <w:r w:rsidR="00F261A4" w:rsidRPr="001C5E46">
        <w:rPr>
          <w:rFonts w:ascii="標楷體" w:hAnsi="標楷體" w:hint="eastAsia"/>
          <w:color w:val="000000" w:themeColor="text1"/>
        </w:rPr>
        <w:t>優美的</w:t>
      </w:r>
      <w:r w:rsidR="003D2847" w:rsidRPr="001C5E46">
        <w:rPr>
          <w:rFonts w:ascii="標楷體" w:hAnsi="標楷體" w:hint="eastAsia"/>
          <w:color w:val="000000" w:themeColor="text1"/>
        </w:rPr>
        <w:t>自然環境，</w:t>
      </w:r>
      <w:r w:rsidR="00F261A4" w:rsidRPr="001C5E46">
        <w:rPr>
          <w:rFonts w:ascii="標楷體" w:hAnsi="標楷體" w:hint="eastAsia"/>
          <w:color w:val="000000" w:themeColor="text1"/>
        </w:rPr>
        <w:t>且</w:t>
      </w:r>
      <w:r w:rsidR="003D2847" w:rsidRPr="001C5E46">
        <w:rPr>
          <w:rFonts w:ascii="標楷體" w:hAnsi="標楷體" w:hint="eastAsia"/>
          <w:color w:val="000000" w:themeColor="text1"/>
        </w:rPr>
        <w:t>觀光資源豐富，</w:t>
      </w:r>
      <w:r w:rsidR="00F261A4" w:rsidRPr="001C5E46">
        <w:rPr>
          <w:rFonts w:ascii="標楷體" w:hAnsi="標楷體" w:hint="eastAsia"/>
          <w:color w:val="000000" w:themeColor="text1"/>
        </w:rPr>
        <w:t>因此</w:t>
      </w:r>
      <w:r w:rsidR="003D2847" w:rsidRPr="001C5E46">
        <w:rPr>
          <w:rFonts w:ascii="標楷體" w:hAnsi="標楷體" w:hint="eastAsia"/>
          <w:color w:val="000000" w:themeColor="text1"/>
        </w:rPr>
        <w:t>政府</w:t>
      </w:r>
      <w:proofErr w:type="gramStart"/>
      <w:r w:rsidR="003D2847" w:rsidRPr="001C5E46">
        <w:rPr>
          <w:rFonts w:ascii="標楷體" w:hAnsi="標楷體" w:hint="eastAsia"/>
          <w:color w:val="000000" w:themeColor="text1"/>
        </w:rPr>
        <w:t>規</w:t>
      </w:r>
      <w:proofErr w:type="gramEnd"/>
      <w:r w:rsidR="003D2847" w:rsidRPr="001C5E46">
        <w:rPr>
          <w:rFonts w:ascii="標楷體" w:hAnsi="標楷體" w:hint="eastAsia"/>
          <w:color w:val="000000" w:themeColor="text1"/>
        </w:rPr>
        <w:t>畫將樂活、養生、休閒等概念融入當地的產業中？</w:t>
      </w:r>
      <w:r w:rsidR="003D2847" w:rsidRPr="001C5E46">
        <w:rPr>
          <w:color w:val="000000" w:themeColor="text1"/>
        </w:rPr>
        <w:t xml:space="preserve"> </w:t>
      </w:r>
      <w:r w:rsidR="00344A79" w:rsidRPr="001C5E46">
        <w:rPr>
          <w:color w:val="000000" w:themeColor="text1"/>
        </w:rPr>
        <w:t>(A)</w:t>
      </w:r>
      <w:r w:rsidR="00344A79" w:rsidRPr="001C5E46">
        <w:rPr>
          <w:noProof/>
          <w:color w:val="000000" w:themeColor="text1"/>
        </w:rPr>
        <w:t>甲</w:t>
      </w:r>
      <w:r w:rsidR="00344A79" w:rsidRPr="001C5E46">
        <w:rPr>
          <w:rFonts w:hint="eastAsia"/>
          <w:noProof/>
          <w:color w:val="000000" w:themeColor="text1"/>
        </w:rPr>
        <w:t xml:space="preserve"> </w:t>
      </w:r>
      <w:r w:rsidR="00344A79" w:rsidRPr="001C5E46">
        <w:rPr>
          <w:color w:val="000000" w:themeColor="text1"/>
        </w:rPr>
        <w:t>(B)</w:t>
      </w:r>
      <w:r w:rsidR="00344A79" w:rsidRPr="001C5E46">
        <w:rPr>
          <w:color w:val="000000" w:themeColor="text1"/>
        </w:rPr>
        <w:t>丙</w:t>
      </w:r>
      <w:r w:rsidR="00344A79" w:rsidRPr="001C5E46">
        <w:rPr>
          <w:rFonts w:hint="eastAsia"/>
          <w:color w:val="000000" w:themeColor="text1"/>
        </w:rPr>
        <w:t xml:space="preserve"> </w:t>
      </w:r>
      <w:r w:rsidR="00344A79" w:rsidRPr="001C5E46">
        <w:rPr>
          <w:color w:val="000000" w:themeColor="text1"/>
        </w:rPr>
        <w:t>(C)</w:t>
      </w:r>
      <w:r w:rsidR="00344A79" w:rsidRPr="001C5E46">
        <w:rPr>
          <w:color w:val="000000" w:themeColor="text1"/>
        </w:rPr>
        <w:t>丁</w:t>
      </w:r>
      <w:r w:rsidR="00344A79" w:rsidRPr="001C5E46">
        <w:rPr>
          <w:noProof/>
          <w:color w:val="000000" w:themeColor="text1"/>
        </w:rPr>
        <w:t xml:space="preserve"> </w:t>
      </w:r>
      <w:r w:rsidR="00344A79" w:rsidRPr="001C5E46">
        <w:rPr>
          <w:color w:val="000000" w:themeColor="text1"/>
        </w:rPr>
        <w:t>(D)</w:t>
      </w:r>
      <w:proofErr w:type="gramStart"/>
      <w:r w:rsidR="00344A79" w:rsidRPr="001C5E46">
        <w:rPr>
          <w:color w:val="000000" w:themeColor="text1"/>
        </w:rPr>
        <w:t>戊</w:t>
      </w:r>
      <w:proofErr w:type="gramEnd"/>
      <w:r w:rsidR="003D2847" w:rsidRPr="001C5E46">
        <w:rPr>
          <w:rFonts w:hint="eastAsia"/>
          <w:color w:val="000000" w:themeColor="text1"/>
        </w:rPr>
        <w:t>。</w:t>
      </w:r>
    </w:p>
    <w:p w:rsidR="00E87D55" w:rsidRPr="001C5E46" w:rsidRDefault="000525A1" w:rsidP="00550811">
      <w:pPr>
        <w:ind w:left="850" w:hangingChars="354" w:hanging="850"/>
        <w:jc w:val="both"/>
        <w:rPr>
          <w:rFonts w:ascii="標楷體" w:hAnsi="標楷體"/>
          <w:color w:val="000000" w:themeColor="text1"/>
        </w:rPr>
      </w:pPr>
      <w:r w:rsidRPr="001C5E46">
        <w:rPr>
          <w:noProof/>
          <w:color w:val="000000" w:themeColor="text1"/>
        </w:rPr>
        <w:lastRenderedPageBreak/>
        <w:drawing>
          <wp:anchor distT="0" distB="0" distL="114300" distR="114300" simplePos="0" relativeHeight="251696128" behindDoc="1" locked="0" layoutInCell="1" allowOverlap="1" wp14:anchorId="611818AF" wp14:editId="7477EC91">
            <wp:simplePos x="0" y="0"/>
            <wp:positionH relativeFrom="column">
              <wp:posOffset>2953385</wp:posOffset>
            </wp:positionH>
            <wp:positionV relativeFrom="paragraph">
              <wp:posOffset>0</wp:posOffset>
            </wp:positionV>
            <wp:extent cx="1205230" cy="1233170"/>
            <wp:effectExtent l="0" t="0" r="0" b="5080"/>
            <wp:wrapTight wrapText="bothSides">
              <wp:wrapPolygon edited="0">
                <wp:start x="0" y="0"/>
                <wp:lineTo x="0" y="21355"/>
                <wp:lineTo x="21168" y="21355"/>
                <wp:lineTo x="21168" y="0"/>
                <wp:lineTo x="0" y="0"/>
              </wp:wrapPolygon>
            </wp:wrapTight>
            <wp:docPr id="21" name="圖片 21" descr="https://img.yamol.tw/file/5c53d9353a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yamol.tw/file/5c53d9353abf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86A" w:rsidRPr="001C5E46">
        <w:rPr>
          <w:color w:val="000000" w:themeColor="text1"/>
        </w:rPr>
        <w:t>(   )17.</w:t>
      </w:r>
      <w:r w:rsidR="00340689" w:rsidRPr="001C5E46">
        <w:rPr>
          <w:rFonts w:hint="eastAsia"/>
          <w:color w:val="000000" w:themeColor="text1"/>
        </w:rPr>
        <w:t>附圖為臺灣國家公園分布圖，若想一睹舉世聞名的</w:t>
      </w:r>
      <w:r w:rsidR="00340689" w:rsidRPr="001C5E46">
        <w:rPr>
          <w:rFonts w:ascii="標楷體" w:hAnsi="標楷體" w:hint="eastAsia"/>
          <w:color w:val="000000" w:themeColor="text1"/>
        </w:rPr>
        <w:t>「</w:t>
      </w:r>
      <w:r w:rsidR="00340689" w:rsidRPr="001C5E46">
        <w:rPr>
          <w:rFonts w:hint="eastAsia"/>
          <w:color w:val="000000" w:themeColor="text1"/>
        </w:rPr>
        <w:t>柱狀玄武岩</w:t>
      </w:r>
      <w:r w:rsidR="00340689" w:rsidRPr="001C5E46">
        <w:rPr>
          <w:rFonts w:ascii="標楷體" w:hAnsi="標楷體" w:hint="eastAsia"/>
          <w:color w:val="000000" w:themeColor="text1"/>
        </w:rPr>
        <w:t>」</w:t>
      </w:r>
      <w:r w:rsidR="00550811" w:rsidRPr="001C5E46">
        <w:rPr>
          <w:rFonts w:ascii="標楷體" w:hAnsi="標楷體" w:hint="eastAsia"/>
          <w:color w:val="000000" w:themeColor="text1"/>
        </w:rPr>
        <w:t>以及觀賞黑面琵鷺</w:t>
      </w:r>
      <w:r w:rsidR="00340689" w:rsidRPr="001C5E46">
        <w:rPr>
          <w:rFonts w:ascii="標楷體" w:hAnsi="標楷體" w:hint="eastAsia"/>
          <w:color w:val="000000" w:themeColor="text1"/>
        </w:rPr>
        <w:t>，請問</w:t>
      </w:r>
      <w:r w:rsidR="00340689" w:rsidRPr="001C5E46">
        <w:rPr>
          <w:rFonts w:ascii="標楷體" w:hAnsi="標楷體" w:hint="eastAsia"/>
          <w:noProof/>
          <w:color w:val="000000" w:themeColor="text1"/>
        </w:rPr>
        <w:t>：應前往哪</w:t>
      </w:r>
      <w:r w:rsidR="00550811" w:rsidRPr="001C5E46">
        <w:rPr>
          <w:rFonts w:ascii="標楷體" w:hAnsi="標楷體" w:hint="eastAsia"/>
          <w:noProof/>
          <w:color w:val="000000" w:themeColor="text1"/>
        </w:rPr>
        <w:t>兩</w:t>
      </w:r>
      <w:r w:rsidR="00340689" w:rsidRPr="001C5E46">
        <w:rPr>
          <w:rFonts w:ascii="標楷體" w:hAnsi="標楷體" w:hint="eastAsia"/>
          <w:noProof/>
          <w:color w:val="000000" w:themeColor="text1"/>
        </w:rPr>
        <w:t>座</w:t>
      </w:r>
      <w:r w:rsidR="00340689" w:rsidRPr="001C5E46">
        <w:rPr>
          <w:rFonts w:hint="eastAsia"/>
          <w:color w:val="000000" w:themeColor="text1"/>
        </w:rPr>
        <w:t>國家公園</w:t>
      </w:r>
      <w:r w:rsidR="00340689" w:rsidRPr="001C5E46">
        <w:rPr>
          <w:rFonts w:hint="eastAsia"/>
          <w:color w:val="000000" w:themeColor="text1"/>
        </w:rPr>
        <w:t>?</w:t>
      </w:r>
      <w:r w:rsidRPr="001C5E46">
        <w:rPr>
          <w:color w:val="000000" w:themeColor="text1"/>
        </w:rPr>
        <w:t xml:space="preserve"> </w:t>
      </w:r>
      <w:r w:rsidR="00550811" w:rsidRPr="001C5E46">
        <w:rPr>
          <w:color w:val="000000" w:themeColor="text1"/>
        </w:rPr>
        <w:br/>
      </w:r>
      <w:r w:rsidRPr="001C5E46">
        <w:rPr>
          <w:color w:val="000000" w:themeColor="text1"/>
        </w:rPr>
        <w:t>(A)</w:t>
      </w:r>
      <w:r w:rsidRPr="001C5E46">
        <w:rPr>
          <w:noProof/>
          <w:color w:val="000000" w:themeColor="text1"/>
        </w:rPr>
        <w:t>甲</w:t>
      </w:r>
      <w:r w:rsidR="00550811" w:rsidRPr="001C5E46">
        <w:rPr>
          <w:rFonts w:hint="eastAsia"/>
          <w:noProof/>
          <w:color w:val="000000" w:themeColor="text1"/>
        </w:rPr>
        <w:t>、丙</w:t>
      </w:r>
      <w:r w:rsidRPr="001C5E46">
        <w:rPr>
          <w:rFonts w:hint="eastAsia"/>
          <w:noProof/>
          <w:color w:val="000000" w:themeColor="text1"/>
        </w:rPr>
        <w:t xml:space="preserve"> </w:t>
      </w:r>
      <w:r w:rsidRPr="001C5E46">
        <w:rPr>
          <w:color w:val="000000" w:themeColor="text1"/>
        </w:rPr>
        <w:t>(B)</w:t>
      </w:r>
      <w:r w:rsidR="00550811" w:rsidRPr="001C5E46">
        <w:rPr>
          <w:rFonts w:hint="eastAsia"/>
          <w:color w:val="000000" w:themeColor="text1"/>
        </w:rPr>
        <w:t>己、戊</w:t>
      </w:r>
      <w:r w:rsidRPr="001C5E46">
        <w:rPr>
          <w:rFonts w:hint="eastAsia"/>
          <w:color w:val="000000" w:themeColor="text1"/>
        </w:rPr>
        <w:t xml:space="preserve"> </w:t>
      </w:r>
      <w:r w:rsidRPr="001C5E46">
        <w:rPr>
          <w:color w:val="000000" w:themeColor="text1"/>
        </w:rPr>
        <w:t>(C)</w:t>
      </w:r>
      <w:r w:rsidR="00550811" w:rsidRPr="001C5E46">
        <w:rPr>
          <w:rFonts w:hint="eastAsia"/>
          <w:color w:val="000000" w:themeColor="text1"/>
        </w:rPr>
        <w:t>乙、庚</w:t>
      </w:r>
      <w:r w:rsidRPr="001C5E46">
        <w:rPr>
          <w:noProof/>
          <w:color w:val="000000" w:themeColor="text1"/>
        </w:rPr>
        <w:t xml:space="preserve"> </w:t>
      </w:r>
      <w:r w:rsidR="00550811" w:rsidRPr="001C5E46">
        <w:rPr>
          <w:noProof/>
          <w:color w:val="000000" w:themeColor="text1"/>
        </w:rPr>
        <w:br/>
      </w:r>
      <w:r w:rsidRPr="001C5E46">
        <w:rPr>
          <w:color w:val="000000" w:themeColor="text1"/>
        </w:rPr>
        <w:t>(D)</w:t>
      </w:r>
      <w:r w:rsidR="00550811" w:rsidRPr="001C5E46">
        <w:rPr>
          <w:rFonts w:hint="eastAsia"/>
          <w:color w:val="000000" w:themeColor="text1"/>
        </w:rPr>
        <w:t>壬、辛</w:t>
      </w:r>
      <w:r w:rsidRPr="001C5E46">
        <w:rPr>
          <w:rFonts w:hint="eastAsia"/>
          <w:color w:val="000000" w:themeColor="text1"/>
        </w:rPr>
        <w:t>。</w:t>
      </w:r>
    </w:p>
    <w:p w:rsidR="00E87D55" w:rsidRDefault="00E87D55" w:rsidP="00E87D55">
      <w:pPr>
        <w:ind w:left="850" w:hangingChars="354" w:hanging="850"/>
        <w:jc w:val="both"/>
      </w:pPr>
      <w:r w:rsidRPr="00E87D55">
        <w:t>(   )18.</w:t>
      </w:r>
      <w:r w:rsidRPr="00E87D55">
        <w:t>民國</w:t>
      </w:r>
      <w:r w:rsidRPr="00E87D55">
        <w:t>38</w:t>
      </w:r>
      <w:r w:rsidRPr="00E87D55">
        <w:t>年底，政府撤退來</w:t>
      </w:r>
      <w:proofErr w:type="gramStart"/>
      <w:r w:rsidRPr="00E87D55">
        <w:t>臺</w:t>
      </w:r>
      <w:proofErr w:type="gramEnd"/>
      <w:r w:rsidRPr="00E87D55">
        <w:t>，兩岸形勢緊張，直到某場戰爭爆發，美國派遣第七艦隊保衛臺灣海峽安全，戰後並將臺灣納入反共防禦體系的一環，臺海局勢才逐漸穩定。請問這場戰爭應該是下列哪一場</w:t>
      </w:r>
      <w:r w:rsidRPr="00E87D55">
        <w:t xml:space="preserve">? </w:t>
      </w:r>
      <w:r w:rsidR="00550811">
        <w:rPr>
          <w:rFonts w:hint="eastAsia"/>
        </w:rPr>
        <w:t xml:space="preserve"> </w:t>
      </w:r>
      <w:r w:rsidR="0091605F">
        <w:br/>
      </w:r>
      <w:r w:rsidRPr="00E87D55">
        <w:t>(A)</w:t>
      </w:r>
      <w:r w:rsidRPr="00E87D55">
        <w:t>中日戰爭</w:t>
      </w:r>
      <w:r w:rsidRPr="00E87D55">
        <w:t xml:space="preserve"> (B)</w:t>
      </w:r>
      <w:r w:rsidRPr="00E87D55">
        <w:t>韓戰</w:t>
      </w:r>
      <w:r w:rsidRPr="00E87D55">
        <w:t xml:space="preserve"> (C)</w:t>
      </w:r>
      <w:r w:rsidRPr="00E87D55">
        <w:t>甲午戰爭</w:t>
      </w:r>
      <w:r w:rsidRPr="00E87D55">
        <w:t xml:space="preserve"> (D)</w:t>
      </w:r>
      <w:r w:rsidRPr="00E87D55">
        <w:t>八二三炮戰。</w:t>
      </w:r>
    </w:p>
    <w:p w:rsidR="00E87D55" w:rsidRDefault="00E87D55" w:rsidP="00E87D55">
      <w:pPr>
        <w:ind w:left="850" w:hangingChars="354" w:hanging="850"/>
        <w:jc w:val="both"/>
      </w:pPr>
      <w:r w:rsidRPr="00E87D55">
        <w:t>(   )19.</w:t>
      </w:r>
      <w:r w:rsidRPr="00E87D55">
        <w:t>承上題，這場戰爭結束後，美國為了保障西太平洋諸島安全，在民國</w:t>
      </w:r>
      <w:r w:rsidRPr="00E87D55">
        <w:t>43</w:t>
      </w:r>
      <w:r w:rsidRPr="00E87D55">
        <w:t>年，與臺灣簽了一項反共公約，以求防止侵略，維護和平。請問此條約是</w:t>
      </w:r>
      <w:r w:rsidRPr="00E87D55">
        <w:t>?</w:t>
      </w:r>
      <w:bookmarkStart w:id="4" w:name="OP1_A1CA08A15D894BF6A1D0D3844D7E71C3"/>
      <w:r w:rsidR="0091605F">
        <w:br/>
      </w:r>
      <w:r w:rsidRPr="00E87D55">
        <w:t>(A)</w:t>
      </w:r>
      <w:bookmarkStart w:id="5" w:name="OPTG1_A1CA08A15D894BF6A1D0D3844D7E71C3"/>
      <w:r w:rsidRPr="00E87D55">
        <w:t>馬關條約</w:t>
      </w:r>
      <w:bookmarkStart w:id="6" w:name="OP2_A1CA08A15D894BF6A1D0D3844D7E71C3"/>
      <w:bookmarkEnd w:id="4"/>
      <w:bookmarkEnd w:id="5"/>
      <w:r w:rsidRPr="00E87D55">
        <w:t xml:space="preserve"> (B)</w:t>
      </w:r>
      <w:bookmarkStart w:id="7" w:name="OPTG2_A1CA08A15D894BF6A1D0D3844D7E71C3"/>
      <w:r w:rsidRPr="00E87D55">
        <w:t>臺灣關係法</w:t>
      </w:r>
      <w:bookmarkStart w:id="8" w:name="OP3_A1CA08A15D894BF6A1D0D3844D7E71C3"/>
      <w:bookmarkEnd w:id="6"/>
      <w:bookmarkEnd w:id="7"/>
      <w:r w:rsidRPr="00E87D55">
        <w:t xml:space="preserve"> (C)</w:t>
      </w:r>
      <w:bookmarkStart w:id="9" w:name="OPTG3_A1CA08A15D894BF6A1D0D3844D7E71C3"/>
      <w:r w:rsidRPr="00E87D55">
        <w:t>中美共同防禦條約</w:t>
      </w:r>
      <w:bookmarkStart w:id="10" w:name="OP4_A1CA08A15D894BF6A1D0D3844D7E71C3"/>
      <w:bookmarkEnd w:id="8"/>
      <w:bookmarkEnd w:id="9"/>
      <w:r w:rsidRPr="00E87D55">
        <w:t xml:space="preserve"> </w:t>
      </w:r>
      <w:r w:rsidR="0091605F">
        <w:br/>
      </w:r>
      <w:r w:rsidRPr="00E87D55">
        <w:t>(D)</w:t>
      </w:r>
      <w:bookmarkStart w:id="11" w:name="OPTG4_A1CA08A15D894BF6A1D0D3844D7E71C3"/>
      <w:r w:rsidRPr="00E87D55">
        <w:t>動員戡亂時期臨時條款</w:t>
      </w:r>
      <w:bookmarkEnd w:id="10"/>
      <w:bookmarkEnd w:id="11"/>
      <w:r w:rsidRPr="00E87D55">
        <w:t>。</w:t>
      </w:r>
    </w:p>
    <w:p w:rsidR="00E87D55" w:rsidRDefault="00CB7CDF" w:rsidP="00E87D55">
      <w:pPr>
        <w:ind w:left="850" w:hangingChars="354" w:hanging="850"/>
        <w:jc w:val="both"/>
      </w:pPr>
      <w:r w:rsidRPr="00E87D55">
        <w:rPr>
          <w:noProof/>
        </w:rPr>
        <w:drawing>
          <wp:anchor distT="0" distB="0" distL="114300" distR="114300" simplePos="0" relativeHeight="251684864" behindDoc="1" locked="0" layoutInCell="1" allowOverlap="1" wp14:anchorId="37BB69EB" wp14:editId="2BDB1DEF">
            <wp:simplePos x="0" y="0"/>
            <wp:positionH relativeFrom="margin">
              <wp:posOffset>2531975</wp:posOffset>
            </wp:positionH>
            <wp:positionV relativeFrom="paragraph">
              <wp:posOffset>752822</wp:posOffset>
            </wp:positionV>
            <wp:extent cx="1590675" cy="1858010"/>
            <wp:effectExtent l="0" t="0" r="9525" b="8890"/>
            <wp:wrapTight wrapText="bothSides">
              <wp:wrapPolygon edited="0">
                <wp:start x="0" y="0"/>
                <wp:lineTo x="0" y="21482"/>
                <wp:lineTo x="21471" y="21482"/>
                <wp:lineTo x="21471" y="0"/>
                <wp:lineTo x="0" y="0"/>
              </wp:wrapPolygon>
            </wp:wrapTight>
            <wp:docPr id="7" name="圖片 7" descr="一張含有 文字, 螢幕擷取畫面, 黑色, 停車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, 螢幕擷取畫面, 黑色, 停車 的圖片&#10;&#10;自動產生的描述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27" t="35975" r="42933" b="26124"/>
                    <a:stretch/>
                  </pic:blipFill>
                  <pic:spPr bwMode="auto">
                    <a:xfrm>
                      <a:off x="0" y="0"/>
                      <a:ext cx="1590675" cy="1858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D55" w:rsidRPr="00E87D55">
        <w:t>(   )20.</w:t>
      </w:r>
      <w:r w:rsidR="00E87D55" w:rsidRPr="00E87D55">
        <w:t>就算有美國協防，中共仍未放棄以武力進犯臺灣。民國</w:t>
      </w:r>
      <w:r w:rsidR="00E87D55" w:rsidRPr="00E87D55">
        <w:t>47</w:t>
      </w:r>
      <w:r w:rsidR="00E87D55" w:rsidRPr="00E87D55">
        <w:t>年，共軍於某地投下</w:t>
      </w:r>
      <w:r w:rsidR="00E87D55" w:rsidRPr="00E87D55">
        <w:t>5.7</w:t>
      </w:r>
      <w:r w:rsidR="00E87D55" w:rsidRPr="00E87D55">
        <w:t>萬餘發砲彈，造成國軍官兵傷亡</w:t>
      </w:r>
      <w:r w:rsidR="00E87D55" w:rsidRPr="00E87D55">
        <w:t>2</w:t>
      </w:r>
      <w:r w:rsidR="00E87D55" w:rsidRPr="00E87D55">
        <w:t>百餘人，直至</w:t>
      </w:r>
      <w:r w:rsidR="00E87D55" w:rsidRPr="00E87D55">
        <w:t>10</w:t>
      </w:r>
      <w:r w:rsidR="00E87D55" w:rsidRPr="00E87D55">
        <w:t>月初共軍才改為「單打雙不打」（逢單日砲擊，雙日</w:t>
      </w:r>
      <w:proofErr w:type="gramStart"/>
      <w:r w:rsidR="00E87D55" w:rsidRPr="00E87D55">
        <w:t>不</w:t>
      </w:r>
      <w:proofErr w:type="gramEnd"/>
      <w:r w:rsidR="00E87D55" w:rsidRPr="00E87D55">
        <w:t>砲擊）的策略。請問：關於此次戰役的敘述，下列何者</w:t>
      </w:r>
      <w:r w:rsidR="00E87D55" w:rsidRPr="00550811">
        <w:rPr>
          <w:b/>
          <w:bCs/>
          <w:u w:val="single"/>
        </w:rPr>
        <w:t>正確</w:t>
      </w:r>
      <w:r w:rsidR="00E87D55" w:rsidRPr="00E87D55">
        <w:t>？</w:t>
      </w:r>
      <w:r w:rsidR="00E87D55" w:rsidRPr="00E87D55">
        <w:t xml:space="preserve"> (A)</w:t>
      </w:r>
      <w:r w:rsidR="00E87D55" w:rsidRPr="00E87D55">
        <w:t>這場戰爭發生地點在圖一中的「丙」</w:t>
      </w:r>
      <w:r w:rsidR="00E87D55" w:rsidRPr="00E87D55">
        <w:t xml:space="preserve"> (B)</w:t>
      </w:r>
      <w:r w:rsidR="00E87D55" w:rsidRPr="00E87D55">
        <w:t>此時期應為兩岸政治對峙時期</w:t>
      </w:r>
      <w:r w:rsidR="00550811">
        <w:rPr>
          <w:rFonts w:hint="eastAsia"/>
        </w:rPr>
        <w:t xml:space="preserve"> </w:t>
      </w:r>
      <w:r w:rsidR="00E87D55" w:rsidRPr="00E87D55">
        <w:t>(C)</w:t>
      </w:r>
      <w:r w:rsidR="00E87D55" w:rsidRPr="00E87D55">
        <w:t>國軍雖奮力抵抗，但我國前線仍被中共占領</w:t>
      </w:r>
      <w:r w:rsidR="00E87D55" w:rsidRPr="00E87D55">
        <w:t xml:space="preserve"> (D)</w:t>
      </w:r>
      <w:r w:rsidR="00E87D55" w:rsidRPr="00E87D55">
        <w:t>之後兩岸雖有零星衝突，但不再出現大規模武力衝突。</w:t>
      </w:r>
    </w:p>
    <w:p w:rsidR="00E87D55" w:rsidRDefault="00E87D55" w:rsidP="00E87D55">
      <w:pPr>
        <w:ind w:left="850" w:hangingChars="354" w:hanging="850"/>
        <w:jc w:val="both"/>
      </w:pPr>
      <w:r w:rsidRPr="00E87D55">
        <w:t>(   )21. 1979</w:t>
      </w:r>
      <w:r w:rsidRPr="00E87D55">
        <w:t>年後，中共改變「以武力解放臺灣」的策略，提出「一國兩制」，希望達到「和平統戰」的目的。請問在</w:t>
      </w:r>
      <w:r w:rsidRPr="00E87D55">
        <w:t>1979</w:t>
      </w:r>
      <w:r w:rsidRPr="00E87D55">
        <w:t>年，哪一件事情的發生，導致中共政策轉變</w:t>
      </w:r>
      <w:r w:rsidRPr="00E87D55">
        <w:t>?</w:t>
      </w:r>
      <w:r w:rsidR="006B1660">
        <w:br/>
      </w:r>
      <w:r w:rsidRPr="00E87D55">
        <w:t>(A)</w:t>
      </w:r>
      <w:r w:rsidRPr="00E87D55">
        <w:t>中共加入聯合國</w:t>
      </w:r>
      <w:r w:rsidRPr="00E87D55">
        <w:t xml:space="preserve"> </w:t>
      </w:r>
      <w:r w:rsidR="006B1660">
        <w:t xml:space="preserve">      </w:t>
      </w:r>
      <w:r w:rsidRPr="00E87D55">
        <w:t>(B)</w:t>
      </w:r>
      <w:r w:rsidRPr="00E87D55">
        <w:t>美國與中共建交</w:t>
      </w:r>
      <w:r w:rsidRPr="00E87D55">
        <w:t xml:space="preserve"> </w:t>
      </w:r>
      <w:r w:rsidR="006B1660">
        <w:br/>
      </w:r>
      <w:r w:rsidRPr="00E87D55">
        <w:t>(C)</w:t>
      </w:r>
      <w:r w:rsidRPr="00E87D55">
        <w:t>美國提供臺灣軍事援助</w:t>
      </w:r>
      <w:r w:rsidRPr="00E87D55">
        <w:t xml:space="preserve"> (D)</w:t>
      </w:r>
      <w:r w:rsidRPr="00E87D55">
        <w:t>我國退出聯合國。</w:t>
      </w:r>
    </w:p>
    <w:p w:rsidR="00E87D55" w:rsidRDefault="00E87D55" w:rsidP="00E87D55">
      <w:pPr>
        <w:ind w:left="850" w:hangingChars="354" w:hanging="850"/>
        <w:jc w:val="both"/>
        <w:rPr>
          <w:rStyle w:val="char"/>
          <w:rFonts w:eastAsia="標楷體"/>
        </w:rPr>
      </w:pPr>
      <w:r w:rsidRPr="00E87D55">
        <w:rPr>
          <w:lang w:val="pt-BR"/>
        </w:rPr>
        <w:t>(   )</w:t>
      </w:r>
      <w:r w:rsidRPr="00E87D55">
        <w:rPr>
          <w:snapToGrid w:val="0"/>
          <w:lang w:val="pt-BR"/>
        </w:rPr>
        <w:t>22.</w:t>
      </w:r>
      <w:r w:rsidRPr="00E87D55">
        <w:t>國民政府遷</w:t>
      </w:r>
      <w:proofErr w:type="gramStart"/>
      <w:r w:rsidRPr="00E87D55">
        <w:t>臺</w:t>
      </w:r>
      <w:proofErr w:type="gramEnd"/>
      <w:r w:rsidRPr="00E87D55">
        <w:t>初期，實施一連串的土地政策，希望讓農民由佃農身分轉為自耕農。請問以下哪些項目屬於當時的土地政策內容</w:t>
      </w:r>
      <w:r w:rsidRPr="00E87D55">
        <w:t>?</w:t>
      </w:r>
      <w:r w:rsidRPr="00E87D55">
        <w:t>（甲）實施三七五減租（乙）興建加工出口區（丙）推行耕者有其田（丁）建設食品加工廠。</w:t>
      </w:r>
      <w:r w:rsidRPr="00E87D55">
        <w:t xml:space="preserve"> (A)</w:t>
      </w:r>
      <w:r w:rsidRPr="00E87D55">
        <w:rPr>
          <w:rStyle w:val="char"/>
          <w:rFonts w:eastAsia="標楷體"/>
        </w:rPr>
        <w:t>甲乙</w:t>
      </w:r>
      <w:r w:rsidRPr="00E87D55">
        <w:rPr>
          <w:rStyle w:val="char"/>
          <w:rFonts w:eastAsia="標楷體"/>
        </w:rPr>
        <w:t xml:space="preserve"> </w:t>
      </w:r>
      <w:r w:rsidRPr="00E87D55">
        <w:t>(B)</w:t>
      </w:r>
      <w:r w:rsidRPr="00E87D55">
        <w:rPr>
          <w:rStyle w:val="char"/>
          <w:rFonts w:eastAsia="標楷體"/>
        </w:rPr>
        <w:t>乙丙</w:t>
      </w:r>
      <w:r w:rsidRPr="00E87D55">
        <w:rPr>
          <w:rStyle w:val="char"/>
          <w:rFonts w:eastAsia="標楷體"/>
        </w:rPr>
        <w:t xml:space="preserve"> </w:t>
      </w:r>
      <w:r w:rsidRPr="00E87D55">
        <w:t>(C)</w:t>
      </w:r>
      <w:proofErr w:type="gramStart"/>
      <w:r w:rsidRPr="00E87D55">
        <w:rPr>
          <w:rStyle w:val="char"/>
          <w:rFonts w:eastAsia="標楷體"/>
        </w:rPr>
        <w:t>甲丙</w:t>
      </w:r>
      <w:proofErr w:type="gramEnd"/>
      <w:r w:rsidRPr="00E87D55">
        <w:rPr>
          <w:rStyle w:val="char"/>
          <w:rFonts w:eastAsia="標楷體"/>
        </w:rPr>
        <w:t xml:space="preserve"> </w:t>
      </w:r>
      <w:r w:rsidRPr="00E87D55">
        <w:t>(D)</w:t>
      </w:r>
      <w:r w:rsidRPr="00E87D55">
        <w:rPr>
          <w:rStyle w:val="char"/>
          <w:rFonts w:eastAsia="標楷體"/>
        </w:rPr>
        <w:t>丙丁。</w:t>
      </w:r>
    </w:p>
    <w:p w:rsidR="00E87D55" w:rsidRDefault="00E87D55" w:rsidP="00E87D55">
      <w:pPr>
        <w:ind w:left="850" w:hangingChars="354" w:hanging="850"/>
        <w:jc w:val="both"/>
      </w:pPr>
      <w:r w:rsidRPr="00E87D55">
        <w:t>(   )23.</w:t>
      </w:r>
      <w:r w:rsidRPr="00E87D55">
        <w:t>有位行政院</w:t>
      </w:r>
      <w:proofErr w:type="gramStart"/>
      <w:r w:rsidRPr="00E87D55">
        <w:t>院長說過</w:t>
      </w:r>
      <w:proofErr w:type="gramEnd"/>
      <w:r w:rsidRPr="00E87D55">
        <w:t>：「今日不做，明日就會後悔」。在他任內，積極推行「十大建設」，對於改善經濟環境、帶動國內景氣復甦有很大的幫助。關於「十大建設」的敘述，下列何者</w:t>
      </w:r>
      <w:r w:rsidRPr="00E87D55">
        <w:rPr>
          <w:b/>
          <w:bCs/>
          <w:u w:val="double"/>
        </w:rPr>
        <w:t>錯誤</w:t>
      </w:r>
      <w:r w:rsidRPr="00E87D55">
        <w:t>？</w:t>
      </w:r>
      <w:r w:rsidRPr="00E87D55">
        <w:t xml:space="preserve"> (A)</w:t>
      </w:r>
      <w:r w:rsidRPr="00E87D55">
        <w:t>推動的背景是因為產油國爆發戰爭，油價居高不下</w:t>
      </w:r>
      <w:r w:rsidRPr="00E87D55">
        <w:t xml:space="preserve"> (B)</w:t>
      </w:r>
      <w:r w:rsidRPr="00E87D55">
        <w:t>推動的項目以交通建設</w:t>
      </w:r>
      <w:proofErr w:type="gramStart"/>
      <w:r w:rsidRPr="00E87D55">
        <w:t>佔</w:t>
      </w:r>
      <w:proofErr w:type="gramEnd"/>
      <w:r w:rsidRPr="00E87D55">
        <w:t>最多數</w:t>
      </w:r>
      <w:r w:rsidRPr="00E87D55">
        <w:t xml:space="preserve"> (C)</w:t>
      </w:r>
      <w:r w:rsidRPr="00E87D55">
        <w:t>期間進行基礎建設，發展高科技工業，帶動景氣的復甦</w:t>
      </w:r>
      <w:r w:rsidRPr="00E87D55">
        <w:t xml:space="preserve"> (D)</w:t>
      </w:r>
      <w:r w:rsidRPr="00E87D55">
        <w:t>這位行政院院長是蔣經國</w:t>
      </w:r>
    </w:p>
    <w:p w:rsidR="00E87D55" w:rsidRDefault="00E87D55" w:rsidP="00E87D55">
      <w:pPr>
        <w:ind w:left="850" w:hangingChars="354" w:hanging="850"/>
        <w:jc w:val="both"/>
      </w:pPr>
      <w:r w:rsidRPr="00E87D55">
        <w:rPr>
          <w:lang w:val="pt-BR"/>
        </w:rPr>
        <w:t>(   )</w:t>
      </w:r>
      <w:r w:rsidRPr="00E87D55">
        <w:rPr>
          <w:snapToGrid w:val="0"/>
          <w:lang w:val="pt-BR"/>
        </w:rPr>
        <w:t>24.</w:t>
      </w:r>
      <w:r w:rsidRPr="00E87D55">
        <w:t>臺灣經濟由農業轉型為工業的關鍵時期是</w:t>
      </w:r>
      <w:r w:rsidRPr="00E87D55">
        <w:t xml:space="preserve">? </w:t>
      </w:r>
      <w:r w:rsidR="006B1660">
        <w:br/>
      </w:r>
      <w:r w:rsidRPr="00E87D55">
        <w:t>(A)</w:t>
      </w:r>
      <w:r w:rsidRPr="00E87D55">
        <w:rPr>
          <w:rStyle w:val="char"/>
          <w:rFonts w:eastAsia="標楷體"/>
        </w:rPr>
        <w:t>土地改革階段</w:t>
      </w:r>
      <w:r w:rsidRPr="00E87D55">
        <w:rPr>
          <w:rStyle w:val="char"/>
          <w:rFonts w:eastAsia="標楷體"/>
        </w:rPr>
        <w:t xml:space="preserve"> </w:t>
      </w:r>
      <w:r w:rsidRPr="00E87D55">
        <w:t>(B)</w:t>
      </w:r>
      <w:r w:rsidRPr="00E87D55">
        <w:rPr>
          <w:rStyle w:val="char"/>
          <w:rFonts w:eastAsia="標楷體"/>
        </w:rPr>
        <w:t>產業升級階段</w:t>
      </w:r>
      <w:r w:rsidRPr="00E87D55">
        <w:rPr>
          <w:rStyle w:val="char"/>
          <w:rFonts w:eastAsia="標楷體"/>
        </w:rPr>
        <w:t xml:space="preserve"> </w:t>
      </w:r>
      <w:r w:rsidRPr="00E87D55">
        <w:t>(C)</w:t>
      </w:r>
      <w:r w:rsidRPr="00E87D55">
        <w:rPr>
          <w:rStyle w:val="char"/>
          <w:rFonts w:eastAsia="標楷體"/>
        </w:rPr>
        <w:t>進口替代階段</w:t>
      </w:r>
      <w:r w:rsidRPr="00E87D55">
        <w:rPr>
          <w:rStyle w:val="char"/>
          <w:rFonts w:eastAsia="標楷體"/>
        </w:rPr>
        <w:t xml:space="preserve"> </w:t>
      </w:r>
      <w:r w:rsidRPr="00E87D55">
        <w:t>(D)</w:t>
      </w:r>
      <w:r w:rsidRPr="00E87D55">
        <w:rPr>
          <w:rStyle w:val="char"/>
          <w:rFonts w:eastAsia="標楷體"/>
        </w:rPr>
        <w:t>出口導向階段。</w:t>
      </w:r>
    </w:p>
    <w:p w:rsidR="00E87D55" w:rsidRDefault="00CB7CDF" w:rsidP="006B1660">
      <w:pPr>
        <w:ind w:left="850" w:hangingChars="354" w:hanging="850"/>
      </w:pPr>
      <w:r w:rsidRPr="00E87D55">
        <w:rPr>
          <w:noProof/>
        </w:rPr>
        <w:drawing>
          <wp:anchor distT="0" distB="0" distL="114300" distR="114300" simplePos="0" relativeHeight="251685888" behindDoc="1" locked="0" layoutInCell="1" allowOverlap="1" wp14:anchorId="10183132" wp14:editId="0B23F6B3">
            <wp:simplePos x="0" y="0"/>
            <wp:positionH relativeFrom="column">
              <wp:posOffset>2995295</wp:posOffset>
            </wp:positionH>
            <wp:positionV relativeFrom="paragraph">
              <wp:posOffset>25400</wp:posOffset>
            </wp:positionV>
            <wp:extent cx="1270000" cy="1627505"/>
            <wp:effectExtent l="0" t="0" r="6350" b="0"/>
            <wp:wrapTight wrapText="bothSides">
              <wp:wrapPolygon edited="0">
                <wp:start x="0" y="0"/>
                <wp:lineTo x="0" y="21238"/>
                <wp:lineTo x="21384" y="21238"/>
                <wp:lineTo x="21384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D55" w:rsidRPr="00E87D55">
        <w:rPr>
          <w:lang w:val="pt-BR"/>
        </w:rPr>
        <w:t>(   )</w:t>
      </w:r>
      <w:r w:rsidR="00E87D55" w:rsidRPr="00E87D55">
        <w:rPr>
          <w:snapToGrid w:val="0"/>
          <w:lang w:val="pt-BR"/>
        </w:rPr>
        <w:t>25.</w:t>
      </w:r>
      <w:r w:rsidR="00E87D55" w:rsidRPr="00E87D55">
        <w:rPr>
          <w:noProof/>
          <w:u w:val="single"/>
        </w:rPr>
        <w:t>小香</w:t>
      </w:r>
      <w:r w:rsidR="00E87D55" w:rsidRPr="00E87D55">
        <w:rPr>
          <w:noProof/>
        </w:rPr>
        <w:t>有一天翻看爺爺的集郵冊，翻到一張民國</w:t>
      </w:r>
      <w:r w:rsidR="00E87D55" w:rsidRPr="00E87D55">
        <w:rPr>
          <w:noProof/>
        </w:rPr>
        <w:t>73</w:t>
      </w:r>
      <w:r w:rsidR="00E87D55" w:rsidRPr="00E87D55">
        <w:rPr>
          <w:noProof/>
        </w:rPr>
        <w:t>年發行的郵票</w:t>
      </w:r>
      <w:r w:rsidR="00E87D55" w:rsidRPr="00E87D55">
        <w:rPr>
          <w:noProof/>
        </w:rPr>
        <w:t>(</w:t>
      </w:r>
      <w:r w:rsidR="00E87D55" w:rsidRPr="00E87D55">
        <w:rPr>
          <w:noProof/>
        </w:rPr>
        <w:t>如右圖</w:t>
      </w:r>
      <w:r w:rsidR="00E87D55" w:rsidRPr="00E87D55">
        <w:rPr>
          <w:noProof/>
        </w:rPr>
        <w:t>)</w:t>
      </w:r>
      <w:r w:rsidR="00E87D55" w:rsidRPr="00E87D55">
        <w:rPr>
          <w:noProof/>
        </w:rPr>
        <w:t>，上面印有「以三民主義統一中國」字樣。請問這張郵票的發行時間，應是處於臺海兩岸關係的哪個階段</w:t>
      </w:r>
      <w:r w:rsidR="00E87D55" w:rsidRPr="00E87D55">
        <w:rPr>
          <w:noProof/>
        </w:rPr>
        <w:t>?</w:t>
      </w:r>
      <w:r w:rsidR="00E87D55" w:rsidRPr="00E87D55">
        <w:t xml:space="preserve"> </w:t>
      </w:r>
      <w:r w:rsidR="006B1660">
        <w:br/>
      </w:r>
      <w:r w:rsidR="00E87D55" w:rsidRPr="00E87D55">
        <w:t>(A)</w:t>
      </w:r>
      <w:r w:rsidR="00E87D55" w:rsidRPr="00E87D55">
        <w:t>國共內戰時期</w:t>
      </w:r>
      <w:r w:rsidR="00E87D55" w:rsidRPr="00E87D55">
        <w:t xml:space="preserve"> (B)</w:t>
      </w:r>
      <w:r w:rsidR="00E87D55" w:rsidRPr="00E87D55">
        <w:t>武力對抗階段</w:t>
      </w:r>
      <w:r w:rsidR="00E87D55" w:rsidRPr="00E87D55">
        <w:t xml:space="preserve"> (C)</w:t>
      </w:r>
      <w:r w:rsidR="00E87D55" w:rsidRPr="00E87D55">
        <w:t>政</w:t>
      </w:r>
      <w:bookmarkStart w:id="12" w:name="_GoBack"/>
      <w:bookmarkEnd w:id="12"/>
      <w:r w:rsidR="00E87D55" w:rsidRPr="00E87D55">
        <w:t>治對峙階段</w:t>
      </w:r>
      <w:r w:rsidR="00E87D55" w:rsidRPr="00E87D55">
        <w:t xml:space="preserve"> (D)</w:t>
      </w:r>
      <w:r w:rsidR="00E87D55" w:rsidRPr="00E87D55">
        <w:t>兩岸交流階段</w:t>
      </w:r>
    </w:p>
    <w:p w:rsidR="00E87D55" w:rsidRDefault="00E87D55" w:rsidP="00550811">
      <w:pPr>
        <w:ind w:left="850" w:hangingChars="354" w:hanging="850"/>
        <w:jc w:val="both"/>
      </w:pPr>
      <w:r w:rsidRPr="00E87D55">
        <w:rPr>
          <w:noProof/>
        </w:rPr>
        <w:drawing>
          <wp:anchor distT="0" distB="0" distL="114300" distR="114300" simplePos="0" relativeHeight="251686912" behindDoc="1" locked="0" layoutInCell="1" allowOverlap="1" wp14:anchorId="4815D8A4" wp14:editId="0924E62C">
            <wp:simplePos x="0" y="0"/>
            <wp:positionH relativeFrom="margin">
              <wp:posOffset>7406640</wp:posOffset>
            </wp:positionH>
            <wp:positionV relativeFrom="paragraph">
              <wp:posOffset>35560</wp:posOffset>
            </wp:positionV>
            <wp:extent cx="1291590" cy="1642110"/>
            <wp:effectExtent l="38100" t="38100" r="80010" b="91440"/>
            <wp:wrapTight wrapText="bothSides">
              <wp:wrapPolygon edited="0">
                <wp:start x="11150" y="-501"/>
                <wp:lineTo x="8283" y="0"/>
                <wp:lineTo x="7965" y="8019"/>
                <wp:lineTo x="6372" y="8019"/>
                <wp:lineTo x="6372" y="12028"/>
                <wp:lineTo x="-637" y="12028"/>
                <wp:lineTo x="-637" y="19044"/>
                <wp:lineTo x="0" y="20297"/>
                <wp:lineTo x="3504" y="22051"/>
                <wp:lineTo x="3823" y="22552"/>
                <wp:lineTo x="6690" y="22552"/>
                <wp:lineTo x="12743" y="22051"/>
                <wp:lineTo x="19752" y="21049"/>
                <wp:lineTo x="19752" y="16037"/>
                <wp:lineTo x="22619" y="1253"/>
                <wp:lineTo x="20071" y="0"/>
                <wp:lineTo x="13699" y="-501"/>
                <wp:lineTo x="11150" y="-501"/>
              </wp:wrapPolygon>
            </wp:wrapTight>
            <wp:docPr id="6" name="圖片 5">
              <a:extLst xmlns:a="http://schemas.openxmlformats.org/drawingml/2006/main">
                <a:ext uri="{FF2B5EF4-FFF2-40B4-BE49-F238E27FC236}">
                  <a16:creationId xmlns:a16="http://schemas.microsoft.com/office/drawing/2014/main" id="{F1081346-D374-48A5-B9A8-F5423EB75C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>
                      <a:extLst>
                        <a:ext uri="{FF2B5EF4-FFF2-40B4-BE49-F238E27FC236}">
                          <a16:creationId xmlns:a16="http://schemas.microsoft.com/office/drawing/2014/main" id="{F1081346-D374-48A5-B9A8-F5423EB75C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164211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D55">
        <w:t>(   )26.</w:t>
      </w:r>
      <w:r w:rsidRPr="00E87D55">
        <w:t>臺灣有段時間，很流行這種用麵粉袋改製成的內衣褲，上面還印著「中美合作」的字樣，顯示當時臺灣民眾因資源匱乏而愛物惜物的情形。請問：這套衣褲出現的時代，可能是處於臺灣對外關係哪</w:t>
      </w:r>
      <w:proofErr w:type="gramStart"/>
      <w:r w:rsidRPr="00E87D55">
        <w:t>個</w:t>
      </w:r>
      <w:proofErr w:type="gramEnd"/>
      <w:r w:rsidRPr="00E87D55">
        <w:t>階段</w:t>
      </w:r>
      <w:r w:rsidRPr="00E87D55">
        <w:t>?</w:t>
      </w:r>
      <w:r w:rsidR="00CB7CDF">
        <w:rPr>
          <w:rFonts w:hint="eastAsia"/>
        </w:rPr>
        <w:t xml:space="preserve"> </w:t>
      </w:r>
      <w:r w:rsidRPr="00E87D55">
        <w:t>(A)</w:t>
      </w:r>
      <w:r w:rsidRPr="00E87D55">
        <w:t>鞏固外交階段</w:t>
      </w:r>
      <w:r w:rsidRPr="00E87D55">
        <w:t xml:space="preserve"> (B)</w:t>
      </w:r>
      <w:r w:rsidRPr="00E87D55">
        <w:t>彈性外交階段</w:t>
      </w:r>
      <w:r w:rsidR="00CB7CDF">
        <w:rPr>
          <w:rFonts w:hint="eastAsia"/>
        </w:rPr>
        <w:t xml:space="preserve"> </w:t>
      </w:r>
      <w:r w:rsidRPr="00E87D55">
        <w:t>(C)</w:t>
      </w:r>
      <w:r w:rsidRPr="00E87D55">
        <w:t>政治對峙階段</w:t>
      </w:r>
      <w:r w:rsidR="00CB7CDF">
        <w:rPr>
          <w:rFonts w:hint="eastAsia"/>
        </w:rPr>
        <w:t xml:space="preserve"> </w:t>
      </w:r>
      <w:r w:rsidR="00CB7CDF">
        <w:br/>
      </w:r>
      <w:r w:rsidRPr="00E87D55">
        <w:t>(D)</w:t>
      </w:r>
      <w:r w:rsidRPr="00E87D55">
        <w:t>務實外交階段</w:t>
      </w:r>
    </w:p>
    <w:p w:rsidR="0091605F" w:rsidRDefault="0091605F" w:rsidP="00E87D55">
      <w:pPr>
        <w:ind w:left="850" w:hangingChars="354" w:hanging="850"/>
        <w:jc w:val="both"/>
      </w:pPr>
    </w:p>
    <w:p w:rsidR="00E87D55" w:rsidRDefault="00E87D55" w:rsidP="00E87D55">
      <w:pPr>
        <w:ind w:left="850" w:hangingChars="354" w:hanging="850"/>
        <w:jc w:val="both"/>
      </w:pPr>
      <w:r w:rsidRPr="00E87D55">
        <w:t>(   )27.</w:t>
      </w:r>
      <w:r w:rsidRPr="00E87D55">
        <w:t>在某個時期，作家開始以臺灣鄉土民情為題材，關注農民、小人物的遭遇，比如黃春明的《兒子的大玩偶》。由這些文學作家帶動關懷本地人民的生活開始，進而掀起哪一股文學風潮？</w:t>
      </w:r>
      <w:r w:rsidRPr="00E87D55">
        <w:t>(A)</w:t>
      </w:r>
      <w:r w:rsidRPr="00E87D55">
        <w:t>鄉土文學</w:t>
      </w:r>
      <w:r w:rsidRPr="00E87D55">
        <w:t xml:space="preserve"> (B)</w:t>
      </w:r>
      <w:r w:rsidRPr="00E87D55">
        <w:t>反共文學</w:t>
      </w:r>
      <w:r w:rsidRPr="00E87D55">
        <w:t xml:space="preserve"> (C)</w:t>
      </w:r>
      <w:proofErr w:type="gramStart"/>
      <w:r w:rsidRPr="00E87D55">
        <w:t>臺</w:t>
      </w:r>
      <w:proofErr w:type="gramEnd"/>
      <w:r w:rsidRPr="00E87D55">
        <w:t>語文學</w:t>
      </w:r>
      <w:r w:rsidRPr="00E87D55">
        <w:t xml:space="preserve"> (D)</w:t>
      </w:r>
      <w:r w:rsidRPr="00E87D55">
        <w:t>現代文學。</w:t>
      </w:r>
    </w:p>
    <w:p w:rsidR="00E87D55" w:rsidRDefault="00E87D55" w:rsidP="00E87D55">
      <w:pPr>
        <w:ind w:left="850" w:hangingChars="354" w:hanging="850"/>
        <w:jc w:val="both"/>
      </w:pPr>
      <w:r w:rsidRPr="00E87D55">
        <w:t>(   )28.</w:t>
      </w:r>
      <w:r w:rsidRPr="00E87D55">
        <w:t>「民國</w:t>
      </w:r>
      <w:r w:rsidRPr="00E87D55">
        <w:t>60</w:t>
      </w:r>
      <w:r w:rsidRPr="00E87D55">
        <w:t>年代，由於我國外交上的挫敗，使回歸本土的意識抬頭，年輕人開始質疑美國的流行文化，高唱自己的歌，開啟了校園的民歌時代。」請問文中所謂「外交上的挫敗」，以下哪些項目符合</w:t>
      </w:r>
      <w:r w:rsidRPr="00E87D55">
        <w:t xml:space="preserve">? </w:t>
      </w:r>
      <w:r w:rsidRPr="00E87D55">
        <w:t>（甲）我國退出聯合國（乙）中美斷交（丙）國共內戰失敗（丁）美援斷絕。</w:t>
      </w:r>
      <w:r w:rsidRPr="00E87D55">
        <w:t>(A)</w:t>
      </w:r>
      <w:r w:rsidRPr="00E87D55">
        <w:rPr>
          <w:rStyle w:val="char"/>
          <w:rFonts w:eastAsia="標楷體"/>
        </w:rPr>
        <w:t>甲乙</w:t>
      </w:r>
      <w:r w:rsidRPr="00E87D55">
        <w:rPr>
          <w:rStyle w:val="char"/>
          <w:rFonts w:eastAsia="標楷體"/>
        </w:rPr>
        <w:t xml:space="preserve"> </w:t>
      </w:r>
      <w:r w:rsidRPr="00E87D55">
        <w:t>(B)</w:t>
      </w:r>
      <w:r w:rsidRPr="00E87D55">
        <w:rPr>
          <w:rStyle w:val="char"/>
          <w:rFonts w:eastAsia="標楷體"/>
        </w:rPr>
        <w:t>乙丙</w:t>
      </w:r>
      <w:r w:rsidRPr="00E87D55">
        <w:rPr>
          <w:rStyle w:val="char"/>
          <w:rFonts w:eastAsia="標楷體"/>
        </w:rPr>
        <w:t xml:space="preserve"> </w:t>
      </w:r>
      <w:r w:rsidRPr="00E87D55">
        <w:t>(C)</w:t>
      </w:r>
      <w:proofErr w:type="gramStart"/>
      <w:r w:rsidRPr="00E87D55">
        <w:rPr>
          <w:rStyle w:val="char"/>
          <w:rFonts w:eastAsia="標楷體"/>
        </w:rPr>
        <w:t>甲丁</w:t>
      </w:r>
      <w:proofErr w:type="gramEnd"/>
      <w:r w:rsidRPr="00E87D55">
        <w:rPr>
          <w:rStyle w:val="char"/>
          <w:rFonts w:eastAsia="標楷體"/>
        </w:rPr>
        <w:t xml:space="preserve"> </w:t>
      </w:r>
      <w:r w:rsidRPr="00E87D55">
        <w:t>(D)</w:t>
      </w:r>
      <w:r w:rsidRPr="00E87D55">
        <w:rPr>
          <w:rStyle w:val="char"/>
          <w:rFonts w:eastAsia="標楷體"/>
        </w:rPr>
        <w:t>丙丁。</w:t>
      </w:r>
    </w:p>
    <w:p w:rsidR="00E87D55" w:rsidRDefault="00E87D55" w:rsidP="00E87D55">
      <w:pPr>
        <w:ind w:left="850" w:hangingChars="354" w:hanging="850"/>
        <w:jc w:val="both"/>
      </w:pPr>
      <w:r w:rsidRPr="00E87D55">
        <w:rPr>
          <w:lang w:val="pt-BR"/>
        </w:rPr>
        <w:t>(   )29.</w:t>
      </w:r>
      <w:r w:rsidRPr="00E87D55">
        <w:rPr>
          <w:noProof/>
        </w:rPr>
        <w:t>承上題，面對外交困境，臺灣不再堅持中華民國代表為中國唯一合法政府，強調兩岸是分裂分治的政治狀態，希望以經濟實力和政治民主化突破中共的外交封鎖。請問這種外交政策應是下列哪一位總統在位時提出來的</w:t>
      </w:r>
      <w:r w:rsidRPr="00E87D55">
        <w:rPr>
          <w:noProof/>
        </w:rPr>
        <w:t>?</w:t>
      </w:r>
      <w:r w:rsidRPr="00E87D55">
        <w:t xml:space="preserve"> (A)</w:t>
      </w:r>
      <w:r w:rsidRPr="00E87D55">
        <w:t>陳水扁</w:t>
      </w:r>
      <w:r w:rsidRPr="00E87D55">
        <w:t xml:space="preserve"> (B)</w:t>
      </w:r>
      <w:r w:rsidRPr="00E87D55">
        <w:t>蔣經國</w:t>
      </w:r>
      <w:r w:rsidRPr="00E87D55">
        <w:t xml:space="preserve"> (C)</w:t>
      </w:r>
      <w:r w:rsidRPr="00E87D55">
        <w:t>馬英九</w:t>
      </w:r>
      <w:r w:rsidRPr="00E87D55">
        <w:t xml:space="preserve"> (D)</w:t>
      </w:r>
      <w:r w:rsidRPr="00E87D55">
        <w:t>李登輝。</w:t>
      </w:r>
    </w:p>
    <w:p w:rsidR="00E87D55" w:rsidRDefault="00E87D55" w:rsidP="00E87D55">
      <w:pPr>
        <w:ind w:left="850" w:hangingChars="354" w:hanging="850"/>
        <w:jc w:val="both"/>
      </w:pPr>
      <w:r w:rsidRPr="00E87D55">
        <w:t>(   )30.</w:t>
      </w:r>
      <w:proofErr w:type="gramStart"/>
      <w:r w:rsidRPr="00E87D55">
        <w:rPr>
          <w:u w:val="single"/>
        </w:rPr>
        <w:t>阿輝伯</w:t>
      </w:r>
      <w:r w:rsidRPr="00E87D55">
        <w:t>今年</w:t>
      </w:r>
      <w:proofErr w:type="gramEnd"/>
      <w:r w:rsidRPr="00E87D55">
        <w:t>90</w:t>
      </w:r>
      <w:r w:rsidRPr="00E87D55">
        <w:t>歲了，他這一生中在臺灣經歷了兩次「國語運動」，請問這兩次「國語運動」的「國語」依序是</w:t>
      </w:r>
      <w:r w:rsidRPr="00E87D55">
        <w:t>? (A)</w:t>
      </w:r>
      <w:r w:rsidRPr="00E87D55">
        <w:t>北京話、日語</w:t>
      </w:r>
      <w:r w:rsidRPr="00E87D55">
        <w:t xml:space="preserve"> (B)</w:t>
      </w:r>
      <w:r w:rsidRPr="00E87D55">
        <w:t>日語、閩南語</w:t>
      </w:r>
      <w:r w:rsidRPr="00E87D55">
        <w:t xml:space="preserve"> (C)</w:t>
      </w:r>
      <w:r w:rsidRPr="00E87D55">
        <w:t>北京話、客家語</w:t>
      </w:r>
      <w:r w:rsidRPr="00E87D55">
        <w:t xml:space="preserve"> (D)</w:t>
      </w:r>
      <w:r w:rsidRPr="00E87D55">
        <w:t>日語、北京話。</w:t>
      </w:r>
    </w:p>
    <w:p w:rsidR="00E87D55" w:rsidRDefault="00E87D55" w:rsidP="00E87D55">
      <w:pPr>
        <w:ind w:left="850" w:hangingChars="354" w:hanging="850"/>
        <w:jc w:val="both"/>
      </w:pPr>
      <w:r w:rsidRPr="00E87D55">
        <w:t>(   )31.</w:t>
      </w:r>
      <w:r w:rsidRPr="00E87D55">
        <w:t>近年來，臺灣的社會朝向多元化發展，下列哪</w:t>
      </w:r>
      <w:proofErr w:type="gramStart"/>
      <w:r w:rsidRPr="00E87D55">
        <w:t>個</w:t>
      </w:r>
      <w:proofErr w:type="gramEnd"/>
      <w:r w:rsidRPr="00E87D55">
        <w:t>選項對於臺灣發展多元文化是有幫助的</w:t>
      </w:r>
      <w:r w:rsidRPr="00E87D55">
        <w:t xml:space="preserve">? </w:t>
      </w:r>
      <w:r w:rsidR="0091605F">
        <w:br/>
      </w:r>
      <w:r w:rsidRPr="00E87D55">
        <w:t>(A)</w:t>
      </w:r>
      <w:r w:rsidRPr="00E87D55">
        <w:t>舉辦東南亞美食文化節，介紹新住民的飲食特色</w:t>
      </w:r>
      <w:r w:rsidRPr="00E87D55">
        <w:t xml:space="preserve"> </w:t>
      </w:r>
      <w:r w:rsidR="0091605F">
        <w:br/>
      </w:r>
      <w:r w:rsidRPr="00E87D55">
        <w:t>(B)</w:t>
      </w:r>
      <w:r w:rsidRPr="00E87D55">
        <w:t>政府大力推動「我要說國語不說方言」的活動</w:t>
      </w:r>
      <w:r w:rsidRPr="00E87D55">
        <w:t xml:space="preserve"> </w:t>
      </w:r>
      <w:r w:rsidR="0091605F">
        <w:br/>
      </w:r>
      <w:r w:rsidRPr="00E87D55">
        <w:t>(C)</w:t>
      </w:r>
      <w:r w:rsidRPr="00E87D55">
        <w:t>中國文學作品引進臺灣，取代臺灣文學成為文壇主流</w:t>
      </w:r>
      <w:r w:rsidRPr="00E87D55">
        <w:t xml:space="preserve"> (D)</w:t>
      </w:r>
      <w:r w:rsidRPr="00E87D55">
        <w:t>美國飲食文化大流行，臺灣在地小吃逐漸沒落。</w:t>
      </w:r>
    </w:p>
    <w:p w:rsidR="00E87D55" w:rsidRDefault="00E87D55" w:rsidP="00E87D55">
      <w:pPr>
        <w:ind w:left="850" w:hangingChars="354" w:hanging="850"/>
        <w:jc w:val="both"/>
      </w:pPr>
      <w:r w:rsidRPr="00E87D55">
        <w:t>(   )32.</w:t>
      </w:r>
      <w:r w:rsidRPr="00E87D55">
        <w:t>近年臺灣積極開拓對外貿易，朝國際化、自由化的目標邁進，於</w:t>
      </w:r>
      <w:r w:rsidRPr="00E87D55">
        <w:t>2002</w:t>
      </w:r>
      <w:r w:rsidRPr="00E87D55">
        <w:t>年終於正式加入某個全球性國際組織，請問這個組織可能是下列哪一個</w:t>
      </w:r>
      <w:r w:rsidRPr="00E87D55">
        <w:t xml:space="preserve">? </w:t>
      </w:r>
      <w:r w:rsidR="00CB7CDF">
        <w:br/>
      </w:r>
      <w:r w:rsidRPr="00E87D55">
        <w:t>(A)</w:t>
      </w:r>
      <w:r w:rsidRPr="00E87D55">
        <w:t>聯合國（</w:t>
      </w:r>
      <w:r w:rsidRPr="00E87D55">
        <w:t>UN</w:t>
      </w:r>
      <w:r w:rsidRPr="00E87D55">
        <w:t>）</w:t>
      </w:r>
      <w:r w:rsidR="00CB7CDF">
        <w:rPr>
          <w:rFonts w:hint="eastAsia"/>
        </w:rPr>
        <w:t xml:space="preserve">  </w:t>
      </w:r>
      <w:r w:rsidRPr="00E87D55">
        <w:t>(B)</w:t>
      </w:r>
      <w:r w:rsidRPr="00E87D55">
        <w:t>世界貿易組織（</w:t>
      </w:r>
      <w:r w:rsidRPr="00E87D55">
        <w:t>WTO</w:t>
      </w:r>
      <w:r w:rsidRPr="00E87D55">
        <w:t>）</w:t>
      </w:r>
      <w:r w:rsidR="00CB7CDF">
        <w:br/>
      </w:r>
      <w:r w:rsidRPr="00E87D55">
        <w:t>(C)</w:t>
      </w:r>
      <w:r w:rsidRPr="00E87D55">
        <w:t>歐洲聯盟（</w:t>
      </w:r>
      <w:r w:rsidRPr="00E87D55">
        <w:t>EU</w:t>
      </w:r>
      <w:r w:rsidRPr="00E87D55">
        <w:t>）</w:t>
      </w:r>
      <w:r w:rsidR="00CB7CDF">
        <w:rPr>
          <w:rFonts w:hint="eastAsia"/>
        </w:rPr>
        <w:t xml:space="preserve"> </w:t>
      </w:r>
      <w:r w:rsidRPr="00E87D55">
        <w:t>(D)</w:t>
      </w:r>
      <w:r w:rsidRPr="00E87D55">
        <w:t>東南亞國協（</w:t>
      </w:r>
      <w:r w:rsidRPr="00E87D55">
        <w:t>ASEAN</w:t>
      </w:r>
      <w:r w:rsidRPr="00E87D55">
        <w:t>）。</w:t>
      </w:r>
    </w:p>
    <w:p w:rsidR="00E87D55" w:rsidRDefault="00E87D55" w:rsidP="00E87D55">
      <w:pPr>
        <w:ind w:left="850" w:hangingChars="354" w:hanging="850"/>
        <w:jc w:val="both"/>
      </w:pPr>
      <w:r w:rsidRPr="00E87D55">
        <w:rPr>
          <w:lang w:val="pt-BR"/>
        </w:rPr>
        <w:t>(   )33.</w:t>
      </w:r>
      <w:r w:rsidRPr="00E87D55">
        <w:t>自民國</w:t>
      </w:r>
      <w:r w:rsidRPr="00E87D55">
        <w:t>70</w:t>
      </w:r>
      <w:r w:rsidRPr="00E87D55">
        <w:t>年代，臺灣有許多新興社會運動出現，比如反六輕、反核四運動、原住民正名運動、以及還我客家運動等等。臺灣人民之所以可以走上街頭，爭取權益，是由於哪件事情的影響</w:t>
      </w:r>
      <w:r w:rsidRPr="00E87D55">
        <w:t>? (A)</w:t>
      </w:r>
      <w:r w:rsidRPr="00E87D55">
        <w:t>戒嚴令頒布</w:t>
      </w:r>
      <w:r w:rsidR="0091605F">
        <w:rPr>
          <w:rFonts w:hint="eastAsia"/>
        </w:rPr>
        <w:t xml:space="preserve"> </w:t>
      </w:r>
      <w:r w:rsidRPr="00E87D55">
        <w:t>(B)</w:t>
      </w:r>
      <w:r w:rsidRPr="00E87D55">
        <w:t>戒嚴令解除</w:t>
      </w:r>
      <w:r w:rsidRPr="00E87D55">
        <w:t xml:space="preserve"> </w:t>
      </w:r>
      <w:r w:rsidR="0091605F">
        <w:br/>
      </w:r>
      <w:r w:rsidRPr="00E87D55">
        <w:t>(C)</w:t>
      </w:r>
      <w:r w:rsidRPr="00E87D55">
        <w:t>動員戡亂時期臨時條款廢除</w:t>
      </w:r>
      <w:r w:rsidRPr="00E87D55">
        <w:t xml:space="preserve"> (D)</w:t>
      </w:r>
      <w:r w:rsidRPr="00E87D55">
        <w:t>進行修憲。</w:t>
      </w:r>
    </w:p>
    <w:p w:rsidR="00E87D55" w:rsidRDefault="00E87D55" w:rsidP="00E87D55">
      <w:pPr>
        <w:ind w:left="850" w:hangingChars="354" w:hanging="850"/>
        <w:jc w:val="both"/>
      </w:pPr>
      <w:r w:rsidRPr="00E87D55">
        <w:t>(   )34.</w:t>
      </w:r>
      <w:r w:rsidRPr="00E87D55">
        <w:t>關於兩岸外交關係的變化，請將下列選項按照年代順序排列</w:t>
      </w:r>
      <w:r w:rsidRPr="00E87D55">
        <w:t>:</w:t>
      </w:r>
      <w:r w:rsidRPr="00E87D55">
        <w:t>（甲）古寧頭戰役（乙）兩岸大三通（丙）第一次辜汪會談（丁）開放赴大陸探親（戊）海峽交流基金會成立</w:t>
      </w:r>
      <w:r w:rsidRPr="00E87D55">
        <w:t xml:space="preserve"> </w:t>
      </w:r>
      <w:r w:rsidR="00CB7CDF">
        <w:br/>
      </w:r>
      <w:r w:rsidRPr="00E87D55">
        <w:t>(A)</w:t>
      </w:r>
      <w:proofErr w:type="gramStart"/>
      <w:r w:rsidRPr="00E87D55">
        <w:t>甲戊丁丙</w:t>
      </w:r>
      <w:proofErr w:type="gramEnd"/>
      <w:r w:rsidRPr="00E87D55">
        <w:t>乙</w:t>
      </w:r>
      <w:r w:rsidRPr="00E87D55">
        <w:rPr>
          <w:rStyle w:val="char"/>
          <w:rFonts w:eastAsia="標楷體"/>
        </w:rPr>
        <w:t xml:space="preserve"> </w:t>
      </w:r>
      <w:r w:rsidRPr="00E87D55">
        <w:t>(B)</w:t>
      </w:r>
      <w:r w:rsidRPr="00E87D55">
        <w:t>乙</w:t>
      </w:r>
      <w:proofErr w:type="gramStart"/>
      <w:r w:rsidRPr="00E87D55">
        <w:t>丁戊丙</w:t>
      </w:r>
      <w:proofErr w:type="gramEnd"/>
      <w:r w:rsidRPr="00E87D55">
        <w:t>甲</w:t>
      </w:r>
      <w:r w:rsidR="00CB7CDF">
        <w:rPr>
          <w:rFonts w:hint="eastAsia"/>
        </w:rPr>
        <w:t xml:space="preserve"> </w:t>
      </w:r>
      <w:r w:rsidRPr="00E87D55">
        <w:t>(C)</w:t>
      </w:r>
      <w:r w:rsidRPr="00E87D55">
        <w:rPr>
          <w:rStyle w:val="char"/>
          <w:rFonts w:eastAsia="標楷體"/>
        </w:rPr>
        <w:t>甲</w:t>
      </w:r>
      <w:proofErr w:type="gramStart"/>
      <w:r w:rsidRPr="00E87D55">
        <w:rPr>
          <w:rStyle w:val="char"/>
          <w:rFonts w:eastAsia="標楷體"/>
        </w:rPr>
        <w:t>丙戊丁</w:t>
      </w:r>
      <w:proofErr w:type="gramEnd"/>
      <w:r w:rsidRPr="00E87D55">
        <w:rPr>
          <w:rStyle w:val="char"/>
          <w:rFonts w:eastAsia="標楷體"/>
        </w:rPr>
        <w:t>乙</w:t>
      </w:r>
      <w:r w:rsidR="00CB7CDF">
        <w:rPr>
          <w:rStyle w:val="char"/>
          <w:rFonts w:eastAsia="標楷體" w:hint="eastAsia"/>
        </w:rPr>
        <w:t xml:space="preserve"> </w:t>
      </w:r>
      <w:r w:rsidR="00CB7CDF">
        <w:rPr>
          <w:rStyle w:val="char"/>
          <w:rFonts w:eastAsia="標楷體"/>
        </w:rPr>
        <w:br/>
      </w:r>
      <w:r w:rsidRPr="00E87D55">
        <w:t>(D)</w:t>
      </w:r>
      <w:proofErr w:type="gramStart"/>
      <w:r w:rsidRPr="00E87D55">
        <w:t>甲丁戊丙</w:t>
      </w:r>
      <w:proofErr w:type="gramEnd"/>
      <w:r w:rsidRPr="00E87D55">
        <w:t>乙</w:t>
      </w:r>
      <w:r w:rsidRPr="00E87D55">
        <w:rPr>
          <w:rStyle w:val="char"/>
          <w:rFonts w:eastAsia="標楷體"/>
        </w:rPr>
        <w:t>。</w:t>
      </w:r>
    </w:p>
    <w:p w:rsidR="00CB7CDF" w:rsidRDefault="00CB7CDF" w:rsidP="00E87D55">
      <w:pPr>
        <w:ind w:left="850" w:hangingChars="354" w:hanging="850"/>
        <w:jc w:val="both"/>
        <w:rPr>
          <w:color w:val="000000"/>
        </w:rPr>
      </w:pPr>
    </w:p>
    <w:p w:rsidR="00CB7CDF" w:rsidRDefault="00CB7CDF" w:rsidP="00E87D55">
      <w:pPr>
        <w:ind w:left="850" w:hangingChars="354" w:hanging="850"/>
        <w:jc w:val="both"/>
        <w:rPr>
          <w:color w:val="000000"/>
        </w:rPr>
      </w:pPr>
    </w:p>
    <w:p w:rsidR="00794FEB" w:rsidRDefault="00794FEB" w:rsidP="00E87D55">
      <w:pPr>
        <w:ind w:left="850" w:hangingChars="354" w:hanging="850"/>
        <w:jc w:val="both"/>
        <w:rPr>
          <w:color w:val="000000"/>
        </w:rPr>
      </w:pPr>
      <w:r w:rsidRPr="00794FEB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462742</wp:posOffset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FEB" w:rsidRPr="00794FEB" w:rsidRDefault="00794FEB" w:rsidP="00794FEB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proofErr w:type="gramStart"/>
                            <w:r w:rsidRPr="00794FEB">
                              <w:rPr>
                                <w:rFonts w:hint="eastAsia"/>
                                <w:sz w:val="44"/>
                              </w:rPr>
                              <w:t>請翻至</w:t>
                            </w:r>
                            <w:proofErr w:type="gramEnd"/>
                            <w:r w:rsidRPr="00794FEB">
                              <w:rPr>
                                <w:rFonts w:hint="eastAsia"/>
                                <w:sz w:val="44"/>
                              </w:rPr>
                              <w:t>第</w:t>
                            </w:r>
                            <w:r w:rsidRPr="00794FEB">
                              <w:rPr>
                                <w:rFonts w:hint="eastAsia"/>
                                <w:sz w:val="44"/>
                              </w:rPr>
                              <w:t>3</w:t>
                            </w:r>
                            <w:r w:rsidRPr="00794FEB">
                              <w:rPr>
                                <w:rFonts w:hint="eastAsia"/>
                                <w:sz w:val="44"/>
                              </w:rPr>
                              <w:t>頁繼續作答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30" type="#_x0000_t202" style="position:absolute;left:0;text-align:left;margin-left:36.45pt;margin-top:14.4pt;width:185.9pt;height:110.6pt;z-index:2517032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">
                <v:textbox style="mso-fit-shape-to-text:t">
                  <w:txbxContent>
                    <w:p w:rsidR="00794FEB" w:rsidRPr="00794FEB" w:rsidRDefault="00794FEB" w:rsidP="00794FEB">
                      <w:pPr>
                        <w:jc w:val="center"/>
                        <w:rPr>
                          <w:sz w:val="44"/>
                        </w:rPr>
                      </w:pPr>
                      <w:proofErr w:type="gramStart"/>
                      <w:r w:rsidRPr="00794FEB">
                        <w:rPr>
                          <w:rFonts w:hint="eastAsia"/>
                          <w:sz w:val="44"/>
                        </w:rPr>
                        <w:t>請翻至</w:t>
                      </w:r>
                      <w:proofErr w:type="gramEnd"/>
                      <w:r w:rsidRPr="00794FEB">
                        <w:rPr>
                          <w:rFonts w:hint="eastAsia"/>
                          <w:sz w:val="44"/>
                        </w:rPr>
                        <w:t>第</w:t>
                      </w:r>
                      <w:r w:rsidRPr="00794FEB">
                        <w:rPr>
                          <w:rFonts w:hint="eastAsia"/>
                          <w:sz w:val="44"/>
                        </w:rPr>
                        <w:t>3</w:t>
                      </w:r>
                      <w:r w:rsidRPr="00794FEB">
                        <w:rPr>
                          <w:rFonts w:hint="eastAsia"/>
                          <w:sz w:val="44"/>
                        </w:rPr>
                        <w:t>頁繼續作答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7CDF" w:rsidRDefault="00CB7CDF" w:rsidP="00E87D55">
      <w:pPr>
        <w:ind w:left="850" w:hangingChars="354" w:hanging="850"/>
        <w:jc w:val="both"/>
        <w:rPr>
          <w:color w:val="000000"/>
        </w:rPr>
      </w:pPr>
    </w:p>
    <w:p w:rsidR="00CB7CDF" w:rsidRDefault="00CB7CDF" w:rsidP="00E87D55">
      <w:pPr>
        <w:ind w:left="850" w:hangingChars="354" w:hanging="850"/>
        <w:jc w:val="both"/>
        <w:rPr>
          <w:color w:val="000000"/>
        </w:rPr>
      </w:pPr>
    </w:p>
    <w:p w:rsidR="00CB7CDF" w:rsidRDefault="00CB7CDF" w:rsidP="00E87D55">
      <w:pPr>
        <w:ind w:left="850" w:hangingChars="354" w:hanging="850"/>
        <w:jc w:val="both"/>
        <w:rPr>
          <w:color w:val="000000"/>
        </w:rPr>
      </w:pPr>
    </w:p>
    <w:p w:rsidR="00CB7CDF" w:rsidRDefault="00CB7CDF" w:rsidP="00E87D55">
      <w:pPr>
        <w:ind w:left="850" w:hangingChars="354" w:hanging="850"/>
        <w:jc w:val="both"/>
        <w:rPr>
          <w:color w:val="000000"/>
        </w:rPr>
      </w:pPr>
    </w:p>
    <w:p w:rsidR="00CB7CDF" w:rsidRDefault="00CB7CDF" w:rsidP="00E87D55">
      <w:pPr>
        <w:ind w:left="850" w:hangingChars="354" w:hanging="850"/>
        <w:jc w:val="both"/>
        <w:rPr>
          <w:color w:val="000000"/>
        </w:rPr>
      </w:pPr>
    </w:p>
    <w:p w:rsidR="00C120BF" w:rsidRPr="00E87D55" w:rsidRDefault="00E411E6" w:rsidP="00E87D55">
      <w:pPr>
        <w:ind w:left="850" w:hangingChars="354" w:hanging="850"/>
        <w:jc w:val="both"/>
      </w:pPr>
      <w:r w:rsidRPr="00AE3CF9">
        <w:rPr>
          <w:color w:val="000000"/>
        </w:rPr>
        <w:lastRenderedPageBreak/>
        <w:t xml:space="preserve">(   </w:t>
      </w:r>
      <w:r w:rsidR="00A723CB" w:rsidRPr="00AE3CF9">
        <w:rPr>
          <w:color w:val="000000"/>
        </w:rPr>
        <w:t>)35.</w:t>
      </w:r>
      <w:r w:rsidR="00C120BF" w:rsidRPr="00AE3CF9">
        <w:rPr>
          <w:color w:val="000000"/>
        </w:rPr>
        <w:t>課堂中正在進行</w:t>
      </w:r>
      <w:proofErr w:type="gramStart"/>
      <w:r w:rsidR="00C120BF" w:rsidRPr="00AE3CF9">
        <w:rPr>
          <w:color w:val="000000"/>
        </w:rPr>
        <w:t>快問快</w:t>
      </w:r>
      <w:proofErr w:type="gramEnd"/>
      <w:r w:rsidR="00C120BF" w:rsidRPr="00AE3CF9">
        <w:rPr>
          <w:color w:val="000000"/>
        </w:rPr>
        <w:t>答活動，</w:t>
      </w:r>
      <w:r w:rsidR="00C120BF" w:rsidRPr="002154E7">
        <w:rPr>
          <w:color w:val="000000"/>
          <w:u w:val="single"/>
        </w:rPr>
        <w:t>小明</w:t>
      </w:r>
      <w:r w:rsidR="00C120BF" w:rsidRPr="00AE3CF9">
        <w:rPr>
          <w:color w:val="000000"/>
        </w:rPr>
        <w:t>迅速舉手卻忽然腦袋一片空白，請幫幫</w:t>
      </w:r>
      <w:r w:rsidR="00C120BF" w:rsidRPr="002154E7">
        <w:rPr>
          <w:color w:val="000000"/>
          <w:u w:val="single"/>
        </w:rPr>
        <w:t>小明</w:t>
      </w:r>
      <w:r w:rsidR="000F61F1">
        <w:rPr>
          <w:color w:val="000000"/>
        </w:rPr>
        <w:t>，請問：以下這</w:t>
      </w:r>
      <w:proofErr w:type="gramStart"/>
      <w:r w:rsidR="000F61F1">
        <w:rPr>
          <w:color w:val="000000"/>
        </w:rPr>
        <w:t>張圖最適合</w:t>
      </w:r>
      <w:proofErr w:type="gramEnd"/>
      <w:r w:rsidR="000F61F1">
        <w:rPr>
          <w:color w:val="000000"/>
        </w:rPr>
        <w:t>用來解釋哪一項社會</w:t>
      </w:r>
      <w:r w:rsidR="000F61F1">
        <w:rPr>
          <w:rFonts w:hint="eastAsia"/>
          <w:color w:val="000000"/>
        </w:rPr>
        <w:t>福利</w:t>
      </w:r>
      <w:r w:rsidR="00C120BF" w:rsidRPr="00AE3CF9">
        <w:rPr>
          <w:color w:val="000000"/>
        </w:rPr>
        <w:t>政策？</w:t>
      </w:r>
      <w:r w:rsidR="006B1660">
        <w:rPr>
          <w:color w:val="000000"/>
        </w:rPr>
        <w:br/>
      </w:r>
      <w:r w:rsidR="00C120BF" w:rsidRPr="00AE3CF9">
        <w:t>(A)</w:t>
      </w:r>
      <w:r w:rsidR="00AA3D71">
        <w:rPr>
          <w:rFonts w:hint="eastAsia"/>
          <w:color w:val="000000"/>
        </w:rPr>
        <w:t>福利服務</w:t>
      </w:r>
      <w:r w:rsidR="00C120BF" w:rsidRPr="00AE3CF9">
        <w:t xml:space="preserve"> (B)</w:t>
      </w:r>
      <w:r w:rsidR="00AA3D71">
        <w:rPr>
          <w:rFonts w:hint="eastAsia"/>
          <w:color w:val="000000"/>
        </w:rPr>
        <w:t>社會救助</w:t>
      </w:r>
      <w:r w:rsidR="00C120BF" w:rsidRPr="00AE3CF9">
        <w:rPr>
          <w:lang w:val="pt-BR"/>
        </w:rPr>
        <w:t xml:space="preserve"> </w:t>
      </w:r>
      <w:r w:rsidR="00C120BF" w:rsidRPr="00AE3CF9">
        <w:t>(C)</w:t>
      </w:r>
      <w:r w:rsidR="00C120BF" w:rsidRPr="00AE3CF9">
        <w:rPr>
          <w:color w:val="000000"/>
        </w:rPr>
        <w:t>就業安全</w:t>
      </w:r>
      <w:r w:rsidR="00C120BF" w:rsidRPr="00AE3CF9">
        <w:t xml:space="preserve"> (D)</w:t>
      </w:r>
      <w:r w:rsidR="00C120BF" w:rsidRPr="00AE3CF9">
        <w:rPr>
          <w:color w:val="000000"/>
        </w:rPr>
        <w:t>社會津貼。</w:t>
      </w:r>
    </w:p>
    <w:p w:rsidR="006702ED" w:rsidRDefault="00E87D55" w:rsidP="00AE3CF9">
      <w:pPr>
        <w:jc w:val="both"/>
        <w:rPr>
          <w:color w:val="000000"/>
        </w:rPr>
      </w:pPr>
      <w:r w:rsidRPr="00AE3CF9">
        <w:rPr>
          <w:noProof/>
        </w:rPr>
        <w:drawing>
          <wp:anchor distT="0" distB="0" distL="114300" distR="114300" simplePos="0" relativeHeight="251676672" behindDoc="0" locked="0" layoutInCell="1" allowOverlap="1" wp14:anchorId="06785B66" wp14:editId="52571EB6">
            <wp:simplePos x="0" y="0"/>
            <wp:positionH relativeFrom="column">
              <wp:posOffset>342900</wp:posOffset>
            </wp:positionH>
            <wp:positionV relativeFrom="paragraph">
              <wp:posOffset>2540</wp:posOffset>
            </wp:positionV>
            <wp:extent cx="3850005" cy="2524125"/>
            <wp:effectExtent l="0" t="0" r="0" b="0"/>
            <wp:wrapThrough wrapText="bothSides">
              <wp:wrapPolygon edited="0">
                <wp:start x="0" y="0"/>
                <wp:lineTo x="0" y="21355"/>
                <wp:lineTo x="21482" y="21355"/>
                <wp:lineTo x="21482" y="0"/>
                <wp:lineTo x="0" y="0"/>
              </wp:wrapPolygon>
            </wp:wrapThrough>
            <wp:docPr id="2" name="圖片 2" descr="親子停車證領了沒？全台領取地點、申請辦法總整理| 天才領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親子停車證領了沒？全台領取地點、申請辦法總整理| 天才領袖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0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3CB" w:rsidRDefault="00A723CB" w:rsidP="00AE3CF9">
      <w:pPr>
        <w:jc w:val="both"/>
        <w:rPr>
          <w:color w:val="000000"/>
        </w:rPr>
      </w:pPr>
    </w:p>
    <w:p w:rsidR="0091605F" w:rsidRDefault="0091605F" w:rsidP="00AE3CF9">
      <w:pPr>
        <w:jc w:val="both"/>
        <w:rPr>
          <w:color w:val="000000"/>
        </w:rPr>
      </w:pPr>
    </w:p>
    <w:p w:rsidR="0091605F" w:rsidRDefault="0091605F" w:rsidP="00AE3CF9">
      <w:pPr>
        <w:jc w:val="both"/>
        <w:rPr>
          <w:color w:val="000000"/>
        </w:rPr>
      </w:pPr>
    </w:p>
    <w:p w:rsidR="0091605F" w:rsidRDefault="0091605F" w:rsidP="00AE3CF9">
      <w:pPr>
        <w:jc w:val="both"/>
        <w:rPr>
          <w:color w:val="000000"/>
        </w:rPr>
      </w:pPr>
    </w:p>
    <w:p w:rsidR="0091605F" w:rsidRDefault="0091605F" w:rsidP="00AE3CF9">
      <w:pPr>
        <w:jc w:val="both"/>
        <w:rPr>
          <w:color w:val="000000"/>
        </w:rPr>
      </w:pPr>
    </w:p>
    <w:p w:rsidR="0091605F" w:rsidRDefault="0091605F" w:rsidP="00AE3CF9">
      <w:pPr>
        <w:jc w:val="both"/>
        <w:rPr>
          <w:color w:val="000000"/>
        </w:rPr>
      </w:pPr>
    </w:p>
    <w:p w:rsidR="0091605F" w:rsidRDefault="0091605F" w:rsidP="00AE3CF9">
      <w:pPr>
        <w:jc w:val="both"/>
        <w:rPr>
          <w:color w:val="000000"/>
        </w:rPr>
      </w:pPr>
    </w:p>
    <w:p w:rsidR="0091605F" w:rsidRDefault="0091605F" w:rsidP="00AE3CF9">
      <w:pPr>
        <w:jc w:val="both"/>
        <w:rPr>
          <w:color w:val="000000"/>
        </w:rPr>
      </w:pPr>
    </w:p>
    <w:p w:rsidR="0091605F" w:rsidRDefault="0091605F" w:rsidP="00AE3CF9">
      <w:pPr>
        <w:jc w:val="both"/>
        <w:rPr>
          <w:color w:val="000000"/>
        </w:rPr>
      </w:pPr>
    </w:p>
    <w:p w:rsidR="0091605F" w:rsidRDefault="0091605F" w:rsidP="00AE3CF9">
      <w:pPr>
        <w:jc w:val="both"/>
        <w:rPr>
          <w:color w:val="000000"/>
        </w:rPr>
      </w:pPr>
    </w:p>
    <w:p w:rsidR="0091605F" w:rsidRDefault="0091605F" w:rsidP="00AE3CF9">
      <w:pPr>
        <w:jc w:val="both"/>
        <w:rPr>
          <w:color w:val="000000"/>
        </w:rPr>
      </w:pPr>
    </w:p>
    <w:p w:rsidR="0091605F" w:rsidRPr="00AE3CF9" w:rsidRDefault="0091605F" w:rsidP="00AE3CF9">
      <w:pPr>
        <w:jc w:val="both"/>
        <w:rPr>
          <w:rFonts w:hint="eastAsia"/>
          <w:color w:val="000000"/>
        </w:rPr>
      </w:pPr>
    </w:p>
    <w:p w:rsidR="00E6064D" w:rsidRPr="00A72169" w:rsidRDefault="0091605F" w:rsidP="0091605F">
      <w:pPr>
        <w:ind w:left="850" w:hangingChars="354" w:hanging="850"/>
        <w:jc w:val="both"/>
      </w:pPr>
      <w:r w:rsidRPr="00AE3CF9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0AFFF7" wp14:editId="3E0A7B7A">
                <wp:simplePos x="0" y="0"/>
                <wp:positionH relativeFrom="margin">
                  <wp:posOffset>2053590</wp:posOffset>
                </wp:positionH>
                <wp:positionV relativeFrom="paragraph">
                  <wp:posOffset>13335</wp:posOffset>
                </wp:positionV>
                <wp:extent cx="2209800" cy="552450"/>
                <wp:effectExtent l="0" t="0" r="19050" b="19050"/>
                <wp:wrapThrough wrapText="bothSides">
                  <wp:wrapPolygon edited="0">
                    <wp:start x="186" y="0"/>
                    <wp:lineTo x="0" y="745"/>
                    <wp:lineTo x="0" y="21600"/>
                    <wp:lineTo x="21600" y="21600"/>
                    <wp:lineTo x="21600" y="0"/>
                    <wp:lineTo x="186" y="0"/>
                  </wp:wrapPolygon>
                </wp:wrapThrough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0BF" w:rsidRPr="00C120BF" w:rsidRDefault="00C120BF" w:rsidP="00C120BF">
                            <w:pPr>
                              <w:jc w:val="center"/>
                              <w:rPr>
                                <w:b/>
                                <w:lang w:val="pt-BR"/>
                              </w:rPr>
                            </w:pPr>
                            <w:r w:rsidRPr="002154E7">
                              <w:rPr>
                                <w:rFonts w:hint="eastAsia"/>
                                <w:b/>
                                <w:u w:val="single"/>
                                <w:lang w:val="pt-BR"/>
                              </w:rPr>
                              <w:t>台大</w:t>
                            </w:r>
                            <w:r w:rsidRPr="00C120BF">
                              <w:rPr>
                                <w:rFonts w:hint="eastAsia"/>
                                <w:b/>
                                <w:lang w:val="pt-BR"/>
                              </w:rPr>
                              <w:t>生來自哪？</w:t>
                            </w:r>
                          </w:p>
                          <w:p w:rsidR="00C120BF" w:rsidRPr="00C120BF" w:rsidRDefault="00C120BF" w:rsidP="00C120BF">
                            <w:pPr>
                              <w:jc w:val="center"/>
                              <w:rPr>
                                <w:b/>
                                <w:lang w:val="pt-BR"/>
                              </w:rPr>
                            </w:pPr>
                            <w:r w:rsidRPr="00C120BF">
                              <w:rPr>
                                <w:rFonts w:hint="eastAsia"/>
                                <w:b/>
                                <w:lang w:val="pt-BR"/>
                              </w:rPr>
                              <w:t>學者研究：</w:t>
                            </w:r>
                            <w:r w:rsidRPr="002154E7">
                              <w:rPr>
                                <w:rFonts w:hint="eastAsia"/>
                                <w:b/>
                                <w:u w:val="single"/>
                                <w:lang w:val="pt-BR"/>
                              </w:rPr>
                              <w:t>北市大安區</w:t>
                            </w:r>
                            <w:r w:rsidRPr="00C120BF">
                              <w:rPr>
                                <w:rFonts w:hint="eastAsia"/>
                                <w:b/>
                                <w:lang w:val="pt-BR"/>
                              </w:rPr>
                              <w:t>最多</w:t>
                            </w:r>
                          </w:p>
                          <w:p w:rsidR="00C120BF" w:rsidRDefault="00C120BF" w:rsidP="00C120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AFFF7" id="圓角矩形 3" o:spid="_x0000_s1031" style="position:absolute;left:0;text-align:left;margin-left:161.7pt;margin-top:1.05pt;width:174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" fillcolor="white [3201]" strokecolor="#4f81bd [3204]" strokeweight="2pt">
                <v:textbox>
                  <w:txbxContent>
                    <w:p w:rsidR="00C120BF" w:rsidRPr="00C120BF" w:rsidRDefault="00C120BF" w:rsidP="00C120BF">
                      <w:pPr>
                        <w:jc w:val="center"/>
                        <w:rPr>
                          <w:b/>
                          <w:lang w:val="pt-BR"/>
                        </w:rPr>
                      </w:pPr>
                      <w:r w:rsidRPr="002154E7">
                        <w:rPr>
                          <w:rFonts w:hint="eastAsia"/>
                          <w:b/>
                          <w:u w:val="single"/>
                          <w:lang w:val="pt-BR"/>
                        </w:rPr>
                        <w:t>台大</w:t>
                      </w:r>
                      <w:r w:rsidRPr="00C120BF">
                        <w:rPr>
                          <w:rFonts w:hint="eastAsia"/>
                          <w:b/>
                          <w:lang w:val="pt-BR"/>
                        </w:rPr>
                        <w:t>生來自哪？</w:t>
                      </w:r>
                    </w:p>
                    <w:p w:rsidR="00C120BF" w:rsidRPr="00C120BF" w:rsidRDefault="00C120BF" w:rsidP="00C120BF">
                      <w:pPr>
                        <w:jc w:val="center"/>
                        <w:rPr>
                          <w:b/>
                          <w:lang w:val="pt-BR"/>
                        </w:rPr>
                      </w:pPr>
                      <w:r w:rsidRPr="00C120BF">
                        <w:rPr>
                          <w:rFonts w:hint="eastAsia"/>
                          <w:b/>
                          <w:lang w:val="pt-BR"/>
                        </w:rPr>
                        <w:t>學者研究：</w:t>
                      </w:r>
                      <w:r w:rsidRPr="002154E7">
                        <w:rPr>
                          <w:rFonts w:hint="eastAsia"/>
                          <w:b/>
                          <w:u w:val="single"/>
                          <w:lang w:val="pt-BR"/>
                        </w:rPr>
                        <w:t>北市大安區</w:t>
                      </w:r>
                      <w:r w:rsidRPr="00C120BF">
                        <w:rPr>
                          <w:rFonts w:hint="eastAsia"/>
                          <w:b/>
                          <w:lang w:val="pt-BR"/>
                        </w:rPr>
                        <w:t>最多</w:t>
                      </w:r>
                    </w:p>
                    <w:p w:rsidR="00C120BF" w:rsidRDefault="00C120BF" w:rsidP="00C120BF">
                      <w:pPr>
                        <w:jc w:val="center"/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="00E6064D" w:rsidRPr="00AE3CF9">
        <w:rPr>
          <w:color w:val="000000"/>
        </w:rPr>
        <w:t>(   )36.</w:t>
      </w:r>
      <w:r w:rsidR="00C120BF" w:rsidRPr="00AE3CF9">
        <w:t>右圖</w:t>
      </w:r>
      <w:r w:rsidR="00AE3CF9">
        <w:rPr>
          <w:lang w:val="pt-BR"/>
        </w:rPr>
        <w:t>是</w:t>
      </w:r>
      <w:r w:rsidR="00AE3CF9" w:rsidRPr="002154E7">
        <w:rPr>
          <w:u w:val="single"/>
          <w:lang w:val="pt-BR"/>
        </w:rPr>
        <w:t>阿花</w:t>
      </w:r>
      <w:r w:rsidR="00AE3CF9">
        <w:rPr>
          <w:lang w:val="pt-BR"/>
        </w:rPr>
        <w:t>在某雜誌上看到的文章標題，請問：這篇文</w:t>
      </w:r>
      <w:r w:rsidR="00AE3CF9">
        <w:rPr>
          <w:rFonts w:hint="eastAsia"/>
          <w:lang w:val="pt-BR"/>
        </w:rPr>
        <w:t>章</w:t>
      </w:r>
      <w:r w:rsidR="00C120BF" w:rsidRPr="00AE3CF9">
        <w:rPr>
          <w:lang w:val="pt-BR"/>
        </w:rPr>
        <w:t>最可能想強調臺灣社會在哪一項議題的</w:t>
      </w:r>
      <w:r w:rsidR="00C120BF" w:rsidRPr="00A72169">
        <w:rPr>
          <w:b/>
          <w:u w:val="double"/>
          <w:lang w:val="pt-BR"/>
        </w:rPr>
        <w:t>不公平</w:t>
      </w:r>
      <w:r w:rsidR="00C120BF" w:rsidRPr="00AE3CF9">
        <w:rPr>
          <w:lang w:val="pt-BR"/>
        </w:rPr>
        <w:t>？</w:t>
      </w:r>
      <w:r w:rsidR="00CB7CDF">
        <w:rPr>
          <w:rFonts w:hint="eastAsia"/>
          <w:lang w:val="pt-BR"/>
        </w:rPr>
        <w:t xml:space="preserve"> </w:t>
      </w:r>
      <w:r w:rsidR="006B1660">
        <w:rPr>
          <w:lang w:val="pt-BR"/>
        </w:rPr>
        <w:br/>
      </w:r>
      <w:r w:rsidR="00C120BF" w:rsidRPr="00AE3CF9">
        <w:t>(A)</w:t>
      </w:r>
      <w:r w:rsidR="00C120BF" w:rsidRPr="00AE3CF9">
        <w:rPr>
          <w:lang w:val="pt-BR"/>
        </w:rPr>
        <w:t>個人的財富沒有得到合理的分配</w:t>
      </w:r>
      <w:r w:rsidR="00AE3CF9">
        <w:rPr>
          <w:rFonts w:hint="eastAsia"/>
          <w:lang w:val="pt-BR"/>
        </w:rPr>
        <w:t xml:space="preserve"> </w:t>
      </w:r>
      <w:r w:rsidR="006B1660">
        <w:rPr>
          <w:lang w:val="pt-BR"/>
        </w:rPr>
        <w:br/>
      </w:r>
      <w:r w:rsidR="00C120BF" w:rsidRPr="00AE3CF9">
        <w:t>(B)</w:t>
      </w:r>
      <w:r w:rsidR="00A72169" w:rsidRPr="00AE3CF9">
        <w:rPr>
          <w:lang w:val="pt-BR"/>
        </w:rPr>
        <w:t>偏鄉地區的家務分工明顯不平均</w:t>
      </w:r>
      <w:r w:rsidR="00A72169">
        <w:rPr>
          <w:rFonts w:hint="eastAsia"/>
          <w:lang w:val="pt-BR"/>
        </w:rPr>
        <w:t xml:space="preserve"> </w:t>
      </w:r>
      <w:r w:rsidR="006B1660">
        <w:rPr>
          <w:lang w:val="pt-BR"/>
        </w:rPr>
        <w:br/>
      </w:r>
      <w:r w:rsidR="00A72169" w:rsidRPr="00AE3CF9">
        <w:t>(C)</w:t>
      </w:r>
      <w:r w:rsidR="00C120BF" w:rsidRPr="00AE3CF9">
        <w:rPr>
          <w:lang w:val="pt-BR"/>
        </w:rPr>
        <w:t>城鄉差距使得教育資源分配不均</w:t>
      </w:r>
      <w:r w:rsidR="00AE3CF9">
        <w:rPr>
          <w:rFonts w:hint="eastAsia"/>
          <w:lang w:val="pt-BR"/>
        </w:rPr>
        <w:t xml:space="preserve"> </w:t>
      </w:r>
      <w:r w:rsidR="006B1660">
        <w:rPr>
          <w:lang w:val="pt-BR"/>
        </w:rPr>
        <w:br/>
      </w:r>
      <w:r w:rsidR="00C120BF" w:rsidRPr="00AE3CF9">
        <w:t>(D)</w:t>
      </w:r>
      <w:r w:rsidR="00C120BF" w:rsidRPr="00AE3CF9">
        <w:rPr>
          <w:lang w:val="pt-BR"/>
        </w:rPr>
        <w:t>個人的付出沒有得到相同的認可。</w:t>
      </w:r>
    </w:p>
    <w:p w:rsidR="00AE3CF9" w:rsidRDefault="00E6064D" w:rsidP="0091605F">
      <w:pPr>
        <w:ind w:left="850" w:hangingChars="354" w:hanging="850"/>
        <w:jc w:val="both"/>
        <w:rPr>
          <w:lang w:val="pt-BR"/>
        </w:rPr>
      </w:pPr>
      <w:r w:rsidRPr="00AE3CF9">
        <w:rPr>
          <w:color w:val="000000"/>
        </w:rPr>
        <w:t>(   )37.</w:t>
      </w:r>
      <w:r w:rsidR="00AE3CF9">
        <w:rPr>
          <w:color w:val="000000"/>
        </w:rPr>
        <w:t>接續上題，</w:t>
      </w:r>
      <w:r w:rsidR="00AE3CF9" w:rsidRPr="002154E7">
        <w:rPr>
          <w:color w:val="000000"/>
          <w:u w:val="single"/>
        </w:rPr>
        <w:t>教育部</w:t>
      </w:r>
      <w:r w:rsidR="00AE3CF9">
        <w:rPr>
          <w:rFonts w:hint="eastAsia"/>
          <w:color w:val="000000"/>
        </w:rPr>
        <w:t>近</w:t>
      </w:r>
      <w:r w:rsidR="00F74311" w:rsidRPr="00AE3CF9">
        <w:rPr>
          <w:color w:val="000000"/>
        </w:rPr>
        <w:t>年來推動「教育優先區計畫」，讓弱勢身分比例較高、偏鄉地區的學校，可以獲得更多經費發展教育資源。請問：此計畫應是為了哪一項理念？</w:t>
      </w:r>
      <w:r w:rsidR="00CB7CDF">
        <w:rPr>
          <w:rFonts w:hint="eastAsia"/>
          <w:color w:val="000000"/>
        </w:rPr>
        <w:t xml:space="preserve">  </w:t>
      </w:r>
      <w:r w:rsidR="001A2EEE" w:rsidRPr="00AE3CF9">
        <w:t>(A)</w:t>
      </w:r>
      <w:r w:rsidR="00F74311" w:rsidRPr="00AE3CF9">
        <w:t>人人享有基本自由及權利</w:t>
      </w:r>
      <w:r w:rsidR="001A2EEE" w:rsidRPr="00AE3CF9">
        <w:t xml:space="preserve"> </w:t>
      </w:r>
      <w:r w:rsidR="006B1660">
        <w:br/>
      </w:r>
      <w:r w:rsidR="001A2EEE" w:rsidRPr="00AE3CF9">
        <w:t>(B)</w:t>
      </w:r>
      <w:r w:rsidR="00F74311" w:rsidRPr="00AE3CF9">
        <w:t>提供弱勢者更多的福利</w:t>
      </w:r>
      <w:r w:rsidR="001A2EEE" w:rsidRPr="00AE3CF9">
        <w:rPr>
          <w:lang w:val="pt-BR"/>
        </w:rPr>
        <w:t xml:space="preserve"> </w:t>
      </w:r>
      <w:r w:rsidR="006B1660">
        <w:rPr>
          <w:lang w:val="pt-BR"/>
        </w:rPr>
        <w:br/>
      </w:r>
      <w:r w:rsidR="001A2EEE" w:rsidRPr="00AE3CF9">
        <w:t>(C)</w:t>
      </w:r>
      <w:r w:rsidR="00F74311" w:rsidRPr="00AE3CF9">
        <w:t>人人有公平取得資源的機會</w:t>
      </w:r>
      <w:r w:rsidR="001A2EEE" w:rsidRPr="00AE3CF9">
        <w:t xml:space="preserve"> </w:t>
      </w:r>
      <w:r w:rsidR="006B1660">
        <w:br/>
      </w:r>
      <w:r w:rsidR="001A2EEE" w:rsidRPr="00AE3CF9">
        <w:t>(D)</w:t>
      </w:r>
      <w:r w:rsidR="00F74311" w:rsidRPr="00AE3CF9">
        <w:t>維持表現上的公平性。</w:t>
      </w:r>
    </w:p>
    <w:p w:rsidR="00AE3CF9" w:rsidRDefault="00E6064D" w:rsidP="00AE3CF9">
      <w:pPr>
        <w:ind w:left="850" w:hangingChars="354" w:hanging="850"/>
        <w:jc w:val="both"/>
        <w:rPr>
          <w:lang w:val="pt-BR"/>
        </w:rPr>
      </w:pPr>
      <w:r w:rsidRPr="00AE3CF9">
        <w:rPr>
          <w:color w:val="000000"/>
        </w:rPr>
        <w:t>(   )38.</w:t>
      </w:r>
      <w:r w:rsidR="000F61F1">
        <w:rPr>
          <w:lang w:val="pt-BR"/>
        </w:rPr>
        <w:t>接續上題，大學</w:t>
      </w:r>
      <w:r w:rsidR="000F61F1">
        <w:rPr>
          <w:rFonts w:hint="eastAsia"/>
          <w:lang w:val="pt-BR"/>
        </w:rPr>
        <w:t>甄選</w:t>
      </w:r>
      <w:r w:rsidR="00F74311" w:rsidRPr="00AE3CF9">
        <w:rPr>
          <w:lang w:val="pt-BR"/>
        </w:rPr>
        <w:t>制度也積極推動</w:t>
      </w:r>
      <w:r w:rsidR="00AE3CF9">
        <w:rPr>
          <w:rFonts w:ascii="新細明體" w:eastAsia="新細明體" w:hAnsi="新細明體" w:hint="eastAsia"/>
          <w:lang w:val="pt-BR"/>
        </w:rPr>
        <w:t>「</w:t>
      </w:r>
      <w:r w:rsidR="00F74311" w:rsidRPr="00AE3CF9">
        <w:rPr>
          <w:lang w:val="pt-BR"/>
        </w:rPr>
        <w:t>繁星計畫</w:t>
      </w:r>
      <w:r w:rsidR="00AE3CF9">
        <w:rPr>
          <w:rFonts w:ascii="新細明體" w:eastAsia="新細明體" w:hAnsi="新細明體" w:hint="eastAsia"/>
          <w:lang w:val="pt-BR"/>
        </w:rPr>
        <w:t>」</w:t>
      </w:r>
      <w:r w:rsidR="00F74311" w:rsidRPr="00AE3CF9">
        <w:rPr>
          <w:lang w:val="pt-BR"/>
        </w:rPr>
        <w:t>，目的是讓偏遠學校的優秀學生也能進入名校就讀。請問：這是為了改善何種問題？</w:t>
      </w:r>
      <w:r w:rsidR="006B1660">
        <w:rPr>
          <w:lang w:val="pt-BR"/>
        </w:rPr>
        <w:br/>
      </w:r>
      <w:r w:rsidR="001A2EEE" w:rsidRPr="00AE3CF9">
        <w:t>(A)</w:t>
      </w:r>
      <w:r w:rsidR="003C31C6" w:rsidRPr="00AE3CF9">
        <w:t>社會地位世襲造成的不平等</w:t>
      </w:r>
      <w:r w:rsidR="001A2EEE" w:rsidRPr="00AE3CF9">
        <w:t xml:space="preserve"> </w:t>
      </w:r>
      <w:r w:rsidR="006B1660">
        <w:br/>
      </w:r>
      <w:r w:rsidR="001A2EEE" w:rsidRPr="00AE3CF9">
        <w:t>(B)</w:t>
      </w:r>
      <w:r w:rsidR="003C31C6" w:rsidRPr="00AE3CF9">
        <w:t>因種族主義造成的地位差異</w:t>
      </w:r>
      <w:r w:rsidR="001A2EEE" w:rsidRPr="00AE3CF9">
        <w:rPr>
          <w:lang w:val="pt-BR"/>
        </w:rPr>
        <w:t xml:space="preserve"> </w:t>
      </w:r>
      <w:r w:rsidR="006B1660">
        <w:rPr>
          <w:lang w:val="pt-BR"/>
        </w:rPr>
        <w:br/>
      </w:r>
      <w:r w:rsidR="001A2EEE" w:rsidRPr="00AE3CF9">
        <w:t>(C)</w:t>
      </w:r>
      <w:r w:rsidR="003C31C6" w:rsidRPr="00AE3CF9">
        <w:t>因貧富差距形成的社會不流動</w:t>
      </w:r>
      <w:r w:rsidR="001A2EEE" w:rsidRPr="00AE3CF9">
        <w:t xml:space="preserve"> </w:t>
      </w:r>
      <w:r w:rsidR="006B1660">
        <w:br/>
      </w:r>
      <w:r w:rsidR="001A2EEE" w:rsidRPr="00AE3CF9">
        <w:t>(D)</w:t>
      </w:r>
      <w:r w:rsidR="003C31C6" w:rsidRPr="00AE3CF9">
        <w:t>因城鄉差距造成機會不均等</w:t>
      </w:r>
      <w:r w:rsidR="00AE3CF9">
        <w:rPr>
          <w:rFonts w:hint="eastAsia"/>
        </w:rPr>
        <w:t>。</w:t>
      </w:r>
    </w:p>
    <w:p w:rsidR="00AE3CF9" w:rsidRDefault="003C31C6" w:rsidP="00AE3CF9">
      <w:pPr>
        <w:ind w:left="850" w:hangingChars="354" w:hanging="850"/>
        <w:jc w:val="both"/>
        <w:rPr>
          <w:lang w:val="pt-BR"/>
        </w:rPr>
      </w:pPr>
      <w:r w:rsidRPr="00AE3CF9">
        <w:rPr>
          <w:color w:val="000000"/>
        </w:rPr>
        <w:t>(   )39</w:t>
      </w:r>
      <w:r w:rsidR="00E6064D" w:rsidRPr="00AE3CF9">
        <w:rPr>
          <w:color w:val="000000"/>
        </w:rPr>
        <w:t>.</w:t>
      </w:r>
      <w:r w:rsidR="00D97A35" w:rsidRPr="006702ED">
        <w:rPr>
          <w:u w:val="wave"/>
        </w:rPr>
        <w:t>教育基本法</w:t>
      </w:r>
      <w:r w:rsidR="00D97A35" w:rsidRPr="00AE3CF9">
        <w:t>第一條</w:t>
      </w:r>
      <w:proofErr w:type="gramStart"/>
      <w:r w:rsidR="00D97A35" w:rsidRPr="00AE3CF9">
        <w:t>︰</w:t>
      </w:r>
      <w:proofErr w:type="gramEnd"/>
      <w:r w:rsidR="00D97A35" w:rsidRPr="00AE3CF9">
        <w:t>「為保障人民學習及受教育之權利，確立教育基本方針，健全教育體制，特制定本法。」請問，上述是以什麼理念來達成教育資源的公平正義？</w:t>
      </w:r>
      <w:r w:rsidR="00CB7CDF">
        <w:rPr>
          <w:rFonts w:hint="eastAsia"/>
        </w:rPr>
        <w:t xml:space="preserve"> </w:t>
      </w:r>
      <w:r w:rsidR="001A2EEE" w:rsidRPr="00AE3CF9">
        <w:t>(A)</w:t>
      </w:r>
      <w:r w:rsidR="00D97A35" w:rsidRPr="00AE3CF9">
        <w:t>每個人可自由選擇是否接受義務教育</w:t>
      </w:r>
      <w:r w:rsidR="001A2EEE" w:rsidRPr="00AE3CF9">
        <w:t xml:space="preserve"> </w:t>
      </w:r>
      <w:r w:rsidR="006B1660">
        <w:br/>
      </w:r>
      <w:r w:rsidR="001A2EEE" w:rsidRPr="00AE3CF9">
        <w:t>(B)</w:t>
      </w:r>
      <w:r w:rsidR="00D97A35" w:rsidRPr="00AE3CF9">
        <w:t>對弱勢群體提供更多的照顧與利益</w:t>
      </w:r>
      <w:r w:rsidR="001A2EEE" w:rsidRPr="00AE3CF9">
        <w:rPr>
          <w:lang w:val="pt-BR"/>
        </w:rPr>
        <w:t xml:space="preserve"> </w:t>
      </w:r>
      <w:r w:rsidR="006B1660">
        <w:rPr>
          <w:lang w:val="pt-BR"/>
        </w:rPr>
        <w:br/>
      </w:r>
      <w:r w:rsidR="001A2EEE" w:rsidRPr="00AE3CF9">
        <w:t>(C)</w:t>
      </w:r>
      <w:r w:rsidR="00D97A35" w:rsidRPr="00AE3CF9">
        <w:t>社會必須確保每個人有公平的機會</w:t>
      </w:r>
      <w:r w:rsidR="001A2EEE" w:rsidRPr="00AE3CF9">
        <w:t xml:space="preserve"> </w:t>
      </w:r>
      <w:r w:rsidR="006B1660">
        <w:br/>
      </w:r>
      <w:r w:rsidR="001A2EEE" w:rsidRPr="00AE3CF9">
        <w:t>(D)</w:t>
      </w:r>
      <w:r w:rsidR="00D97A35" w:rsidRPr="00AE3CF9">
        <w:t>社會以整體利益優先剝奪個人權利。</w:t>
      </w:r>
    </w:p>
    <w:p w:rsidR="00AE3CF9" w:rsidRPr="00AE3CF9" w:rsidRDefault="00AE3CF9" w:rsidP="00AE3CF9">
      <w:pPr>
        <w:ind w:left="850" w:hangingChars="354" w:hanging="850"/>
        <w:jc w:val="both"/>
        <w:rPr>
          <w:lang w:val="pt-BR"/>
        </w:rPr>
      </w:pPr>
      <w:r w:rsidRPr="00AE3CF9">
        <w:rPr>
          <w:color w:val="000000"/>
        </w:rPr>
        <w:t>(   )40.</w:t>
      </w:r>
      <w:r w:rsidRPr="00AE3CF9">
        <w:t>至今，每年依然有許多學生努力讀書考取</w:t>
      </w:r>
      <w:r>
        <w:rPr>
          <w:rFonts w:hint="eastAsia"/>
        </w:rPr>
        <w:t>國立大學，甚至是</w:t>
      </w:r>
      <w:r w:rsidRPr="00AE3CF9">
        <w:t>醫學院，</w:t>
      </w:r>
      <w:r>
        <w:rPr>
          <w:rFonts w:hint="eastAsia"/>
        </w:rPr>
        <w:t>期望可以在未來找到穩定的工作，改變自己的社會地位，也</w:t>
      </w:r>
      <w:r w:rsidRPr="00AE3CF9">
        <w:t>改善自己與家人的生活，請問，此種社會地位產生的現象主要因素是下列何者</w:t>
      </w:r>
      <w:r>
        <w:rPr>
          <w:rFonts w:hint="eastAsia"/>
        </w:rPr>
        <w:t>？</w:t>
      </w:r>
      <w:r w:rsidR="0091605F">
        <w:br/>
      </w:r>
      <w:r w:rsidRPr="00AE3CF9">
        <w:t>(A)</w:t>
      </w:r>
      <w:r w:rsidRPr="00AE3CF9">
        <w:t>因他人協助而取得</w:t>
      </w:r>
      <w:r w:rsidRPr="00AE3CF9">
        <w:t xml:space="preserve"> (B)</w:t>
      </w:r>
      <w:r w:rsidRPr="00AE3CF9">
        <w:t>因個人努力而取得</w:t>
      </w:r>
      <w:r w:rsidRPr="00AE3CF9">
        <w:rPr>
          <w:lang w:val="pt-BR"/>
        </w:rPr>
        <w:t xml:space="preserve"> </w:t>
      </w:r>
      <w:r w:rsidR="0091605F">
        <w:rPr>
          <w:lang w:val="pt-BR"/>
        </w:rPr>
        <w:br/>
      </w:r>
      <w:r w:rsidRPr="00AE3CF9">
        <w:t>(C)</w:t>
      </w:r>
      <w:r w:rsidRPr="00AE3CF9">
        <w:t>因傳承而取得</w:t>
      </w:r>
      <w:r w:rsidRPr="00AE3CF9">
        <w:t xml:space="preserve"> </w:t>
      </w:r>
      <w:r w:rsidR="0091605F">
        <w:t xml:space="preserve">    </w:t>
      </w:r>
      <w:r w:rsidRPr="00AE3CF9">
        <w:t>(D)</w:t>
      </w:r>
      <w:r w:rsidRPr="00AE3CF9">
        <w:t>因政府幫助而取得</w:t>
      </w:r>
      <w:r>
        <w:rPr>
          <w:rFonts w:hint="eastAsia"/>
        </w:rPr>
        <w:t>。</w:t>
      </w:r>
    </w:p>
    <w:p w:rsidR="00FC5768" w:rsidRPr="00AE3CF9" w:rsidRDefault="003C31C6" w:rsidP="00E87D55">
      <w:pPr>
        <w:ind w:left="850" w:hangingChars="354" w:hanging="850"/>
        <w:jc w:val="both"/>
        <w:rPr>
          <w:lang w:val="pt-BR"/>
        </w:rPr>
      </w:pPr>
      <w:r w:rsidRPr="00AE3CF9">
        <w:rPr>
          <w:color w:val="000000"/>
        </w:rPr>
        <w:t>(   )4</w:t>
      </w:r>
      <w:r w:rsidR="00FC5768">
        <w:rPr>
          <w:rFonts w:hint="eastAsia"/>
          <w:color w:val="000000"/>
        </w:rPr>
        <w:t>1</w:t>
      </w:r>
      <w:r w:rsidRPr="00AE3CF9">
        <w:rPr>
          <w:color w:val="000000"/>
        </w:rPr>
        <w:t>.</w:t>
      </w:r>
      <w:r w:rsidR="00FC5768">
        <w:rPr>
          <w:rFonts w:hint="eastAsia"/>
          <w:lang w:val="pt-BR"/>
        </w:rPr>
        <w:t>下圖為</w:t>
      </w:r>
      <w:r w:rsidR="00FC5768" w:rsidRPr="006702ED">
        <w:rPr>
          <w:rFonts w:hint="eastAsia"/>
          <w:u w:val="single"/>
          <w:lang w:val="pt-BR"/>
        </w:rPr>
        <w:t>小魚</w:t>
      </w:r>
      <w:r w:rsidR="00FC5768">
        <w:rPr>
          <w:rFonts w:hint="eastAsia"/>
          <w:lang w:val="pt-BR"/>
        </w:rPr>
        <w:t>在某本書上</w:t>
      </w:r>
      <w:r w:rsidR="00FC5768" w:rsidRPr="00FC5768">
        <w:rPr>
          <w:rFonts w:hint="eastAsia"/>
          <w:lang w:val="pt-BR"/>
        </w:rPr>
        <w:t>看到的資料，請問：由圖中內容判斷，這最有可能是在強調我國社會的何種現象？</w:t>
      </w:r>
      <w:r w:rsidR="00CB7CDF">
        <w:rPr>
          <w:rFonts w:hint="eastAsia"/>
          <w:lang w:val="pt-BR"/>
        </w:rPr>
        <w:t xml:space="preserve">   </w:t>
      </w:r>
      <w:r w:rsidR="00FC5768" w:rsidRPr="00FC5768">
        <w:rPr>
          <w:rFonts w:hint="eastAsia"/>
          <w:lang w:val="pt-BR"/>
        </w:rPr>
        <w:t>(A)</w:t>
      </w:r>
      <w:r w:rsidR="00FC5768" w:rsidRPr="00FC5768">
        <w:rPr>
          <w:rFonts w:hint="eastAsia"/>
          <w:lang w:val="pt-BR"/>
        </w:rPr>
        <w:t>貧富懸殊</w:t>
      </w:r>
      <w:r w:rsidR="00FC5768">
        <w:rPr>
          <w:rFonts w:hint="eastAsia"/>
          <w:lang w:val="pt-BR"/>
        </w:rPr>
        <w:t xml:space="preserve"> </w:t>
      </w:r>
      <w:r w:rsidR="00FC5768" w:rsidRPr="00FC5768">
        <w:rPr>
          <w:rFonts w:hint="eastAsia"/>
          <w:lang w:val="pt-BR"/>
        </w:rPr>
        <w:t>(B)</w:t>
      </w:r>
      <w:r w:rsidR="00FC5768" w:rsidRPr="00FC5768">
        <w:rPr>
          <w:rFonts w:hint="eastAsia"/>
          <w:lang w:val="pt-BR"/>
        </w:rPr>
        <w:t>人口老化</w:t>
      </w:r>
      <w:r w:rsidR="00FC5768">
        <w:rPr>
          <w:rFonts w:hint="eastAsia"/>
          <w:lang w:val="pt-BR"/>
        </w:rPr>
        <w:t xml:space="preserve"> </w:t>
      </w:r>
      <w:r w:rsidR="00FC5768" w:rsidRPr="00FC5768">
        <w:rPr>
          <w:rFonts w:hint="eastAsia"/>
          <w:lang w:val="pt-BR"/>
        </w:rPr>
        <w:t>(C)</w:t>
      </w:r>
      <w:r w:rsidR="00FC5768" w:rsidRPr="00FC5768">
        <w:rPr>
          <w:rFonts w:hint="eastAsia"/>
          <w:lang w:val="pt-BR"/>
        </w:rPr>
        <w:t>城鄉差距</w:t>
      </w:r>
      <w:r w:rsidR="00FC5768">
        <w:rPr>
          <w:rFonts w:hint="eastAsia"/>
          <w:lang w:val="pt-BR"/>
        </w:rPr>
        <w:t xml:space="preserve"> </w:t>
      </w:r>
      <w:r w:rsidR="00FC5768" w:rsidRPr="00FC5768">
        <w:rPr>
          <w:rFonts w:hint="eastAsia"/>
          <w:lang w:val="pt-BR"/>
        </w:rPr>
        <w:t>(D)</w:t>
      </w:r>
      <w:r w:rsidR="00FC5768" w:rsidRPr="00FC5768">
        <w:rPr>
          <w:rFonts w:hint="eastAsia"/>
          <w:lang w:val="pt-BR"/>
        </w:rPr>
        <w:t>文化衝突</w:t>
      </w:r>
      <w:r w:rsidR="00FC5768">
        <w:rPr>
          <w:rFonts w:hint="eastAsia"/>
          <w:lang w:val="pt-BR"/>
        </w:rPr>
        <w:t>。</w:t>
      </w:r>
    </w:p>
    <w:p w:rsidR="00E6064D" w:rsidRPr="00AE3CF9" w:rsidRDefault="0091605F" w:rsidP="00AE3CF9">
      <w:pPr>
        <w:kinsoku w:val="0"/>
        <w:overflowPunct w:val="0"/>
        <w:autoSpaceDE w:val="0"/>
        <w:autoSpaceDN w:val="0"/>
        <w:jc w:val="both"/>
      </w:pPr>
      <w:r w:rsidRPr="00AE3CF9">
        <w:rPr>
          <w:noProof/>
        </w:rPr>
        <w:drawing>
          <wp:anchor distT="0" distB="0" distL="114300" distR="114300" simplePos="0" relativeHeight="251675648" behindDoc="0" locked="0" layoutInCell="1" allowOverlap="1" wp14:anchorId="276CF182" wp14:editId="1979D555">
            <wp:simplePos x="0" y="0"/>
            <wp:positionH relativeFrom="column">
              <wp:align>right</wp:align>
            </wp:positionH>
            <wp:positionV relativeFrom="paragraph">
              <wp:posOffset>187325</wp:posOffset>
            </wp:positionV>
            <wp:extent cx="3641090" cy="2047240"/>
            <wp:effectExtent l="0" t="0" r="0" b="0"/>
            <wp:wrapThrough wrapText="bothSides">
              <wp:wrapPolygon edited="0">
                <wp:start x="0" y="0"/>
                <wp:lineTo x="0" y="21305"/>
                <wp:lineTo x="21472" y="21305"/>
                <wp:lineTo x="21472" y="0"/>
                <wp:lineTo x="0" y="0"/>
              </wp:wrapPolygon>
            </wp:wrapThrough>
            <wp:docPr id="1126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3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" r="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9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8A3" w:rsidRDefault="00FC5768" w:rsidP="003328A3">
      <w:pPr>
        <w:ind w:left="850" w:hangingChars="354" w:hanging="850"/>
        <w:jc w:val="both"/>
        <w:rPr>
          <w:color w:val="000000"/>
        </w:rPr>
      </w:pPr>
      <w:r w:rsidRPr="00AE3CF9">
        <w:rPr>
          <w:color w:val="000000"/>
        </w:rPr>
        <w:t>(   )42.</w:t>
      </w:r>
      <w:r w:rsidR="00A52C96" w:rsidRPr="00A52C96">
        <w:rPr>
          <w:rFonts w:hint="eastAsia"/>
          <w:color w:val="000000"/>
        </w:rPr>
        <w:t>政府</w:t>
      </w:r>
      <w:proofErr w:type="gramStart"/>
      <w:r w:rsidR="00A52C96" w:rsidRPr="00A52C96">
        <w:rPr>
          <w:rFonts w:hint="eastAsia"/>
          <w:color w:val="000000"/>
        </w:rPr>
        <w:t>規</w:t>
      </w:r>
      <w:proofErr w:type="gramEnd"/>
      <w:r w:rsidR="00A52C96" w:rsidRPr="00A52C96">
        <w:rPr>
          <w:rFonts w:hint="eastAsia"/>
          <w:color w:val="000000"/>
        </w:rPr>
        <w:t>畫福利服務滿足民眾因為差異性而產生的需求，以促進其身心健全發展，讓生活更有尊嚴。請問，下列何者屬於上述的範圍？</w:t>
      </w:r>
      <w:r w:rsidR="0091605F">
        <w:rPr>
          <w:color w:val="000000"/>
        </w:rPr>
        <w:br/>
      </w:r>
      <w:r w:rsidR="00A52C96" w:rsidRPr="00A52C96">
        <w:rPr>
          <w:rFonts w:hint="eastAsia"/>
          <w:color w:val="000000"/>
        </w:rPr>
        <w:t>(A)</w:t>
      </w:r>
      <w:r w:rsidR="00A52C96" w:rsidRPr="00A52C96">
        <w:rPr>
          <w:rFonts w:hint="eastAsia"/>
          <w:color w:val="000000"/>
        </w:rPr>
        <w:t>家裡突然遭火災的</w:t>
      </w:r>
      <w:r w:rsidR="00A52C96" w:rsidRPr="002154E7">
        <w:rPr>
          <w:rFonts w:hint="eastAsia"/>
          <w:color w:val="000000"/>
          <w:u w:val="single"/>
        </w:rPr>
        <w:t>小宇</w:t>
      </w:r>
      <w:r w:rsidR="00A52C96" w:rsidRPr="00A52C96">
        <w:rPr>
          <w:rFonts w:hint="eastAsia"/>
          <w:color w:val="000000"/>
        </w:rPr>
        <w:t xml:space="preserve">，申請災害救助金補助　</w:t>
      </w:r>
      <w:r w:rsidR="0091605F">
        <w:rPr>
          <w:color w:val="000000"/>
        </w:rPr>
        <w:br/>
      </w:r>
      <w:r w:rsidR="00A52C96" w:rsidRPr="00A52C96">
        <w:rPr>
          <w:rFonts w:hint="eastAsia"/>
          <w:color w:val="000000"/>
        </w:rPr>
        <w:t>(B)</w:t>
      </w:r>
      <w:r w:rsidR="00A52C96">
        <w:rPr>
          <w:rFonts w:hint="eastAsia"/>
          <w:color w:val="000000"/>
        </w:rPr>
        <w:t>患有肌肉萎縮症的</w:t>
      </w:r>
      <w:r w:rsidR="00A52C96" w:rsidRPr="002154E7">
        <w:rPr>
          <w:rFonts w:hint="eastAsia"/>
          <w:color w:val="000000"/>
          <w:u w:val="single"/>
        </w:rPr>
        <w:t>小安</w:t>
      </w:r>
      <w:r w:rsidR="00A52C96">
        <w:rPr>
          <w:rFonts w:hint="eastAsia"/>
          <w:color w:val="000000"/>
        </w:rPr>
        <w:t>，搭乘復康巴士上下學</w:t>
      </w:r>
      <w:r w:rsidR="00A52C96">
        <w:rPr>
          <w:rFonts w:hint="eastAsia"/>
          <w:color w:val="000000"/>
        </w:rPr>
        <w:t xml:space="preserve"> </w:t>
      </w:r>
      <w:r w:rsidR="0091605F">
        <w:rPr>
          <w:color w:val="000000"/>
        </w:rPr>
        <w:br/>
      </w:r>
      <w:r w:rsidR="00A52C96" w:rsidRPr="00A52C96">
        <w:rPr>
          <w:rFonts w:hint="eastAsia"/>
          <w:color w:val="000000"/>
        </w:rPr>
        <w:t>(C)</w:t>
      </w:r>
      <w:r w:rsidR="00A52C96">
        <w:rPr>
          <w:rFonts w:hint="eastAsia"/>
          <w:color w:val="000000"/>
        </w:rPr>
        <w:t>已年滿六十五歲的</w:t>
      </w:r>
      <w:r w:rsidR="00A52C96" w:rsidRPr="002154E7">
        <w:rPr>
          <w:rFonts w:hint="eastAsia"/>
          <w:color w:val="000000"/>
          <w:u w:val="single"/>
        </w:rPr>
        <w:t>老王</w:t>
      </w:r>
      <w:r w:rsidR="00A52C96">
        <w:rPr>
          <w:rFonts w:hint="eastAsia"/>
          <w:color w:val="000000"/>
        </w:rPr>
        <w:t>，每月領取退休給付金</w:t>
      </w:r>
      <w:r w:rsidR="00A52C96">
        <w:rPr>
          <w:rFonts w:hint="eastAsia"/>
          <w:color w:val="000000"/>
        </w:rPr>
        <w:t xml:space="preserve"> </w:t>
      </w:r>
      <w:r w:rsidR="0091605F">
        <w:rPr>
          <w:color w:val="000000"/>
        </w:rPr>
        <w:br/>
      </w:r>
      <w:r w:rsidR="00A52C96" w:rsidRPr="00A52C96">
        <w:rPr>
          <w:rFonts w:hint="eastAsia"/>
          <w:color w:val="000000"/>
        </w:rPr>
        <w:t>(D)</w:t>
      </w:r>
      <w:r w:rsidR="00A52C96" w:rsidRPr="00A52C96">
        <w:rPr>
          <w:rFonts w:hint="eastAsia"/>
          <w:color w:val="000000"/>
        </w:rPr>
        <w:t>一直有居住需求的</w:t>
      </w:r>
      <w:r w:rsidR="00A52C96" w:rsidRPr="002154E7">
        <w:rPr>
          <w:rFonts w:hint="eastAsia"/>
          <w:color w:val="000000"/>
          <w:u w:val="single"/>
        </w:rPr>
        <w:t>小康</w:t>
      </w:r>
      <w:r w:rsidR="00A52C96" w:rsidRPr="00A52C96">
        <w:rPr>
          <w:rFonts w:hint="eastAsia"/>
          <w:color w:val="000000"/>
        </w:rPr>
        <w:t>，開心的入住社會住宅</w:t>
      </w:r>
      <w:r w:rsidR="00A52C96">
        <w:rPr>
          <w:rFonts w:hint="eastAsia"/>
          <w:color w:val="000000"/>
        </w:rPr>
        <w:t>。</w:t>
      </w:r>
    </w:p>
    <w:p w:rsidR="00FC5768" w:rsidRPr="003328A3" w:rsidRDefault="00FC5768" w:rsidP="003328A3">
      <w:pPr>
        <w:ind w:left="850" w:hangingChars="354" w:hanging="850"/>
        <w:jc w:val="both"/>
        <w:rPr>
          <w:color w:val="000000"/>
        </w:rPr>
      </w:pPr>
      <w:r w:rsidRPr="00AE3CF9">
        <w:rPr>
          <w:color w:val="000000"/>
        </w:rPr>
        <w:t>(   )43.</w:t>
      </w:r>
      <w:r w:rsidR="003328A3">
        <w:rPr>
          <w:rFonts w:hint="eastAsia"/>
        </w:rPr>
        <w:t>為</w:t>
      </w:r>
      <w:r w:rsidR="003328A3" w:rsidRPr="00AE3CF9">
        <w:t>了讓每一位民眾都可以享有安全的退休生活，政府在既有的職業保險外，</w:t>
      </w:r>
      <w:proofErr w:type="gramStart"/>
      <w:r w:rsidR="003328A3" w:rsidRPr="00AE3CF9">
        <w:t>規</w:t>
      </w:r>
      <w:proofErr w:type="gramEnd"/>
      <w:r w:rsidR="003328A3" w:rsidRPr="00AE3CF9">
        <w:t>畫「國民年金」保險制度。但是實施以來，因為許多符合資格的民眾未按時繳納保險費，導致「國民年金」面臨破產的危機。請問，下列何者最有助於解決上述問題？</w:t>
      </w:r>
      <w:r w:rsidR="0091605F">
        <w:br/>
      </w:r>
      <w:r w:rsidR="003328A3" w:rsidRPr="00AE3CF9">
        <w:t>(A)</w:t>
      </w:r>
      <w:r w:rsidR="003328A3">
        <w:t>建立正確使用社會福利資源的觀念</w:t>
      </w:r>
      <w:r w:rsidR="003328A3">
        <w:rPr>
          <w:rFonts w:hint="eastAsia"/>
        </w:rPr>
        <w:t xml:space="preserve"> </w:t>
      </w:r>
      <w:r w:rsidR="0091605F">
        <w:br/>
      </w:r>
      <w:r w:rsidR="003328A3" w:rsidRPr="00AE3CF9">
        <w:t>(B)</w:t>
      </w:r>
      <w:r w:rsidR="003328A3">
        <w:t>民間力量彌補現行社會福利的不足</w:t>
      </w:r>
      <w:r w:rsidR="003328A3">
        <w:rPr>
          <w:rFonts w:hint="eastAsia"/>
        </w:rPr>
        <w:t xml:space="preserve"> </w:t>
      </w:r>
      <w:r w:rsidR="0091605F">
        <w:br/>
      </w:r>
      <w:r w:rsidR="003328A3" w:rsidRPr="00AE3CF9">
        <w:t>(C)</w:t>
      </w:r>
      <w:r w:rsidR="003328A3">
        <w:t>個人必須要善盡對社會福利之責任</w:t>
      </w:r>
      <w:r w:rsidR="003328A3">
        <w:rPr>
          <w:rFonts w:hint="eastAsia"/>
        </w:rPr>
        <w:t xml:space="preserve"> </w:t>
      </w:r>
      <w:r w:rsidR="0091605F">
        <w:br/>
      </w:r>
      <w:r w:rsidR="003328A3" w:rsidRPr="00AE3CF9">
        <w:t>(D)</w:t>
      </w:r>
      <w:r w:rsidR="003328A3" w:rsidRPr="00AE3CF9">
        <w:t>企業增加應繳納的國民年金保險費</w:t>
      </w:r>
      <w:r w:rsidR="003328A3">
        <w:rPr>
          <w:rFonts w:hint="eastAsia"/>
        </w:rPr>
        <w:t>。</w:t>
      </w:r>
    </w:p>
    <w:p w:rsidR="001A2EEE" w:rsidRPr="00AE3CF9" w:rsidRDefault="00FC5768" w:rsidP="00FC5768">
      <w:pPr>
        <w:ind w:left="850" w:hangingChars="354" w:hanging="850"/>
        <w:jc w:val="both"/>
        <w:rPr>
          <w:lang w:val="pt-BR"/>
        </w:rPr>
      </w:pPr>
      <w:r>
        <w:rPr>
          <w:color w:val="000000"/>
        </w:rPr>
        <w:t>(   )4</w:t>
      </w:r>
      <w:r>
        <w:rPr>
          <w:rFonts w:hint="eastAsia"/>
          <w:color w:val="000000"/>
        </w:rPr>
        <w:t>4</w:t>
      </w:r>
      <w:r w:rsidR="00E6064D" w:rsidRPr="00AE3CF9">
        <w:rPr>
          <w:color w:val="000000"/>
        </w:rPr>
        <w:t>.</w:t>
      </w:r>
      <w:r>
        <w:rPr>
          <w:color w:val="000000"/>
        </w:rPr>
        <w:t>下圖是</w:t>
      </w:r>
      <w:r w:rsidRPr="002154E7">
        <w:rPr>
          <w:color w:val="000000"/>
          <w:u w:val="single"/>
        </w:rPr>
        <w:t>小</w:t>
      </w:r>
      <w:r w:rsidRPr="002154E7">
        <w:rPr>
          <w:rFonts w:hint="eastAsia"/>
          <w:color w:val="000000"/>
          <w:u w:val="single"/>
        </w:rPr>
        <w:t>丸子</w:t>
      </w:r>
      <w:r w:rsidR="00665D1B" w:rsidRPr="00AE3CF9">
        <w:rPr>
          <w:color w:val="000000"/>
        </w:rPr>
        <w:t>在進行課堂報告時所準備的資料，請問：以圖中內容判斷，此圖在顯現我國社會中哪一方面的不公平？</w:t>
      </w:r>
      <w:r w:rsidR="00E6064D" w:rsidRPr="00AE3CF9">
        <w:t xml:space="preserve"> </w:t>
      </w:r>
      <w:r w:rsidR="00665D1B" w:rsidRPr="00AE3CF9">
        <w:t>(A)</w:t>
      </w:r>
      <w:r w:rsidR="00665D1B" w:rsidRPr="00AE3CF9">
        <w:t>責任負擔</w:t>
      </w:r>
      <w:r w:rsidR="00665D1B" w:rsidRPr="00AE3CF9">
        <w:t xml:space="preserve"> (B)</w:t>
      </w:r>
      <w:r w:rsidR="00665D1B" w:rsidRPr="00AE3CF9">
        <w:t>貢獻程度</w:t>
      </w:r>
      <w:r w:rsidR="00665D1B" w:rsidRPr="00AE3CF9">
        <w:t xml:space="preserve"> (C)</w:t>
      </w:r>
      <w:r w:rsidR="00665D1B" w:rsidRPr="00AE3CF9">
        <w:t>需求滿足</w:t>
      </w:r>
      <w:r w:rsidR="00665D1B" w:rsidRPr="00AE3CF9">
        <w:t xml:space="preserve"> </w:t>
      </w:r>
      <w:r w:rsidR="0091605F">
        <w:br/>
      </w:r>
      <w:r w:rsidR="00665D1B" w:rsidRPr="00AE3CF9">
        <w:t>(D)</w:t>
      </w:r>
      <w:r w:rsidR="00665D1B" w:rsidRPr="00AE3CF9">
        <w:t>利益分配。</w:t>
      </w:r>
    </w:p>
    <w:p w:rsidR="00E6064D" w:rsidRPr="00AE3CF9" w:rsidRDefault="00665D1B" w:rsidP="00AE3CF9">
      <w:pPr>
        <w:ind w:left="960" w:hangingChars="400" w:hanging="960"/>
        <w:jc w:val="both"/>
      </w:pPr>
      <w:r w:rsidRPr="00AE3CF9">
        <w:rPr>
          <w:noProof/>
        </w:rPr>
        <w:drawing>
          <wp:anchor distT="0" distB="0" distL="114300" distR="114300" simplePos="0" relativeHeight="251667456" behindDoc="0" locked="0" layoutInCell="1" allowOverlap="1" wp14:anchorId="6C890488" wp14:editId="5F7FBE61">
            <wp:simplePos x="0" y="0"/>
            <wp:positionH relativeFrom="column">
              <wp:posOffset>620395</wp:posOffset>
            </wp:positionH>
            <wp:positionV relativeFrom="paragraph">
              <wp:posOffset>38735</wp:posOffset>
            </wp:positionV>
            <wp:extent cx="3152775" cy="1991995"/>
            <wp:effectExtent l="0" t="0" r="9525" b="8255"/>
            <wp:wrapThrough wrapText="bothSides">
              <wp:wrapPolygon edited="0">
                <wp:start x="0" y="0"/>
                <wp:lineTo x="0" y="21483"/>
                <wp:lineTo x="21535" y="21483"/>
                <wp:lineTo x="21535" y="0"/>
                <wp:lineTo x="0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48" t="21392" r="15697" b="21320"/>
                    <a:stretch/>
                  </pic:blipFill>
                  <pic:spPr bwMode="auto">
                    <a:xfrm>
                      <a:off x="0" y="0"/>
                      <a:ext cx="3152775" cy="1991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64D" w:rsidRPr="00AE3CF9" w:rsidRDefault="00E6064D" w:rsidP="00AE3CF9">
      <w:pPr>
        <w:kinsoku w:val="0"/>
        <w:overflowPunct w:val="0"/>
        <w:autoSpaceDE w:val="0"/>
        <w:autoSpaceDN w:val="0"/>
        <w:ind w:left="960" w:hangingChars="400" w:hanging="960"/>
        <w:jc w:val="both"/>
      </w:pPr>
    </w:p>
    <w:p w:rsidR="00E6064D" w:rsidRPr="00AE3CF9" w:rsidRDefault="00E6064D" w:rsidP="00AE3CF9">
      <w:pPr>
        <w:jc w:val="both"/>
      </w:pPr>
    </w:p>
    <w:p w:rsidR="00D97A35" w:rsidRPr="00FC5768" w:rsidRDefault="0091605F" w:rsidP="0091605F">
      <w:pPr>
        <w:ind w:left="850" w:hangingChars="354" w:hanging="850"/>
        <w:jc w:val="both"/>
      </w:pPr>
      <w:r w:rsidRPr="00AE3CF9">
        <w:rPr>
          <w:noProof/>
        </w:rPr>
        <w:drawing>
          <wp:anchor distT="0" distB="0" distL="114300" distR="114300" simplePos="0" relativeHeight="251677696" behindDoc="0" locked="0" layoutInCell="1" allowOverlap="1" wp14:anchorId="42B77B83" wp14:editId="140A1620">
            <wp:simplePos x="0" y="0"/>
            <wp:positionH relativeFrom="column">
              <wp:align>right</wp:align>
            </wp:positionH>
            <wp:positionV relativeFrom="paragraph">
              <wp:posOffset>1526540</wp:posOffset>
            </wp:positionV>
            <wp:extent cx="1493520" cy="1833245"/>
            <wp:effectExtent l="0" t="0" r="0" b="0"/>
            <wp:wrapThrough wrapText="bothSides">
              <wp:wrapPolygon edited="0">
                <wp:start x="0" y="0"/>
                <wp:lineTo x="0" y="21323"/>
                <wp:lineTo x="21214" y="21323"/>
                <wp:lineTo x="21214" y="0"/>
                <wp:lineTo x="0" y="0"/>
              </wp:wrapPolygon>
            </wp:wrapThrough>
            <wp:docPr id="5" name="Picture 2" descr="https://cw1.tw/CW/images/fck/F1475202757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s://cw1.tw/CW/images/fck/F14752027574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6" t="35559" r="31787" b="5326"/>
                    <a:stretch/>
                  </pic:blipFill>
                  <pic:spPr bwMode="auto">
                    <a:xfrm>
                      <a:off x="0" y="0"/>
                      <a:ext cx="149352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64D" w:rsidRPr="00AE3CF9">
        <w:rPr>
          <w:color w:val="000000"/>
        </w:rPr>
        <w:t>(   )45.</w:t>
      </w:r>
      <w:r w:rsidR="00FC5768">
        <w:rPr>
          <w:rFonts w:hint="eastAsia"/>
        </w:rPr>
        <w:t>右圖</w:t>
      </w:r>
      <w:r w:rsidR="00D97A35" w:rsidRPr="00AE3CF9">
        <w:t>是公民老師在講述某個基本概念時，所運用的示意圖，請問：老師應該是想表達哪一種公平正義的重要性？</w:t>
      </w:r>
      <w:r>
        <w:t xml:space="preserve"> </w:t>
      </w:r>
      <w:r w:rsidR="00FC5768">
        <w:t>(A)</w:t>
      </w:r>
      <w:r w:rsidR="00D97A35" w:rsidRPr="00AE3CF9">
        <w:t>每個人都應享有基本權利與自由</w:t>
      </w:r>
      <w:r w:rsidR="00FC5768">
        <w:rPr>
          <w:rFonts w:hint="eastAsia"/>
          <w:lang w:val="pt-BR"/>
        </w:rPr>
        <w:t xml:space="preserve"> </w:t>
      </w:r>
      <w:r w:rsidR="00FC5768" w:rsidRPr="00AE3CF9">
        <w:t>(B)</w:t>
      </w:r>
      <w:r w:rsidR="00D97A35" w:rsidRPr="00AE3CF9">
        <w:t>社會必須確保每人有公平的機會</w:t>
      </w:r>
      <w:r w:rsidR="00FC5768">
        <w:rPr>
          <w:rFonts w:hint="eastAsia"/>
          <w:lang w:val="pt-BR"/>
        </w:rPr>
        <w:t xml:space="preserve"> </w:t>
      </w:r>
      <w:r w:rsidR="00FC5768" w:rsidRPr="00AE3CF9">
        <w:t>(C)</w:t>
      </w:r>
      <w:r w:rsidR="00D97A35" w:rsidRPr="00AE3CF9">
        <w:t>社會以整體</w:t>
      </w:r>
      <w:r w:rsidR="006702ED">
        <w:rPr>
          <w:rFonts w:hint="eastAsia"/>
        </w:rPr>
        <w:t>利益</w:t>
      </w:r>
      <w:r w:rsidR="00D97A35" w:rsidRPr="00AE3CF9">
        <w:t>優先剝奪個人權利</w:t>
      </w:r>
      <w:r w:rsidR="00FC5768">
        <w:rPr>
          <w:rFonts w:hint="eastAsia"/>
          <w:lang w:val="pt-BR"/>
        </w:rPr>
        <w:t xml:space="preserve"> </w:t>
      </w:r>
      <w:r w:rsidR="00FC5768" w:rsidRPr="00AE3CF9">
        <w:t>(D)</w:t>
      </w:r>
      <w:r w:rsidR="00D97A35" w:rsidRPr="00AE3CF9">
        <w:t>對弱勢群體提供更多照顧與利益</w:t>
      </w:r>
      <w:r w:rsidR="00FC5768">
        <w:rPr>
          <w:rFonts w:hint="eastAsia"/>
        </w:rPr>
        <w:t>。</w:t>
      </w:r>
    </w:p>
    <w:p w:rsidR="00381FCA" w:rsidRDefault="00AE01B0" w:rsidP="0091605F">
      <w:pPr>
        <w:ind w:left="708" w:hangingChars="295" w:hanging="708"/>
        <w:rPr>
          <w:snapToGrid w:val="0"/>
        </w:rPr>
      </w:pPr>
      <w:r w:rsidRPr="00AE3CF9">
        <w:t>(   )</w:t>
      </w:r>
      <w:r w:rsidRPr="00AE3CF9">
        <w:rPr>
          <w:snapToGrid w:val="0"/>
        </w:rPr>
        <w:t>46.</w:t>
      </w:r>
      <w:r w:rsidR="00A14D0B" w:rsidRPr="00A14D0B">
        <w:rPr>
          <w:rFonts w:hint="eastAsia"/>
          <w:snapToGrid w:val="0"/>
          <w:u w:val="wave"/>
        </w:rPr>
        <w:t>社會福利政策綱領</w:t>
      </w:r>
      <w:proofErr w:type="gramStart"/>
      <w:r w:rsidR="00A14D0B">
        <w:rPr>
          <w:rFonts w:ascii="新細明體" w:eastAsia="新細明體" w:hAnsi="新細明體" w:hint="eastAsia"/>
          <w:snapToGrid w:val="0"/>
        </w:rPr>
        <w:t>︰</w:t>
      </w:r>
      <w:proofErr w:type="gramEnd"/>
      <w:r w:rsidR="00A14D0B">
        <w:rPr>
          <w:rFonts w:ascii="新細明體" w:eastAsia="新細明體" w:hAnsi="新細明體" w:hint="eastAsia"/>
          <w:snapToGrid w:val="0"/>
        </w:rPr>
        <w:t>「</w:t>
      </w:r>
      <w:r>
        <w:rPr>
          <w:rFonts w:hint="eastAsia"/>
          <w:snapToGrid w:val="0"/>
        </w:rPr>
        <w:t>政府應建構以</w:t>
      </w:r>
      <w:r>
        <w:rPr>
          <w:rFonts w:hint="eastAsia"/>
          <w:snapToGrid w:val="0"/>
        </w:rPr>
        <w:t>(</w:t>
      </w:r>
      <w:r>
        <w:rPr>
          <w:rFonts w:hint="eastAsia"/>
          <w:snapToGrid w:val="0"/>
        </w:rPr>
        <w:t>甲</w:t>
      </w:r>
      <w:r>
        <w:rPr>
          <w:rFonts w:hint="eastAsia"/>
          <w:snapToGrid w:val="0"/>
        </w:rPr>
        <w:t>)</w:t>
      </w:r>
      <w:r>
        <w:rPr>
          <w:rFonts w:hint="eastAsia"/>
          <w:snapToGrid w:val="0"/>
        </w:rPr>
        <w:t>為主，</w:t>
      </w:r>
      <w:r w:rsidR="000F61F1">
        <w:rPr>
          <w:rFonts w:hint="eastAsia"/>
          <w:snapToGrid w:val="0"/>
        </w:rPr>
        <w:t>強制實施</w:t>
      </w:r>
      <w:r w:rsidR="000F61F1">
        <w:rPr>
          <w:rFonts w:ascii="新細明體" w:eastAsia="新細明體" w:hAnsi="新細明體" w:hint="eastAsia"/>
          <w:snapToGrid w:val="0"/>
        </w:rPr>
        <w:t>；</w:t>
      </w:r>
      <w:r>
        <w:rPr>
          <w:rFonts w:hint="eastAsia"/>
          <w:snapToGrid w:val="0"/>
        </w:rPr>
        <w:t>(</w:t>
      </w:r>
      <w:r>
        <w:rPr>
          <w:rFonts w:hint="eastAsia"/>
          <w:snapToGrid w:val="0"/>
        </w:rPr>
        <w:t>乙</w:t>
      </w:r>
      <w:r>
        <w:rPr>
          <w:rFonts w:hint="eastAsia"/>
          <w:snapToGrid w:val="0"/>
        </w:rPr>
        <w:t>)</w:t>
      </w:r>
      <w:r w:rsidRPr="00AE01B0">
        <w:rPr>
          <w:rFonts w:hint="eastAsia"/>
          <w:snapToGrid w:val="0"/>
        </w:rPr>
        <w:t>為輔，</w:t>
      </w:r>
      <w:r w:rsidR="000F61F1">
        <w:rPr>
          <w:rFonts w:hint="eastAsia"/>
          <w:snapToGrid w:val="0"/>
        </w:rPr>
        <w:t>以補充上述的不足</w:t>
      </w:r>
      <w:r w:rsidR="000F61F1">
        <w:rPr>
          <w:rFonts w:ascii="新細明體" w:eastAsia="新細明體" w:hAnsi="新細明體" w:hint="eastAsia"/>
          <w:snapToGrid w:val="0"/>
        </w:rPr>
        <w:t>；</w:t>
      </w:r>
      <w:r w:rsidR="000F61F1">
        <w:rPr>
          <w:rFonts w:hint="eastAsia"/>
          <w:snapToGrid w:val="0"/>
        </w:rPr>
        <w:t>而</w:t>
      </w:r>
      <w:r w:rsidR="00A14D0B">
        <w:rPr>
          <w:rFonts w:hint="eastAsia"/>
          <w:snapToGrid w:val="0"/>
        </w:rPr>
        <w:t>(</w:t>
      </w:r>
      <w:r w:rsidR="00A14D0B">
        <w:rPr>
          <w:rFonts w:hint="eastAsia"/>
          <w:snapToGrid w:val="0"/>
        </w:rPr>
        <w:t>丙</w:t>
      </w:r>
      <w:r w:rsidR="00A14D0B">
        <w:rPr>
          <w:rFonts w:hint="eastAsia"/>
          <w:snapToGrid w:val="0"/>
        </w:rPr>
        <w:t>)</w:t>
      </w:r>
      <w:r w:rsidRPr="00AE01B0">
        <w:rPr>
          <w:rFonts w:hint="eastAsia"/>
          <w:snapToGrid w:val="0"/>
        </w:rPr>
        <w:t>為</w:t>
      </w:r>
      <w:r w:rsidR="000F61F1">
        <w:rPr>
          <w:rFonts w:hint="eastAsia"/>
          <w:snapToGrid w:val="0"/>
        </w:rPr>
        <w:t>經濟安全的</w:t>
      </w:r>
      <w:r w:rsidRPr="00AE01B0">
        <w:rPr>
          <w:rFonts w:hint="eastAsia"/>
          <w:snapToGrid w:val="0"/>
        </w:rPr>
        <w:t>最後一道防線的社會安全體系。</w:t>
      </w:r>
      <w:r w:rsidR="00A14D0B">
        <w:rPr>
          <w:rFonts w:ascii="新細明體" w:eastAsia="新細明體" w:hAnsi="新細明體" w:hint="eastAsia"/>
          <w:snapToGrid w:val="0"/>
        </w:rPr>
        <w:t>」</w:t>
      </w:r>
      <w:r w:rsidR="00A14D0B">
        <w:rPr>
          <w:rFonts w:hint="eastAsia"/>
          <w:snapToGrid w:val="0"/>
        </w:rPr>
        <w:t>請問：甲、乙、丙應該分別填入？</w:t>
      </w:r>
      <w:r w:rsidR="00CB7CDF">
        <w:rPr>
          <w:rFonts w:hint="eastAsia"/>
          <w:snapToGrid w:val="0"/>
        </w:rPr>
        <w:t xml:space="preserve"> </w:t>
      </w:r>
      <w:r w:rsidR="0091605F">
        <w:rPr>
          <w:snapToGrid w:val="0"/>
        </w:rPr>
        <w:br/>
      </w:r>
      <w:r w:rsidR="00A14D0B" w:rsidRPr="00AE3CF9">
        <w:t>(A)</w:t>
      </w:r>
      <w:r w:rsidR="00A14D0B" w:rsidRPr="00A14D0B">
        <w:rPr>
          <w:rFonts w:hint="eastAsia"/>
        </w:rPr>
        <w:t>社會保險、社會</w:t>
      </w:r>
      <w:r w:rsidR="006702ED">
        <w:rPr>
          <w:rFonts w:hint="eastAsia"/>
        </w:rPr>
        <w:t>津貼</w:t>
      </w:r>
      <w:r w:rsidR="00A14D0B" w:rsidRPr="00A14D0B">
        <w:rPr>
          <w:rFonts w:hint="eastAsia"/>
        </w:rPr>
        <w:t>、社會</w:t>
      </w:r>
      <w:r w:rsidR="006702ED">
        <w:rPr>
          <w:rFonts w:hint="eastAsia"/>
        </w:rPr>
        <w:t>救助</w:t>
      </w:r>
      <w:r w:rsidR="00A14D0B" w:rsidRPr="00AE3CF9">
        <w:t xml:space="preserve"> </w:t>
      </w:r>
      <w:r w:rsidR="0091605F">
        <w:br/>
      </w:r>
      <w:r w:rsidR="00A14D0B" w:rsidRPr="00AE3CF9">
        <w:t>(B)</w:t>
      </w:r>
      <w:r w:rsidR="00A14D0B" w:rsidRPr="00A14D0B">
        <w:rPr>
          <w:rFonts w:hint="eastAsia"/>
        </w:rPr>
        <w:t>社會津貼、社會保險、社會救助</w:t>
      </w:r>
      <w:r w:rsidR="00A14D0B" w:rsidRPr="00AE3CF9">
        <w:rPr>
          <w:lang w:val="pt-BR"/>
        </w:rPr>
        <w:t xml:space="preserve"> </w:t>
      </w:r>
      <w:r w:rsidR="0091605F">
        <w:rPr>
          <w:lang w:val="pt-BR"/>
        </w:rPr>
        <w:br/>
      </w:r>
      <w:r w:rsidR="00A14D0B" w:rsidRPr="00AE3CF9">
        <w:t>(C)</w:t>
      </w:r>
      <w:r w:rsidR="00A14D0B">
        <w:rPr>
          <w:rFonts w:hint="eastAsia"/>
        </w:rPr>
        <w:t>社會救助、社會津貼、社會保險</w:t>
      </w:r>
      <w:r w:rsidR="00A14D0B" w:rsidRPr="00AE3CF9">
        <w:t xml:space="preserve"> </w:t>
      </w:r>
      <w:r w:rsidR="0091605F">
        <w:br/>
      </w:r>
      <w:r w:rsidR="00A14D0B" w:rsidRPr="00AE3CF9">
        <w:t>(D)</w:t>
      </w:r>
      <w:r w:rsidR="00A14D0B" w:rsidRPr="00A14D0B">
        <w:rPr>
          <w:rFonts w:hint="eastAsia"/>
        </w:rPr>
        <w:t>社會津貼、社會救助、社會保險</w:t>
      </w:r>
      <w:r w:rsidR="00A14D0B">
        <w:rPr>
          <w:rFonts w:hint="eastAsia"/>
        </w:rPr>
        <w:t>。</w:t>
      </w:r>
    </w:p>
    <w:p w:rsidR="00A14D0B" w:rsidRPr="00381FCA" w:rsidRDefault="00A14D0B" w:rsidP="00381FCA">
      <w:pPr>
        <w:ind w:left="850" w:hangingChars="354" w:hanging="850"/>
        <w:jc w:val="both"/>
        <w:rPr>
          <w:snapToGrid w:val="0"/>
        </w:rPr>
      </w:pPr>
      <w:r w:rsidRPr="00AE3CF9">
        <w:lastRenderedPageBreak/>
        <w:t>(   )</w:t>
      </w:r>
      <w:r w:rsidRPr="00AE3CF9">
        <w:rPr>
          <w:snapToGrid w:val="0"/>
        </w:rPr>
        <w:t>4</w:t>
      </w:r>
      <w:r>
        <w:rPr>
          <w:rFonts w:hint="eastAsia"/>
          <w:snapToGrid w:val="0"/>
        </w:rPr>
        <w:t>7</w:t>
      </w:r>
      <w:r w:rsidRPr="00AE3CF9">
        <w:rPr>
          <w:snapToGrid w:val="0"/>
        </w:rPr>
        <w:t>.</w:t>
      </w:r>
      <w:r>
        <w:rPr>
          <w:rFonts w:hint="eastAsia"/>
          <w:snapToGrid w:val="0"/>
        </w:rPr>
        <w:t>下列四位同學正在討論</w:t>
      </w:r>
      <w:r w:rsidR="00724ECC">
        <w:rPr>
          <w:rFonts w:hint="eastAsia"/>
          <w:snapToGrid w:val="0"/>
        </w:rPr>
        <w:t>社會安全</w:t>
      </w:r>
      <w:r w:rsidR="00724ECC">
        <w:rPr>
          <w:rFonts w:hint="eastAsia"/>
          <w:snapToGrid w:val="0"/>
        </w:rPr>
        <w:t>(</w:t>
      </w:r>
      <w:r w:rsidR="00724ECC">
        <w:rPr>
          <w:rFonts w:hint="eastAsia"/>
          <w:snapToGrid w:val="0"/>
        </w:rPr>
        <w:t>社會福利</w:t>
      </w:r>
      <w:r w:rsidR="00724ECC">
        <w:rPr>
          <w:rFonts w:hint="eastAsia"/>
          <w:snapToGrid w:val="0"/>
        </w:rPr>
        <w:t>)</w:t>
      </w:r>
      <w:r w:rsidR="00724ECC">
        <w:rPr>
          <w:rFonts w:hint="eastAsia"/>
          <w:snapToGrid w:val="0"/>
        </w:rPr>
        <w:t>的概念，請</w:t>
      </w:r>
      <w:r w:rsidR="006702ED">
        <w:rPr>
          <w:rFonts w:hint="eastAsia"/>
          <w:snapToGrid w:val="0"/>
        </w:rPr>
        <w:t>問：</w:t>
      </w:r>
      <w:r w:rsidR="00724ECC">
        <w:rPr>
          <w:rFonts w:hint="eastAsia"/>
          <w:snapToGrid w:val="0"/>
        </w:rPr>
        <w:t>哪一位的敘述最為正確？</w:t>
      </w:r>
      <w:r w:rsidR="00724ECC" w:rsidRPr="00AE3CF9">
        <w:t>(A)</w:t>
      </w:r>
      <w:r w:rsidR="00724ECC" w:rsidRPr="002154E7">
        <w:rPr>
          <w:rFonts w:hint="eastAsia"/>
          <w:u w:val="single"/>
        </w:rPr>
        <w:t>小明</w:t>
      </w:r>
      <w:r w:rsidR="00724ECC">
        <w:rPr>
          <w:rFonts w:hint="eastAsia"/>
        </w:rPr>
        <w:t xml:space="preserve"> </w:t>
      </w:r>
      <w:r w:rsidR="00724ECC" w:rsidRPr="00AE3CF9">
        <w:t>(B)</w:t>
      </w:r>
      <w:r w:rsidR="00724ECC" w:rsidRPr="002154E7">
        <w:rPr>
          <w:rFonts w:hint="eastAsia"/>
          <w:u w:val="single"/>
        </w:rPr>
        <w:t>小華</w:t>
      </w:r>
      <w:r w:rsidR="00724ECC" w:rsidRPr="00AE3CF9">
        <w:rPr>
          <w:lang w:val="pt-BR"/>
        </w:rPr>
        <w:t xml:space="preserve"> </w:t>
      </w:r>
      <w:r w:rsidR="00724ECC" w:rsidRPr="00AE3CF9">
        <w:t>(C)</w:t>
      </w:r>
      <w:r w:rsidR="00724ECC" w:rsidRPr="002154E7">
        <w:rPr>
          <w:rFonts w:hint="eastAsia"/>
          <w:u w:val="single"/>
        </w:rPr>
        <w:t>小天</w:t>
      </w:r>
      <w:r w:rsidR="00724ECC" w:rsidRPr="00AE3CF9">
        <w:t xml:space="preserve"> (D)</w:t>
      </w:r>
      <w:r w:rsidR="00724ECC" w:rsidRPr="002154E7">
        <w:rPr>
          <w:rFonts w:hint="eastAsia"/>
          <w:u w:val="single"/>
        </w:rPr>
        <w:t>小米</w:t>
      </w:r>
      <w:r w:rsidR="00724ECC">
        <w:rPr>
          <w:rFonts w:hint="eastAsia"/>
        </w:rPr>
        <w:t>。</w:t>
      </w:r>
    </w:p>
    <w:p w:rsidR="00A14D0B" w:rsidRDefault="00E87D55" w:rsidP="00AE3CF9">
      <w:pPr>
        <w:ind w:left="965" w:hangingChars="402" w:hanging="965"/>
        <w:jc w:val="both"/>
        <w:rPr>
          <w:snapToGrid w:val="0"/>
        </w:rPr>
      </w:pPr>
      <w:r w:rsidRPr="00AE3CF9">
        <w:rPr>
          <w:noProof/>
        </w:rPr>
        <w:drawing>
          <wp:anchor distT="0" distB="0" distL="114300" distR="114300" simplePos="0" relativeHeight="251680768" behindDoc="0" locked="0" layoutInCell="1" allowOverlap="1" wp14:anchorId="61FF92AE" wp14:editId="24AAFAE0">
            <wp:simplePos x="0" y="0"/>
            <wp:positionH relativeFrom="page">
              <wp:posOffset>2337435</wp:posOffset>
            </wp:positionH>
            <wp:positionV relativeFrom="paragraph">
              <wp:posOffset>80048</wp:posOffset>
            </wp:positionV>
            <wp:extent cx="2248889" cy="1260000"/>
            <wp:effectExtent l="0" t="0" r="0" b="0"/>
            <wp:wrapNone/>
            <wp:docPr id="104452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2" name="圖片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" t="6" r="139" b="53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88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CF9">
        <w:rPr>
          <w:noProof/>
        </w:rPr>
        <w:drawing>
          <wp:anchor distT="0" distB="0" distL="114300" distR="114300" simplePos="0" relativeHeight="251679744" behindDoc="0" locked="0" layoutInCell="1" allowOverlap="1" wp14:anchorId="4E6718CC" wp14:editId="642F3781">
            <wp:simplePos x="0" y="0"/>
            <wp:positionH relativeFrom="column">
              <wp:posOffset>-171450</wp:posOffset>
            </wp:positionH>
            <wp:positionV relativeFrom="paragraph">
              <wp:posOffset>64770</wp:posOffset>
            </wp:positionV>
            <wp:extent cx="2250002" cy="1260000"/>
            <wp:effectExtent l="0" t="0" r="0" b="0"/>
            <wp:wrapNone/>
            <wp:docPr id="104451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1" name="圖片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61" r="244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02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4ECC" w:rsidRDefault="00724ECC" w:rsidP="00AE3CF9">
      <w:pPr>
        <w:ind w:left="965" w:hangingChars="402" w:hanging="965"/>
        <w:jc w:val="both"/>
        <w:rPr>
          <w:snapToGrid w:val="0"/>
        </w:rPr>
      </w:pPr>
    </w:p>
    <w:p w:rsidR="00724ECC" w:rsidRDefault="00724ECC" w:rsidP="00AE3CF9">
      <w:pPr>
        <w:ind w:left="965" w:hangingChars="402" w:hanging="965"/>
        <w:jc w:val="both"/>
        <w:rPr>
          <w:snapToGrid w:val="0"/>
        </w:rPr>
      </w:pPr>
    </w:p>
    <w:p w:rsidR="00724ECC" w:rsidRDefault="00724ECC" w:rsidP="00AE3CF9">
      <w:pPr>
        <w:ind w:left="965" w:hangingChars="402" w:hanging="965"/>
        <w:jc w:val="both"/>
        <w:rPr>
          <w:snapToGrid w:val="0"/>
        </w:rPr>
      </w:pPr>
    </w:p>
    <w:p w:rsidR="00724ECC" w:rsidRDefault="00724ECC" w:rsidP="00AE3CF9">
      <w:pPr>
        <w:ind w:left="965" w:hangingChars="402" w:hanging="965"/>
        <w:jc w:val="both"/>
        <w:rPr>
          <w:snapToGrid w:val="0"/>
        </w:rPr>
      </w:pPr>
    </w:p>
    <w:p w:rsidR="00724ECC" w:rsidRDefault="00724ECC" w:rsidP="00AE3CF9">
      <w:pPr>
        <w:ind w:left="965" w:hangingChars="402" w:hanging="965"/>
        <w:jc w:val="both"/>
        <w:rPr>
          <w:snapToGrid w:val="0"/>
        </w:rPr>
      </w:pPr>
    </w:p>
    <w:p w:rsidR="00724ECC" w:rsidRDefault="00E87D55" w:rsidP="00AE3CF9">
      <w:pPr>
        <w:ind w:left="965" w:hangingChars="402" w:hanging="965"/>
        <w:jc w:val="both"/>
        <w:rPr>
          <w:snapToGrid w:val="0"/>
        </w:rPr>
      </w:pPr>
      <w:r w:rsidRPr="00AE3CF9">
        <w:rPr>
          <w:noProof/>
        </w:rPr>
        <w:drawing>
          <wp:anchor distT="0" distB="0" distL="114300" distR="114300" simplePos="0" relativeHeight="251682816" behindDoc="0" locked="0" layoutInCell="1" allowOverlap="1" wp14:anchorId="2EA3589D" wp14:editId="4B8B5D4B">
            <wp:simplePos x="0" y="0"/>
            <wp:positionH relativeFrom="column">
              <wp:posOffset>2056765</wp:posOffset>
            </wp:positionH>
            <wp:positionV relativeFrom="paragraph">
              <wp:posOffset>85725</wp:posOffset>
            </wp:positionV>
            <wp:extent cx="2248889" cy="1260000"/>
            <wp:effectExtent l="0" t="0" r="0" b="0"/>
            <wp:wrapNone/>
            <wp:docPr id="104454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4" name="圖片 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" t="54126" r="139" b="-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88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CF9">
        <w:rPr>
          <w:noProof/>
        </w:rPr>
        <w:drawing>
          <wp:anchor distT="0" distB="0" distL="114300" distR="114300" simplePos="0" relativeHeight="251681792" behindDoc="0" locked="0" layoutInCell="1" allowOverlap="1" wp14:anchorId="7BC2C372" wp14:editId="79D0D83C">
            <wp:simplePos x="0" y="0"/>
            <wp:positionH relativeFrom="column">
              <wp:posOffset>-190500</wp:posOffset>
            </wp:positionH>
            <wp:positionV relativeFrom="paragraph">
              <wp:posOffset>79375</wp:posOffset>
            </wp:positionV>
            <wp:extent cx="2250002" cy="1260000"/>
            <wp:effectExtent l="0" t="0" r="0" b="0"/>
            <wp:wrapNone/>
            <wp:docPr id="104453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3" name="圖片 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61" t="54091" r="244" b="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02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4D0B" w:rsidRDefault="00A14D0B" w:rsidP="00AE3CF9">
      <w:pPr>
        <w:ind w:left="965" w:hangingChars="402" w:hanging="965"/>
        <w:jc w:val="both"/>
        <w:rPr>
          <w:snapToGrid w:val="0"/>
        </w:rPr>
      </w:pPr>
    </w:p>
    <w:p w:rsidR="00A14D0B" w:rsidRDefault="00A14D0B" w:rsidP="00AE3CF9">
      <w:pPr>
        <w:ind w:left="965" w:hangingChars="402" w:hanging="965"/>
        <w:jc w:val="both"/>
        <w:rPr>
          <w:lang w:val="pt-BR"/>
        </w:rPr>
      </w:pPr>
    </w:p>
    <w:p w:rsidR="00724ECC" w:rsidRDefault="00724ECC" w:rsidP="00AE3CF9">
      <w:pPr>
        <w:ind w:left="965" w:hangingChars="402" w:hanging="965"/>
        <w:jc w:val="both"/>
        <w:rPr>
          <w:lang w:val="pt-BR"/>
        </w:rPr>
      </w:pPr>
    </w:p>
    <w:p w:rsidR="00724ECC" w:rsidRDefault="00724ECC" w:rsidP="00AE3CF9">
      <w:pPr>
        <w:ind w:left="965" w:hangingChars="402" w:hanging="965"/>
        <w:jc w:val="both"/>
        <w:rPr>
          <w:lang w:val="pt-BR"/>
        </w:rPr>
      </w:pPr>
    </w:p>
    <w:p w:rsidR="00724ECC" w:rsidRDefault="00724ECC" w:rsidP="00AE3CF9">
      <w:pPr>
        <w:ind w:left="965" w:hangingChars="402" w:hanging="965"/>
        <w:jc w:val="both"/>
        <w:rPr>
          <w:lang w:val="pt-BR"/>
        </w:rPr>
      </w:pPr>
    </w:p>
    <w:p w:rsidR="00724ECC" w:rsidRDefault="00724ECC" w:rsidP="00AE3CF9">
      <w:pPr>
        <w:ind w:left="965" w:hangingChars="402" w:hanging="965"/>
        <w:jc w:val="both"/>
        <w:rPr>
          <w:lang w:val="pt-BR"/>
        </w:rPr>
      </w:pPr>
    </w:p>
    <w:p w:rsidR="00381FCA" w:rsidRDefault="00381FCA" w:rsidP="006702ED">
      <w:pPr>
        <w:jc w:val="both"/>
        <w:rPr>
          <w:lang w:val="pt-BR"/>
        </w:rPr>
      </w:pPr>
    </w:p>
    <w:p w:rsidR="001A2EEE" w:rsidRPr="006702ED" w:rsidRDefault="00381FCA" w:rsidP="00AE3CF9">
      <w:pPr>
        <w:jc w:val="both"/>
        <w:rPr>
          <w:b/>
          <w:lang w:val="pt-BR"/>
        </w:rPr>
      </w:pPr>
      <w:r w:rsidRPr="006702ED">
        <w:rPr>
          <w:b/>
          <w:lang w:val="pt-BR"/>
        </w:rPr>
        <w:t>【</w:t>
      </w:r>
      <w:r w:rsidRPr="006702ED">
        <w:rPr>
          <w:rFonts w:ascii="Cambria Math" w:hAnsi="Cambria Math" w:cs="Cambria Math"/>
          <w:b/>
          <w:lang w:val="pt-BR"/>
        </w:rPr>
        <w:t>◎</w:t>
      </w:r>
      <w:r w:rsidRPr="006702ED">
        <w:rPr>
          <w:b/>
          <w:lang w:val="pt-BR"/>
        </w:rPr>
        <w:t>請根據下文，回答</w:t>
      </w:r>
      <w:r w:rsidRPr="006702ED">
        <w:rPr>
          <w:b/>
          <w:lang w:val="pt-BR"/>
        </w:rPr>
        <w:t>48-50</w:t>
      </w:r>
      <w:r w:rsidRPr="006702ED">
        <w:rPr>
          <w:b/>
          <w:lang w:val="pt-BR"/>
        </w:rPr>
        <w:t>題】</w:t>
      </w:r>
      <w:r w:rsidR="00665D1B" w:rsidRPr="006702ED">
        <w:rPr>
          <w:b/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286385</wp:posOffset>
                </wp:positionV>
                <wp:extent cx="4181475" cy="19335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5D1B" w:rsidRDefault="00665D1B" w:rsidP="006702ED">
                            <w:pPr>
                              <w:ind w:firstLineChars="200" w:firstLine="480"/>
                              <w:jc w:val="both"/>
                            </w:pPr>
                            <w:proofErr w:type="gramStart"/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《</w:t>
                            </w:r>
                            <w:proofErr w:type="gramEnd"/>
                            <w:r w:rsidRPr="00665D1B">
                              <w:rPr>
                                <w:rFonts w:hint="eastAsia"/>
                              </w:rPr>
                              <w:t>跨國灰姑娘：當東南亞幫</w:t>
                            </w:r>
                            <w:proofErr w:type="gramStart"/>
                            <w:r w:rsidRPr="00665D1B">
                              <w:rPr>
                                <w:rFonts w:hint="eastAsia"/>
                              </w:rPr>
                              <w:t>傭</w:t>
                            </w:r>
                            <w:proofErr w:type="gramEnd"/>
                            <w:r w:rsidRPr="00665D1B">
                              <w:rPr>
                                <w:rFonts w:hint="eastAsia"/>
                              </w:rPr>
                              <w:t>遇上</w:t>
                            </w:r>
                            <w:r w:rsidR="006702ED">
                              <w:rPr>
                                <w:rFonts w:hint="eastAsia"/>
                              </w:rPr>
                              <w:t>臺</w:t>
                            </w:r>
                            <w:r w:rsidRPr="00665D1B">
                              <w:rPr>
                                <w:rFonts w:hint="eastAsia"/>
                              </w:rPr>
                              <w:t>灣新富家庭</w:t>
                            </w:r>
                            <w:proofErr w:type="gramStart"/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》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描述</w:t>
                            </w:r>
                            <w:r w:rsidRPr="00665D1B">
                              <w:rPr>
                                <w:rFonts w:hint="eastAsia"/>
                              </w:rPr>
                              <w:t>的是女性外籍幫</w:t>
                            </w:r>
                            <w:proofErr w:type="gramStart"/>
                            <w:r w:rsidRPr="00665D1B">
                              <w:rPr>
                                <w:rFonts w:hint="eastAsia"/>
                              </w:rPr>
                              <w:t>傭</w:t>
                            </w:r>
                            <w:proofErr w:type="gramEnd"/>
                            <w:r w:rsidRPr="00665D1B">
                              <w:rPr>
                                <w:rFonts w:hint="eastAsia"/>
                              </w:rPr>
                              <w:t>來到</w:t>
                            </w:r>
                            <w:r w:rsidR="006702ED" w:rsidRPr="002154E7">
                              <w:rPr>
                                <w:rFonts w:hint="eastAsia"/>
                                <w:u w:val="single"/>
                              </w:rPr>
                              <w:t>臺</w:t>
                            </w:r>
                            <w:r w:rsidRPr="002154E7">
                              <w:rPr>
                                <w:rFonts w:hint="eastAsia"/>
                                <w:u w:val="single"/>
                              </w:rPr>
                              <w:t>灣</w:t>
                            </w:r>
                            <w:r w:rsidRPr="00665D1B">
                              <w:rPr>
                                <w:rFonts w:hint="eastAsia"/>
                              </w:rPr>
                              <w:t>的故事。自</w:t>
                            </w:r>
                            <w:r w:rsidRPr="00665D1B">
                              <w:rPr>
                                <w:rFonts w:hint="eastAsia"/>
                              </w:rPr>
                              <w:t>1992</w:t>
                            </w:r>
                            <w:r w:rsidRPr="00665D1B">
                              <w:rPr>
                                <w:rFonts w:hint="eastAsia"/>
                              </w:rPr>
                              <w:t>年起，一批</w:t>
                            </w:r>
                            <w:proofErr w:type="gramStart"/>
                            <w:r w:rsidRPr="00665D1B">
                              <w:rPr>
                                <w:rFonts w:hint="eastAsia"/>
                              </w:rPr>
                              <w:t>批</w:t>
                            </w:r>
                            <w:proofErr w:type="gramEnd"/>
                            <w:r w:rsidRPr="00665D1B">
                              <w:rPr>
                                <w:rFonts w:hint="eastAsia"/>
                              </w:rPr>
                              <w:t>的</w:t>
                            </w:r>
                            <w:proofErr w:type="gramStart"/>
                            <w:r w:rsidRPr="00665D1B">
                              <w:rPr>
                                <w:rFonts w:hint="eastAsia"/>
                              </w:rPr>
                              <w:t>家務移工憑著</w:t>
                            </w:r>
                            <w:proofErr w:type="gramEnd"/>
                            <w:r w:rsidRPr="00665D1B">
                              <w:rPr>
                                <w:rFonts w:hint="eastAsia"/>
                              </w:rPr>
                              <w:t>勇氣，飄洋過海來到全然陌生的島嶼，僅僅計算登記有案的</w:t>
                            </w:r>
                            <w:proofErr w:type="gramStart"/>
                            <w:r w:rsidRPr="00665D1B">
                              <w:rPr>
                                <w:rFonts w:hint="eastAsia"/>
                              </w:rPr>
                              <w:t>家務移工</w:t>
                            </w:r>
                            <w:proofErr w:type="gramEnd"/>
                            <w:r w:rsidRPr="00665D1B">
                              <w:rPr>
                                <w:rFonts w:hint="eastAsia"/>
                              </w:rPr>
                              <w:t>，就已經超過</w:t>
                            </w:r>
                            <w:r w:rsidRPr="00665D1B">
                              <w:rPr>
                                <w:rFonts w:hint="eastAsia"/>
                              </w:rPr>
                              <w:t>16</w:t>
                            </w:r>
                            <w:r w:rsidRPr="00665D1B">
                              <w:rPr>
                                <w:rFonts w:hint="eastAsia"/>
                              </w:rPr>
                              <w:t>萬人。</w:t>
                            </w:r>
                            <w:r w:rsidRPr="00665D1B">
                              <w:rPr>
                                <w:rFonts w:hint="eastAsia"/>
                                <w:b/>
                                <w:u w:val="thick"/>
                              </w:rPr>
                              <w:t>她們以短期契約的過客身分，在</w:t>
                            </w:r>
                            <w:r w:rsidR="006702ED">
                              <w:rPr>
                                <w:rFonts w:hint="eastAsia"/>
                                <w:b/>
                                <w:u w:val="thick"/>
                              </w:rPr>
                              <w:t>臺</w:t>
                            </w:r>
                            <w:r w:rsidRPr="00665D1B">
                              <w:rPr>
                                <w:rFonts w:hint="eastAsia"/>
                                <w:b/>
                                <w:u w:val="thick"/>
                              </w:rPr>
                              <w:t>灣社會的邊緣角落裡默默工作</w:t>
                            </w:r>
                            <w:r w:rsidR="002154E7">
                              <w:rPr>
                                <w:rFonts w:hint="eastAsia"/>
                                <w:b/>
                                <w:u w:val="thick"/>
                              </w:rPr>
                              <w:t>，維持著臺</w:t>
                            </w:r>
                            <w:r w:rsidR="00831F32">
                              <w:rPr>
                                <w:rFonts w:hint="eastAsia"/>
                                <w:b/>
                                <w:u w:val="thick"/>
                              </w:rPr>
                              <w:t>灣社會的「現代生活」，但是，一般雇主只把她們當成「用完</w:t>
                            </w:r>
                            <w:r w:rsidRPr="00665D1B">
                              <w:rPr>
                                <w:rFonts w:hint="eastAsia"/>
                                <w:b/>
                                <w:u w:val="thick"/>
                              </w:rPr>
                              <w:t>即丟」的勞動力，無法享有公民權，甚至基本人權</w:t>
                            </w:r>
                            <w:r w:rsidRPr="00665D1B"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如作者自言，這本書希望不只是以理論語言說服</w:t>
                            </w:r>
                            <w:r w:rsidRPr="00665D1B">
                              <w:rPr>
                                <w:rFonts w:hint="eastAsia"/>
                              </w:rPr>
                              <w:t>，更希望以呈現不同人群的生命故事，讓讀者感動。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78.05pt;margin-top:22.55pt;width:329.25pt;height:152.2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">
                <v:textbox>
                  <w:txbxContent>
                    <w:p w:rsidR="00665D1B" w:rsidRDefault="00665D1B" w:rsidP="006702ED">
                      <w:pPr>
                        <w:ind w:firstLineChars="200" w:firstLine="480"/>
                        <w:jc w:val="both"/>
                      </w:pPr>
                      <w:proofErr w:type="gramStart"/>
                      <w:r>
                        <w:rPr>
                          <w:rFonts w:ascii="新細明體" w:eastAsia="新細明體" w:hAnsi="新細明體" w:hint="eastAsia"/>
                        </w:rPr>
                        <w:t>《</w:t>
                      </w:r>
                      <w:proofErr w:type="gramEnd"/>
                      <w:r w:rsidRPr="00665D1B">
                        <w:rPr>
                          <w:rFonts w:hint="eastAsia"/>
                        </w:rPr>
                        <w:t>跨國灰姑娘：當東南亞幫</w:t>
                      </w:r>
                      <w:proofErr w:type="gramStart"/>
                      <w:r w:rsidRPr="00665D1B">
                        <w:rPr>
                          <w:rFonts w:hint="eastAsia"/>
                        </w:rPr>
                        <w:t>傭</w:t>
                      </w:r>
                      <w:proofErr w:type="gramEnd"/>
                      <w:r w:rsidRPr="00665D1B">
                        <w:rPr>
                          <w:rFonts w:hint="eastAsia"/>
                        </w:rPr>
                        <w:t>遇上</w:t>
                      </w:r>
                      <w:r w:rsidR="006702ED">
                        <w:rPr>
                          <w:rFonts w:hint="eastAsia"/>
                        </w:rPr>
                        <w:t>臺</w:t>
                      </w:r>
                      <w:r w:rsidRPr="00665D1B">
                        <w:rPr>
                          <w:rFonts w:hint="eastAsia"/>
                        </w:rPr>
                        <w:t>灣新富家庭</w:t>
                      </w:r>
                      <w:proofErr w:type="gramStart"/>
                      <w:r>
                        <w:rPr>
                          <w:rFonts w:ascii="新細明體" w:eastAsia="新細明體" w:hAnsi="新細明體" w:hint="eastAsia"/>
                        </w:rPr>
                        <w:t>》</w:t>
                      </w:r>
                      <w:proofErr w:type="gramEnd"/>
                      <w:r>
                        <w:rPr>
                          <w:rFonts w:hint="eastAsia"/>
                        </w:rPr>
                        <w:t>描述</w:t>
                      </w:r>
                      <w:r w:rsidRPr="00665D1B">
                        <w:rPr>
                          <w:rFonts w:hint="eastAsia"/>
                        </w:rPr>
                        <w:t>的是女性外籍幫</w:t>
                      </w:r>
                      <w:proofErr w:type="gramStart"/>
                      <w:r w:rsidRPr="00665D1B">
                        <w:rPr>
                          <w:rFonts w:hint="eastAsia"/>
                        </w:rPr>
                        <w:t>傭</w:t>
                      </w:r>
                      <w:proofErr w:type="gramEnd"/>
                      <w:r w:rsidRPr="00665D1B">
                        <w:rPr>
                          <w:rFonts w:hint="eastAsia"/>
                        </w:rPr>
                        <w:t>來到</w:t>
                      </w:r>
                      <w:r w:rsidR="006702ED" w:rsidRPr="002154E7">
                        <w:rPr>
                          <w:rFonts w:hint="eastAsia"/>
                          <w:u w:val="single"/>
                        </w:rPr>
                        <w:t>臺</w:t>
                      </w:r>
                      <w:r w:rsidRPr="002154E7">
                        <w:rPr>
                          <w:rFonts w:hint="eastAsia"/>
                          <w:u w:val="single"/>
                        </w:rPr>
                        <w:t>灣</w:t>
                      </w:r>
                      <w:r w:rsidRPr="00665D1B">
                        <w:rPr>
                          <w:rFonts w:hint="eastAsia"/>
                        </w:rPr>
                        <w:t>的故事。自</w:t>
                      </w:r>
                      <w:r w:rsidRPr="00665D1B">
                        <w:rPr>
                          <w:rFonts w:hint="eastAsia"/>
                        </w:rPr>
                        <w:t>1992</w:t>
                      </w:r>
                      <w:r w:rsidRPr="00665D1B">
                        <w:rPr>
                          <w:rFonts w:hint="eastAsia"/>
                        </w:rPr>
                        <w:t>年起，一批</w:t>
                      </w:r>
                      <w:proofErr w:type="gramStart"/>
                      <w:r w:rsidRPr="00665D1B">
                        <w:rPr>
                          <w:rFonts w:hint="eastAsia"/>
                        </w:rPr>
                        <w:t>批</w:t>
                      </w:r>
                      <w:proofErr w:type="gramEnd"/>
                      <w:r w:rsidRPr="00665D1B">
                        <w:rPr>
                          <w:rFonts w:hint="eastAsia"/>
                        </w:rPr>
                        <w:t>的</w:t>
                      </w:r>
                      <w:proofErr w:type="gramStart"/>
                      <w:r w:rsidRPr="00665D1B">
                        <w:rPr>
                          <w:rFonts w:hint="eastAsia"/>
                        </w:rPr>
                        <w:t>家務移工憑著</w:t>
                      </w:r>
                      <w:proofErr w:type="gramEnd"/>
                      <w:r w:rsidRPr="00665D1B">
                        <w:rPr>
                          <w:rFonts w:hint="eastAsia"/>
                        </w:rPr>
                        <w:t>勇氣，飄洋過海來到全然陌生的島嶼，僅僅計算登記有案的</w:t>
                      </w:r>
                      <w:proofErr w:type="gramStart"/>
                      <w:r w:rsidRPr="00665D1B">
                        <w:rPr>
                          <w:rFonts w:hint="eastAsia"/>
                        </w:rPr>
                        <w:t>家務移工</w:t>
                      </w:r>
                      <w:proofErr w:type="gramEnd"/>
                      <w:r w:rsidRPr="00665D1B">
                        <w:rPr>
                          <w:rFonts w:hint="eastAsia"/>
                        </w:rPr>
                        <w:t>，就已經超過</w:t>
                      </w:r>
                      <w:r w:rsidRPr="00665D1B">
                        <w:rPr>
                          <w:rFonts w:hint="eastAsia"/>
                        </w:rPr>
                        <w:t>16</w:t>
                      </w:r>
                      <w:r w:rsidRPr="00665D1B">
                        <w:rPr>
                          <w:rFonts w:hint="eastAsia"/>
                        </w:rPr>
                        <w:t>萬人。</w:t>
                      </w:r>
                      <w:r w:rsidRPr="00665D1B">
                        <w:rPr>
                          <w:rFonts w:hint="eastAsia"/>
                          <w:b/>
                          <w:u w:val="thick"/>
                        </w:rPr>
                        <w:t>她們以短期契約的過客身分，在</w:t>
                      </w:r>
                      <w:r w:rsidR="006702ED">
                        <w:rPr>
                          <w:rFonts w:hint="eastAsia"/>
                          <w:b/>
                          <w:u w:val="thick"/>
                        </w:rPr>
                        <w:t>臺</w:t>
                      </w:r>
                      <w:r w:rsidRPr="00665D1B">
                        <w:rPr>
                          <w:rFonts w:hint="eastAsia"/>
                          <w:b/>
                          <w:u w:val="thick"/>
                        </w:rPr>
                        <w:t>灣社會的邊緣角落裡默默工作</w:t>
                      </w:r>
                      <w:r w:rsidR="002154E7">
                        <w:rPr>
                          <w:rFonts w:hint="eastAsia"/>
                          <w:b/>
                          <w:u w:val="thick"/>
                        </w:rPr>
                        <w:t>，維持著臺</w:t>
                      </w:r>
                      <w:r w:rsidR="00831F32">
                        <w:rPr>
                          <w:rFonts w:hint="eastAsia"/>
                          <w:b/>
                          <w:u w:val="thick"/>
                        </w:rPr>
                        <w:t>灣社會的「現代生活」，但是，一般雇主只把她們當成「用完</w:t>
                      </w:r>
                      <w:r w:rsidRPr="00665D1B">
                        <w:rPr>
                          <w:rFonts w:hint="eastAsia"/>
                          <w:b/>
                          <w:u w:val="thick"/>
                        </w:rPr>
                        <w:t>即丟」的勞動力，無法享有公民權，甚至基本人權</w:t>
                      </w:r>
                      <w:r w:rsidRPr="00665D1B">
                        <w:rPr>
                          <w:rFonts w:hint="eastAsia"/>
                        </w:rPr>
                        <w:t>。</w:t>
                      </w:r>
                      <w:r>
                        <w:rPr>
                          <w:rFonts w:hint="eastAsia"/>
                        </w:rPr>
                        <w:t>如作者自言，這本書希望不只是以理論語言說服</w:t>
                      </w:r>
                      <w:r w:rsidRPr="00665D1B">
                        <w:rPr>
                          <w:rFonts w:hint="eastAsia"/>
                        </w:rPr>
                        <w:t>，更希望以呈現不同人群的生命故事，讓讀者感動。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2719" w:rsidRPr="00AE3CF9" w:rsidRDefault="00892719" w:rsidP="00381FCA">
      <w:pPr>
        <w:pStyle w:val="a3"/>
        <w:jc w:val="both"/>
        <w:rPr>
          <w:rFonts w:eastAsia="標楷體"/>
          <w:snapToGrid w:val="0"/>
        </w:rPr>
      </w:pPr>
    </w:p>
    <w:p w:rsidR="00381FCA" w:rsidRDefault="00A14D0B" w:rsidP="008136CF">
      <w:pPr>
        <w:pStyle w:val="a3"/>
        <w:ind w:left="811" w:hangingChars="338" w:hanging="811"/>
        <w:rPr>
          <w:rFonts w:eastAsia="標楷體"/>
        </w:rPr>
      </w:pPr>
      <w:r w:rsidRPr="00AE3CF9">
        <w:rPr>
          <w:rFonts w:eastAsia="標楷體"/>
        </w:rPr>
        <w:t>(   )</w:t>
      </w:r>
      <w:r w:rsidR="00381FCA">
        <w:rPr>
          <w:rFonts w:eastAsia="標楷體" w:hint="eastAsia"/>
          <w:snapToGrid w:val="0"/>
        </w:rPr>
        <w:t>48</w:t>
      </w:r>
      <w:r w:rsidRPr="00AE3CF9">
        <w:rPr>
          <w:rFonts w:eastAsia="標楷體"/>
          <w:snapToGrid w:val="0"/>
        </w:rPr>
        <w:t>.</w:t>
      </w:r>
      <w:r w:rsidR="00D97A35" w:rsidRPr="00AE3CF9">
        <w:rPr>
          <w:rFonts w:eastAsia="標楷體"/>
          <w:snapToGrid w:val="0"/>
        </w:rPr>
        <w:t>請問，文中畫線部分，顯現出</w:t>
      </w:r>
      <w:proofErr w:type="gramStart"/>
      <w:r w:rsidR="00D97A35" w:rsidRPr="00AE3CF9">
        <w:rPr>
          <w:rFonts w:eastAsia="標楷體"/>
          <w:snapToGrid w:val="0"/>
        </w:rPr>
        <w:t>外籍移工在</w:t>
      </w:r>
      <w:proofErr w:type="gramEnd"/>
      <w:r w:rsidR="00D97A35" w:rsidRPr="00AE3CF9">
        <w:rPr>
          <w:rFonts w:eastAsia="標楷體"/>
          <w:snapToGrid w:val="0"/>
        </w:rPr>
        <w:t>哪方面的不公平待遇？</w:t>
      </w:r>
      <w:r w:rsidR="00665D1B" w:rsidRPr="00AE3CF9">
        <w:rPr>
          <w:rFonts w:eastAsia="標楷體"/>
        </w:rPr>
        <w:t>(A)</w:t>
      </w:r>
      <w:r w:rsidR="00D97A35" w:rsidRPr="00AE3CF9">
        <w:rPr>
          <w:rFonts w:eastAsia="標楷體"/>
        </w:rPr>
        <w:t>責任負擔</w:t>
      </w:r>
      <w:r w:rsidR="00665D1B" w:rsidRPr="00AE3CF9">
        <w:rPr>
          <w:rFonts w:eastAsia="標楷體"/>
        </w:rPr>
        <w:t xml:space="preserve"> (B)</w:t>
      </w:r>
      <w:r w:rsidR="00D97A35" w:rsidRPr="00AE3CF9">
        <w:rPr>
          <w:rFonts w:eastAsia="標楷體"/>
        </w:rPr>
        <w:t>需求滿足</w:t>
      </w:r>
      <w:r w:rsidR="00665D1B" w:rsidRPr="00AE3CF9">
        <w:rPr>
          <w:rFonts w:eastAsia="標楷體"/>
          <w:lang w:val="pt-BR"/>
        </w:rPr>
        <w:t xml:space="preserve"> </w:t>
      </w:r>
      <w:r w:rsidR="00665D1B" w:rsidRPr="00AE3CF9">
        <w:rPr>
          <w:rFonts w:eastAsia="標楷體"/>
        </w:rPr>
        <w:t>(C)</w:t>
      </w:r>
      <w:r w:rsidR="00D97A35" w:rsidRPr="00AE3CF9">
        <w:rPr>
          <w:rFonts w:eastAsia="標楷體"/>
        </w:rPr>
        <w:t>貢獻程度</w:t>
      </w:r>
      <w:r w:rsidR="00665D1B" w:rsidRPr="00AE3CF9">
        <w:rPr>
          <w:rFonts w:eastAsia="標楷體"/>
        </w:rPr>
        <w:t xml:space="preserve"> </w:t>
      </w:r>
      <w:r w:rsidR="008136CF">
        <w:rPr>
          <w:rFonts w:eastAsia="標楷體"/>
        </w:rPr>
        <w:br/>
      </w:r>
      <w:r w:rsidR="00665D1B" w:rsidRPr="00AE3CF9">
        <w:rPr>
          <w:rFonts w:eastAsia="標楷體"/>
        </w:rPr>
        <w:t>(D)</w:t>
      </w:r>
      <w:r w:rsidR="00D97A35" w:rsidRPr="00AE3CF9">
        <w:rPr>
          <w:rFonts w:eastAsia="標楷體"/>
        </w:rPr>
        <w:t>利益分配。</w:t>
      </w:r>
    </w:p>
    <w:p w:rsidR="006702ED" w:rsidRDefault="00665D1B" w:rsidP="008136CF">
      <w:pPr>
        <w:pStyle w:val="a3"/>
        <w:ind w:left="826" w:hangingChars="344" w:hanging="826"/>
        <w:jc w:val="both"/>
        <w:rPr>
          <w:rFonts w:eastAsia="標楷體"/>
        </w:rPr>
      </w:pPr>
      <w:r w:rsidRPr="00AE3CF9">
        <w:rPr>
          <w:rFonts w:eastAsia="標楷體"/>
        </w:rPr>
        <w:t>(   )</w:t>
      </w:r>
      <w:r w:rsidRPr="00AE3CF9">
        <w:rPr>
          <w:rFonts w:eastAsia="標楷體"/>
          <w:snapToGrid w:val="0"/>
        </w:rPr>
        <w:t>4</w:t>
      </w:r>
      <w:r w:rsidR="00381FCA">
        <w:rPr>
          <w:rFonts w:hint="eastAsia"/>
          <w:snapToGrid w:val="0"/>
        </w:rPr>
        <w:t>9</w:t>
      </w:r>
      <w:r w:rsidRPr="00AE3CF9">
        <w:rPr>
          <w:rFonts w:eastAsia="標楷體"/>
          <w:snapToGrid w:val="0"/>
        </w:rPr>
        <w:t>.</w:t>
      </w:r>
      <w:r w:rsidR="00831F32" w:rsidRPr="00AE3CF9">
        <w:rPr>
          <w:rFonts w:eastAsia="標楷體"/>
        </w:rPr>
        <w:t>請問：這群外籍幫</w:t>
      </w:r>
      <w:proofErr w:type="gramStart"/>
      <w:r w:rsidR="00831F32" w:rsidRPr="00AE3CF9">
        <w:rPr>
          <w:rFonts w:eastAsia="標楷體"/>
        </w:rPr>
        <w:t>傭</w:t>
      </w:r>
      <w:proofErr w:type="gramEnd"/>
      <w:r w:rsidR="00831F32" w:rsidRPr="00AE3CF9">
        <w:rPr>
          <w:rFonts w:eastAsia="標楷體"/>
        </w:rPr>
        <w:t>無法享有基本人權，這</w:t>
      </w:r>
      <w:proofErr w:type="gramStart"/>
      <w:r w:rsidR="00831F32" w:rsidRPr="00AE3CF9">
        <w:rPr>
          <w:rFonts w:eastAsia="標楷體"/>
        </w:rPr>
        <w:t>凸</w:t>
      </w:r>
      <w:proofErr w:type="gramEnd"/>
      <w:r w:rsidR="00831F32" w:rsidRPr="00AE3CF9">
        <w:rPr>
          <w:rFonts w:eastAsia="標楷體"/>
        </w:rPr>
        <w:t>顯出下列何項議題？</w:t>
      </w:r>
      <w:r w:rsidR="008136CF">
        <w:rPr>
          <w:rFonts w:eastAsia="標楷體"/>
        </w:rPr>
        <w:br/>
      </w:r>
      <w:r w:rsidRPr="00AE3CF9">
        <w:rPr>
          <w:rFonts w:eastAsia="標楷體"/>
        </w:rPr>
        <w:t>(A)</w:t>
      </w:r>
      <w:r w:rsidR="006702ED" w:rsidRPr="002154E7">
        <w:rPr>
          <w:rFonts w:eastAsia="標楷體" w:hint="eastAsia"/>
          <w:u w:val="single"/>
        </w:rPr>
        <w:t>臺</w:t>
      </w:r>
      <w:r w:rsidR="006702ED" w:rsidRPr="002154E7">
        <w:rPr>
          <w:rFonts w:eastAsia="標楷體"/>
          <w:u w:val="single"/>
        </w:rPr>
        <w:t>灣</w:t>
      </w:r>
      <w:r w:rsidR="006702ED" w:rsidRPr="00AE3CF9">
        <w:rPr>
          <w:rFonts w:eastAsia="標楷體"/>
        </w:rPr>
        <w:t>社會仍存在部分種族歧視不平等</w:t>
      </w:r>
      <w:r w:rsidR="006702ED">
        <w:rPr>
          <w:rFonts w:eastAsia="標楷體" w:hint="eastAsia"/>
        </w:rPr>
        <w:t xml:space="preserve"> </w:t>
      </w:r>
      <w:r w:rsidR="008136CF">
        <w:rPr>
          <w:rFonts w:eastAsia="標楷體"/>
        </w:rPr>
        <w:br/>
      </w:r>
      <w:r w:rsidR="006702ED" w:rsidRPr="00AE3CF9">
        <w:rPr>
          <w:rFonts w:eastAsia="標楷體"/>
        </w:rPr>
        <w:t>(B)</w:t>
      </w:r>
      <w:r w:rsidR="006702ED" w:rsidRPr="002154E7">
        <w:rPr>
          <w:rFonts w:eastAsia="標楷體" w:hint="eastAsia"/>
          <w:u w:val="single"/>
        </w:rPr>
        <w:t>臺</w:t>
      </w:r>
      <w:r w:rsidR="00831F32" w:rsidRPr="002154E7">
        <w:rPr>
          <w:rFonts w:eastAsia="標楷體"/>
          <w:u w:val="single"/>
        </w:rPr>
        <w:t>灣</w:t>
      </w:r>
      <w:r w:rsidR="00831F32" w:rsidRPr="00AE3CF9">
        <w:rPr>
          <w:rFonts w:eastAsia="標楷體"/>
        </w:rPr>
        <w:t>文化與外國</w:t>
      </w:r>
      <w:proofErr w:type="gramStart"/>
      <w:r w:rsidR="00831F32" w:rsidRPr="00AE3CF9">
        <w:rPr>
          <w:rFonts w:eastAsia="標楷體"/>
        </w:rPr>
        <w:t>文化間易產生</w:t>
      </w:r>
      <w:proofErr w:type="gramEnd"/>
      <w:r w:rsidR="00831F32" w:rsidRPr="00AE3CF9">
        <w:rPr>
          <w:rFonts w:eastAsia="標楷體"/>
        </w:rPr>
        <w:t>文化衝突</w:t>
      </w:r>
      <w:r w:rsidR="008136CF">
        <w:rPr>
          <w:rFonts w:eastAsia="標楷體"/>
        </w:rPr>
        <w:br/>
      </w:r>
      <w:r w:rsidRPr="00AE3CF9">
        <w:rPr>
          <w:rFonts w:eastAsia="標楷體"/>
        </w:rPr>
        <w:t>(C)</w:t>
      </w:r>
      <w:proofErr w:type="gramStart"/>
      <w:r w:rsidR="00831F32" w:rsidRPr="00AE3CF9">
        <w:rPr>
          <w:rFonts w:eastAsia="標楷體"/>
        </w:rPr>
        <w:t>東南亞移工的</w:t>
      </w:r>
      <w:proofErr w:type="gramEnd"/>
      <w:r w:rsidR="00831F32" w:rsidRPr="00AE3CF9">
        <w:rPr>
          <w:rFonts w:eastAsia="標楷體"/>
        </w:rPr>
        <w:t>生活習慣不適合居住</w:t>
      </w:r>
      <w:r w:rsidR="006702ED" w:rsidRPr="002154E7">
        <w:rPr>
          <w:rFonts w:eastAsia="標楷體" w:hint="eastAsia"/>
          <w:u w:val="single"/>
        </w:rPr>
        <w:t>臺</w:t>
      </w:r>
      <w:r w:rsidR="00831F32" w:rsidRPr="002154E7">
        <w:rPr>
          <w:rFonts w:eastAsia="標楷體"/>
          <w:u w:val="single"/>
        </w:rPr>
        <w:t>灣</w:t>
      </w:r>
      <w:r w:rsidRPr="00AE3CF9">
        <w:rPr>
          <w:rFonts w:eastAsia="標楷體"/>
        </w:rPr>
        <w:t xml:space="preserve"> </w:t>
      </w:r>
      <w:r w:rsidR="008136CF">
        <w:rPr>
          <w:rFonts w:eastAsia="標楷體"/>
        </w:rPr>
        <w:br/>
      </w:r>
      <w:r w:rsidRPr="00AE3CF9">
        <w:rPr>
          <w:rFonts w:eastAsia="標楷體"/>
        </w:rPr>
        <w:t>(D)</w:t>
      </w:r>
      <w:r w:rsidR="00831F32" w:rsidRPr="00AE3CF9">
        <w:rPr>
          <w:rFonts w:eastAsia="標楷體"/>
        </w:rPr>
        <w:t>我們應對東南亞移工人數加以嚴格控管。</w:t>
      </w:r>
    </w:p>
    <w:p w:rsidR="00665D1B" w:rsidRPr="006702ED" w:rsidRDefault="00665D1B" w:rsidP="008136CF">
      <w:pPr>
        <w:pStyle w:val="a3"/>
        <w:ind w:left="811" w:hangingChars="338" w:hanging="811"/>
        <w:jc w:val="both"/>
        <w:rPr>
          <w:rFonts w:eastAsia="標楷體"/>
          <w:snapToGrid w:val="0"/>
        </w:rPr>
      </w:pPr>
      <w:r w:rsidRPr="006702ED">
        <w:rPr>
          <w:rFonts w:eastAsia="標楷體"/>
        </w:rPr>
        <w:t>(   )</w:t>
      </w:r>
      <w:r w:rsidR="00381FCA" w:rsidRPr="006702ED">
        <w:rPr>
          <w:rFonts w:eastAsia="標楷體"/>
          <w:snapToGrid w:val="0"/>
        </w:rPr>
        <w:t>50</w:t>
      </w:r>
      <w:r w:rsidRPr="006702ED">
        <w:rPr>
          <w:rFonts w:eastAsia="標楷體"/>
          <w:snapToGrid w:val="0"/>
        </w:rPr>
        <w:t>.</w:t>
      </w:r>
      <w:r w:rsidR="00381FCA" w:rsidRPr="006702ED">
        <w:rPr>
          <w:rFonts w:eastAsia="標楷體"/>
          <w:snapToGrid w:val="0"/>
        </w:rPr>
        <w:t>近年來政府努力</w:t>
      </w:r>
      <w:proofErr w:type="gramStart"/>
      <w:r w:rsidR="00572F98" w:rsidRPr="006702ED">
        <w:rPr>
          <w:rFonts w:eastAsia="標楷體"/>
          <w:snapToGrid w:val="0"/>
        </w:rPr>
        <w:t>改善移工的</w:t>
      </w:r>
      <w:proofErr w:type="gramEnd"/>
      <w:r w:rsidR="00572F98" w:rsidRPr="006702ED">
        <w:rPr>
          <w:rFonts w:eastAsia="標楷體"/>
          <w:snapToGrid w:val="0"/>
        </w:rPr>
        <w:t>處境，例如</w:t>
      </w:r>
      <w:r w:rsidR="00572F98" w:rsidRPr="00A72169">
        <w:rPr>
          <w:rFonts w:eastAsia="標楷體"/>
          <w:snapToGrid w:val="0"/>
          <w:u w:val="single"/>
        </w:rPr>
        <w:t>新北市</w:t>
      </w:r>
      <w:r w:rsidR="00572F98" w:rsidRPr="006702ED">
        <w:rPr>
          <w:rFonts w:eastAsia="標楷體"/>
          <w:snapToGrid w:val="0"/>
        </w:rPr>
        <w:t>規劃了</w:t>
      </w:r>
      <w:r w:rsidR="00381FCA" w:rsidRPr="006702ED">
        <w:rPr>
          <w:rFonts w:eastAsia="標楷體"/>
          <w:snapToGrid w:val="0"/>
        </w:rPr>
        <w:t>「表</w:t>
      </w:r>
      <w:r w:rsidR="008136CF">
        <w:rPr>
          <w:rFonts w:eastAsia="標楷體"/>
          <w:snapToGrid w:val="0"/>
        </w:rPr>
        <w:br/>
      </w:r>
      <w:r w:rsidR="00381FCA" w:rsidRPr="006702ED">
        <w:rPr>
          <w:rFonts w:eastAsia="標楷體"/>
          <w:snapToGrid w:val="0"/>
        </w:rPr>
        <w:t>揚</w:t>
      </w:r>
      <w:proofErr w:type="gramStart"/>
      <w:r w:rsidR="00381FCA" w:rsidRPr="006702ED">
        <w:rPr>
          <w:rFonts w:eastAsia="標楷體"/>
          <w:snapToGrid w:val="0"/>
        </w:rPr>
        <w:t>友善移工企業</w:t>
      </w:r>
      <w:proofErr w:type="gramEnd"/>
      <w:r w:rsidR="00381FCA" w:rsidRPr="006702ED">
        <w:rPr>
          <w:rFonts w:eastAsia="標楷體"/>
          <w:snapToGrid w:val="0"/>
        </w:rPr>
        <w:t>」</w:t>
      </w:r>
      <w:r w:rsidR="00572F98" w:rsidRPr="006702ED">
        <w:rPr>
          <w:rFonts w:eastAsia="標楷體"/>
          <w:snapToGrid w:val="0"/>
        </w:rPr>
        <w:t>等相關措施，希望可以鼓勵企業友善</w:t>
      </w:r>
      <w:proofErr w:type="gramStart"/>
      <w:r w:rsidR="00572F98" w:rsidRPr="006702ED">
        <w:rPr>
          <w:rFonts w:eastAsia="標楷體"/>
          <w:snapToGrid w:val="0"/>
        </w:rPr>
        <w:t>對待移工</w:t>
      </w:r>
      <w:proofErr w:type="gramEnd"/>
      <w:r w:rsidR="00572F98" w:rsidRPr="006702ED">
        <w:rPr>
          <w:rFonts w:eastAsia="標楷體"/>
          <w:snapToGrid w:val="0"/>
        </w:rPr>
        <w:t>，也</w:t>
      </w:r>
      <w:proofErr w:type="gramStart"/>
      <w:r w:rsidR="00572F98" w:rsidRPr="006702ED">
        <w:rPr>
          <w:rFonts w:eastAsia="標楷體"/>
          <w:snapToGrid w:val="0"/>
        </w:rPr>
        <w:t>增進移工的</w:t>
      </w:r>
      <w:proofErr w:type="gramEnd"/>
      <w:r w:rsidR="00572F98" w:rsidRPr="006702ED">
        <w:rPr>
          <w:rFonts w:eastAsia="標楷體"/>
          <w:snapToGrid w:val="0"/>
        </w:rPr>
        <w:t>在</w:t>
      </w:r>
      <w:proofErr w:type="gramStart"/>
      <w:r w:rsidR="00572F98" w:rsidRPr="006702ED">
        <w:rPr>
          <w:rFonts w:eastAsia="標楷體"/>
          <w:snapToGrid w:val="0"/>
        </w:rPr>
        <w:t>臺</w:t>
      </w:r>
      <w:proofErr w:type="gramEnd"/>
      <w:r w:rsidR="00572F98" w:rsidRPr="006702ED">
        <w:rPr>
          <w:rFonts w:eastAsia="標楷體"/>
          <w:snapToGrid w:val="0"/>
        </w:rPr>
        <w:t>生活適應。請問：上述政策與哪一個社會安全理念最貼近？</w:t>
      </w:r>
      <w:r w:rsidR="008136CF">
        <w:rPr>
          <w:rFonts w:eastAsia="標楷體"/>
          <w:snapToGrid w:val="0"/>
        </w:rPr>
        <w:br/>
      </w:r>
      <w:r w:rsidRPr="006702ED">
        <w:rPr>
          <w:rFonts w:eastAsia="標楷體"/>
        </w:rPr>
        <w:t>(A)</w:t>
      </w:r>
      <w:r w:rsidR="00572F98" w:rsidRPr="006702ED">
        <w:rPr>
          <w:rFonts w:eastAsia="標楷體"/>
        </w:rPr>
        <w:t>社會保險</w:t>
      </w:r>
      <w:r w:rsidRPr="006702ED">
        <w:rPr>
          <w:rFonts w:eastAsia="標楷體"/>
        </w:rPr>
        <w:t xml:space="preserve"> (B)</w:t>
      </w:r>
      <w:r w:rsidR="006702ED">
        <w:rPr>
          <w:rFonts w:eastAsia="標楷體" w:hint="eastAsia"/>
        </w:rPr>
        <w:t>醫療照護</w:t>
      </w:r>
      <w:r w:rsidRPr="006702ED">
        <w:rPr>
          <w:rFonts w:eastAsia="標楷體"/>
          <w:lang w:val="pt-BR"/>
        </w:rPr>
        <w:t xml:space="preserve"> </w:t>
      </w:r>
      <w:r w:rsidRPr="006702ED">
        <w:rPr>
          <w:rFonts w:eastAsia="標楷體"/>
        </w:rPr>
        <w:t>(C)</w:t>
      </w:r>
      <w:r w:rsidR="00572F98" w:rsidRPr="006702ED">
        <w:rPr>
          <w:rFonts w:eastAsia="標楷體"/>
        </w:rPr>
        <w:t>社會救助</w:t>
      </w:r>
      <w:r w:rsidRPr="006702ED">
        <w:rPr>
          <w:rFonts w:eastAsia="標楷體"/>
        </w:rPr>
        <w:t xml:space="preserve"> (D)</w:t>
      </w:r>
      <w:r w:rsidR="006702ED">
        <w:rPr>
          <w:rFonts w:eastAsia="標楷體" w:hint="eastAsia"/>
        </w:rPr>
        <w:t>福利服務</w:t>
      </w:r>
      <w:r w:rsidR="00572F98" w:rsidRPr="006702ED">
        <w:rPr>
          <w:rFonts w:eastAsia="標楷體"/>
        </w:rPr>
        <w:t>。</w:t>
      </w: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Pr="00AE3CF9" w:rsidRDefault="00665D1B" w:rsidP="00AE3CF9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665D1B" w:rsidRDefault="00665D1B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:rsidR="00892719" w:rsidRPr="009A707C" w:rsidRDefault="00892719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sectPr w:rsidR="00892719" w:rsidRPr="009A707C" w:rsidSect="00B91113">
      <w:footerReference w:type="even" r:id="rId38"/>
      <w:footerReference w:type="default" r:id="rId39"/>
      <w:pgSz w:w="14572" w:h="20639" w:code="12"/>
      <w:pgMar w:top="680" w:right="454" w:bottom="567" w:left="454" w:header="454" w:footer="454" w:gutter="0"/>
      <w:cols w:num="2" w:sep="1"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A54" w:rsidRDefault="00DB4A54">
      <w:r>
        <w:separator/>
      </w:r>
    </w:p>
  </w:endnote>
  <w:endnote w:type="continuationSeparator" w:id="0">
    <w:p w:rsidR="00DB4A54" w:rsidRDefault="00DB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93A" w:rsidRDefault="00E5521B" w:rsidP="00EC187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B593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B593A" w:rsidRDefault="00EB593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BF2" w:rsidRDefault="00E5521B" w:rsidP="003D2847">
    <w:pPr>
      <w:pStyle w:val="a6"/>
      <w:framePr w:w="169" w:h="406" w:hRule="exact" w:wrap="around" w:vAnchor="text" w:hAnchor="page" w:x="6793" w:yAlign="top"/>
      <w:rPr>
        <w:rStyle w:val="a7"/>
      </w:rPr>
    </w:pPr>
    <w:r>
      <w:rPr>
        <w:rStyle w:val="a7"/>
      </w:rPr>
      <w:fldChar w:fldCharType="begin"/>
    </w:r>
    <w:r w:rsidR="00034BF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4FEB">
      <w:rPr>
        <w:rStyle w:val="a7"/>
        <w:noProof/>
      </w:rPr>
      <w:t>4</w:t>
    </w:r>
    <w:r>
      <w:rPr>
        <w:rStyle w:val="a7"/>
      </w:rPr>
      <w:fldChar w:fldCharType="end"/>
    </w:r>
  </w:p>
  <w:p w:rsidR="00EB593A" w:rsidRDefault="00034BF2">
    <w:pPr>
      <w:pStyle w:val="a6"/>
    </w:pPr>
    <w:r>
      <w:rPr>
        <w:rFonts w:hint="eastAsia"/>
      </w:rPr>
      <w:t xml:space="preserve">　　　　　　　　　　　　　　　　　　　　　　　　　　　　　　</w:t>
    </w:r>
    <w:r w:rsidR="001A46F5">
      <w:rPr>
        <w:rFonts w:hint="eastAsia"/>
      </w:rPr>
      <w:t xml:space="preserve"> </w:t>
    </w:r>
    <w:r>
      <w:rPr>
        <w:rFonts w:hint="eastAsia"/>
      </w:rPr>
      <w:t>第　頁，共</w:t>
    </w:r>
    <w:r w:rsidR="003D2847">
      <w:rPr>
        <w:rFonts w:hint="eastAsia"/>
      </w:rPr>
      <w:t>4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A54" w:rsidRDefault="00DB4A54">
      <w:r>
        <w:separator/>
      </w:r>
    </w:p>
  </w:footnote>
  <w:footnote w:type="continuationSeparator" w:id="0">
    <w:p w:rsidR="00DB4A54" w:rsidRDefault="00DB4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80D34"/>
    <w:multiLevelType w:val="hybridMultilevel"/>
    <w:tmpl w:val="755A98B6"/>
    <w:lvl w:ilvl="0" w:tplc="3B7202F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" w15:restartNumberingAfterBreak="0">
    <w:nsid w:val="1B4E28ED"/>
    <w:multiLevelType w:val="hybridMultilevel"/>
    <w:tmpl w:val="3E164B0C"/>
    <w:lvl w:ilvl="0" w:tplc="04090015">
      <w:start w:val="1"/>
      <w:numFmt w:val="taiwaneseCountingThousand"/>
      <w:lvlText w:val="%1、"/>
      <w:lvlJc w:val="left"/>
      <w:pPr>
        <w:tabs>
          <w:tab w:val="num" w:pos="6480"/>
        </w:tabs>
        <w:ind w:left="6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7440"/>
        </w:tabs>
        <w:ind w:left="7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8160"/>
        </w:tabs>
        <w:ind w:left="8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9600"/>
        </w:tabs>
        <w:ind w:left="9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10320"/>
        </w:tabs>
        <w:ind w:left="10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11760"/>
        </w:tabs>
        <w:ind w:left="11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12480"/>
        </w:tabs>
        <w:ind w:left="12480" w:hanging="360"/>
      </w:pPr>
    </w:lvl>
  </w:abstractNum>
  <w:abstractNum w:abstractNumId="2" w15:restartNumberingAfterBreak="0">
    <w:nsid w:val="1F954C89"/>
    <w:multiLevelType w:val="hybridMultilevel"/>
    <w:tmpl w:val="E2A2DC22"/>
    <w:lvl w:ilvl="0" w:tplc="29EC9B3C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7160807"/>
    <w:multiLevelType w:val="multilevel"/>
    <w:tmpl w:val="5BE00FB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32807BA"/>
    <w:multiLevelType w:val="singleLevel"/>
    <w:tmpl w:val="ACD86CD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4D860CC"/>
    <w:multiLevelType w:val="singleLevel"/>
    <w:tmpl w:val="F8BCE52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F5F42CF"/>
    <w:multiLevelType w:val="hybridMultilevel"/>
    <w:tmpl w:val="EE525F80"/>
    <w:lvl w:ilvl="0" w:tplc="A5342D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4DC119B"/>
    <w:multiLevelType w:val="hybridMultilevel"/>
    <w:tmpl w:val="755A98B6"/>
    <w:lvl w:ilvl="0" w:tplc="3B7202F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8" w15:restartNumberingAfterBreak="0">
    <w:nsid w:val="664400CD"/>
    <w:multiLevelType w:val="hybridMultilevel"/>
    <w:tmpl w:val="E80CC438"/>
    <w:lvl w:ilvl="0" w:tplc="88720F3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D679E3"/>
    <w:multiLevelType w:val="hybridMultilevel"/>
    <w:tmpl w:val="57061742"/>
    <w:lvl w:ilvl="0" w:tplc="5FC2292E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6FC47C1E"/>
    <w:multiLevelType w:val="hybridMultilevel"/>
    <w:tmpl w:val="22C2D1F2"/>
    <w:lvl w:ilvl="0" w:tplc="D7B83F26">
      <w:start w:val="1"/>
      <w:numFmt w:val="upperLetter"/>
      <w:lvlText w:val="(%1)"/>
      <w:lvlJc w:val="left"/>
      <w:pPr>
        <w:tabs>
          <w:tab w:val="num" w:pos="679"/>
        </w:tabs>
        <w:ind w:left="67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AD76DE"/>
    <w:multiLevelType w:val="hybridMultilevel"/>
    <w:tmpl w:val="961C5ABC"/>
    <w:lvl w:ilvl="0" w:tplc="EC0AFE54">
      <w:start w:val="1"/>
      <w:numFmt w:val="taiwaneseCountingThousand"/>
      <w:lvlText w:val="%1、"/>
      <w:lvlJc w:val="left"/>
      <w:pPr>
        <w:ind w:left="5896" w:hanging="510"/>
      </w:pPr>
      <w:rPr>
        <w:rFonts w:ascii="標楷體" w:hAnsi="標楷體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6346" w:hanging="480"/>
      </w:pPr>
    </w:lvl>
    <w:lvl w:ilvl="2" w:tplc="0409001B" w:tentative="1">
      <w:start w:val="1"/>
      <w:numFmt w:val="lowerRoman"/>
      <w:lvlText w:val="%3."/>
      <w:lvlJc w:val="right"/>
      <w:pPr>
        <w:ind w:left="6826" w:hanging="480"/>
      </w:pPr>
    </w:lvl>
    <w:lvl w:ilvl="3" w:tplc="0409000F" w:tentative="1">
      <w:start w:val="1"/>
      <w:numFmt w:val="decimal"/>
      <w:lvlText w:val="%4."/>
      <w:lvlJc w:val="left"/>
      <w:pPr>
        <w:ind w:left="73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786" w:hanging="480"/>
      </w:pPr>
    </w:lvl>
    <w:lvl w:ilvl="5" w:tplc="0409001B" w:tentative="1">
      <w:start w:val="1"/>
      <w:numFmt w:val="lowerRoman"/>
      <w:lvlText w:val="%6."/>
      <w:lvlJc w:val="right"/>
      <w:pPr>
        <w:ind w:left="8266" w:hanging="480"/>
      </w:pPr>
    </w:lvl>
    <w:lvl w:ilvl="6" w:tplc="0409000F" w:tentative="1">
      <w:start w:val="1"/>
      <w:numFmt w:val="decimal"/>
      <w:lvlText w:val="%7."/>
      <w:lvlJc w:val="left"/>
      <w:pPr>
        <w:ind w:left="87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26" w:hanging="480"/>
      </w:pPr>
    </w:lvl>
    <w:lvl w:ilvl="8" w:tplc="0409001B" w:tentative="1">
      <w:start w:val="1"/>
      <w:numFmt w:val="lowerRoman"/>
      <w:lvlText w:val="%9."/>
      <w:lvlJc w:val="right"/>
      <w:pPr>
        <w:ind w:left="9706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7"/>
  </w:num>
  <w:num w:numId="10">
    <w:abstractNumId w:val="9"/>
  </w:num>
  <w:num w:numId="11">
    <w:abstractNumId w:val="1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38"/>
    <w:rsid w:val="0000311E"/>
    <w:rsid w:val="0000495F"/>
    <w:rsid w:val="00007ABB"/>
    <w:rsid w:val="00012A67"/>
    <w:rsid w:val="00013D8B"/>
    <w:rsid w:val="000142B1"/>
    <w:rsid w:val="000200EF"/>
    <w:rsid w:val="0002523B"/>
    <w:rsid w:val="00034BF2"/>
    <w:rsid w:val="00043BAC"/>
    <w:rsid w:val="00044980"/>
    <w:rsid w:val="000525A1"/>
    <w:rsid w:val="00054672"/>
    <w:rsid w:val="0005474D"/>
    <w:rsid w:val="00057BD2"/>
    <w:rsid w:val="0006326A"/>
    <w:rsid w:val="00064684"/>
    <w:rsid w:val="00064AB1"/>
    <w:rsid w:val="000677D7"/>
    <w:rsid w:val="00071186"/>
    <w:rsid w:val="00071612"/>
    <w:rsid w:val="00071B9B"/>
    <w:rsid w:val="00072D70"/>
    <w:rsid w:val="0007357D"/>
    <w:rsid w:val="00084C4E"/>
    <w:rsid w:val="00090347"/>
    <w:rsid w:val="00093AE9"/>
    <w:rsid w:val="00093C18"/>
    <w:rsid w:val="000A17EE"/>
    <w:rsid w:val="000A4E7F"/>
    <w:rsid w:val="000A77D6"/>
    <w:rsid w:val="000A7931"/>
    <w:rsid w:val="000B2A41"/>
    <w:rsid w:val="000B3495"/>
    <w:rsid w:val="000B3C2F"/>
    <w:rsid w:val="000C192A"/>
    <w:rsid w:val="000C3D1C"/>
    <w:rsid w:val="000C5867"/>
    <w:rsid w:val="000C642D"/>
    <w:rsid w:val="000C7DD3"/>
    <w:rsid w:val="000D4D49"/>
    <w:rsid w:val="000D69A1"/>
    <w:rsid w:val="000D76E7"/>
    <w:rsid w:val="000E421B"/>
    <w:rsid w:val="000E4F37"/>
    <w:rsid w:val="000E6D10"/>
    <w:rsid w:val="000E7BD7"/>
    <w:rsid w:val="000F0A70"/>
    <w:rsid w:val="000F3237"/>
    <w:rsid w:val="000F3C0E"/>
    <w:rsid w:val="000F61F1"/>
    <w:rsid w:val="000F6E94"/>
    <w:rsid w:val="00107311"/>
    <w:rsid w:val="001116F9"/>
    <w:rsid w:val="0011196F"/>
    <w:rsid w:val="0011308A"/>
    <w:rsid w:val="00131531"/>
    <w:rsid w:val="00132F5C"/>
    <w:rsid w:val="001364F5"/>
    <w:rsid w:val="0014383A"/>
    <w:rsid w:val="00143D53"/>
    <w:rsid w:val="00145A24"/>
    <w:rsid w:val="001542B4"/>
    <w:rsid w:val="00155A20"/>
    <w:rsid w:val="00156C94"/>
    <w:rsid w:val="00162C58"/>
    <w:rsid w:val="00162F5A"/>
    <w:rsid w:val="00164F68"/>
    <w:rsid w:val="0016736E"/>
    <w:rsid w:val="00176E98"/>
    <w:rsid w:val="0018345E"/>
    <w:rsid w:val="00186944"/>
    <w:rsid w:val="00190CE9"/>
    <w:rsid w:val="001A2D6B"/>
    <w:rsid w:val="001A2EEE"/>
    <w:rsid w:val="001A41F3"/>
    <w:rsid w:val="001A46F5"/>
    <w:rsid w:val="001A789C"/>
    <w:rsid w:val="001B0221"/>
    <w:rsid w:val="001B0919"/>
    <w:rsid w:val="001B0CC8"/>
    <w:rsid w:val="001B452C"/>
    <w:rsid w:val="001C16CB"/>
    <w:rsid w:val="001C5D2F"/>
    <w:rsid w:val="001C5E46"/>
    <w:rsid w:val="001D2B60"/>
    <w:rsid w:val="001E0254"/>
    <w:rsid w:val="001E268B"/>
    <w:rsid w:val="001E4785"/>
    <w:rsid w:val="001E610D"/>
    <w:rsid w:val="001E6292"/>
    <w:rsid w:val="001F0D18"/>
    <w:rsid w:val="001F2509"/>
    <w:rsid w:val="0020314B"/>
    <w:rsid w:val="0021046B"/>
    <w:rsid w:val="00210809"/>
    <w:rsid w:val="002122E0"/>
    <w:rsid w:val="0021380B"/>
    <w:rsid w:val="002141F6"/>
    <w:rsid w:val="00214E7E"/>
    <w:rsid w:val="002154E7"/>
    <w:rsid w:val="00217E92"/>
    <w:rsid w:val="0022138E"/>
    <w:rsid w:val="002231E3"/>
    <w:rsid w:val="002273E0"/>
    <w:rsid w:val="00231918"/>
    <w:rsid w:val="00244B3B"/>
    <w:rsid w:val="00250692"/>
    <w:rsid w:val="002511C0"/>
    <w:rsid w:val="002523F4"/>
    <w:rsid w:val="00252D01"/>
    <w:rsid w:val="002555CD"/>
    <w:rsid w:val="002610A6"/>
    <w:rsid w:val="00265BC2"/>
    <w:rsid w:val="00266680"/>
    <w:rsid w:val="00282F07"/>
    <w:rsid w:val="00297369"/>
    <w:rsid w:val="00297B17"/>
    <w:rsid w:val="002A2159"/>
    <w:rsid w:val="002A2685"/>
    <w:rsid w:val="002A27E6"/>
    <w:rsid w:val="002A3A18"/>
    <w:rsid w:val="002A5059"/>
    <w:rsid w:val="002A598C"/>
    <w:rsid w:val="002B142E"/>
    <w:rsid w:val="002B4159"/>
    <w:rsid w:val="002B7A82"/>
    <w:rsid w:val="002C440C"/>
    <w:rsid w:val="002C7292"/>
    <w:rsid w:val="002C7E85"/>
    <w:rsid w:val="002D0EA7"/>
    <w:rsid w:val="002D1AED"/>
    <w:rsid w:val="002D6420"/>
    <w:rsid w:val="002D7A3D"/>
    <w:rsid w:val="002E3D53"/>
    <w:rsid w:val="002E68C4"/>
    <w:rsid w:val="002E6C83"/>
    <w:rsid w:val="002F30DE"/>
    <w:rsid w:val="002F3265"/>
    <w:rsid w:val="002F6184"/>
    <w:rsid w:val="002F6ED3"/>
    <w:rsid w:val="00300958"/>
    <w:rsid w:val="003023C5"/>
    <w:rsid w:val="00303D1A"/>
    <w:rsid w:val="0030477F"/>
    <w:rsid w:val="003060A7"/>
    <w:rsid w:val="00310BF8"/>
    <w:rsid w:val="0031211A"/>
    <w:rsid w:val="00312A1E"/>
    <w:rsid w:val="00312D06"/>
    <w:rsid w:val="00313A42"/>
    <w:rsid w:val="00324981"/>
    <w:rsid w:val="00330C64"/>
    <w:rsid w:val="0033124C"/>
    <w:rsid w:val="003328A3"/>
    <w:rsid w:val="00333964"/>
    <w:rsid w:val="003360B5"/>
    <w:rsid w:val="00340689"/>
    <w:rsid w:val="00342F75"/>
    <w:rsid w:val="00344A79"/>
    <w:rsid w:val="00344E11"/>
    <w:rsid w:val="00346F53"/>
    <w:rsid w:val="00350512"/>
    <w:rsid w:val="00356E0A"/>
    <w:rsid w:val="003649CB"/>
    <w:rsid w:val="00365607"/>
    <w:rsid w:val="003726EA"/>
    <w:rsid w:val="00373814"/>
    <w:rsid w:val="00376967"/>
    <w:rsid w:val="00377A33"/>
    <w:rsid w:val="003810FB"/>
    <w:rsid w:val="00381FCA"/>
    <w:rsid w:val="003851CC"/>
    <w:rsid w:val="00391E95"/>
    <w:rsid w:val="00395CF8"/>
    <w:rsid w:val="003A0AF3"/>
    <w:rsid w:val="003A12CC"/>
    <w:rsid w:val="003A1829"/>
    <w:rsid w:val="003A2158"/>
    <w:rsid w:val="003A69FE"/>
    <w:rsid w:val="003A7CBE"/>
    <w:rsid w:val="003B0519"/>
    <w:rsid w:val="003B082D"/>
    <w:rsid w:val="003B0A2F"/>
    <w:rsid w:val="003B232F"/>
    <w:rsid w:val="003B3A39"/>
    <w:rsid w:val="003B5D56"/>
    <w:rsid w:val="003C030D"/>
    <w:rsid w:val="003C03AA"/>
    <w:rsid w:val="003C24D6"/>
    <w:rsid w:val="003C27D8"/>
    <w:rsid w:val="003C31C6"/>
    <w:rsid w:val="003C3B43"/>
    <w:rsid w:val="003C46D3"/>
    <w:rsid w:val="003C4BD1"/>
    <w:rsid w:val="003D2847"/>
    <w:rsid w:val="003D65DD"/>
    <w:rsid w:val="003D71B0"/>
    <w:rsid w:val="003E3885"/>
    <w:rsid w:val="003E3DB6"/>
    <w:rsid w:val="003E551E"/>
    <w:rsid w:val="003E7CC9"/>
    <w:rsid w:val="003F0729"/>
    <w:rsid w:val="003F25AC"/>
    <w:rsid w:val="003F742C"/>
    <w:rsid w:val="003F7A2D"/>
    <w:rsid w:val="003F7D7A"/>
    <w:rsid w:val="0040072B"/>
    <w:rsid w:val="00404C30"/>
    <w:rsid w:val="00406A81"/>
    <w:rsid w:val="0041196B"/>
    <w:rsid w:val="004207FB"/>
    <w:rsid w:val="00421F98"/>
    <w:rsid w:val="00430DCC"/>
    <w:rsid w:val="0044171E"/>
    <w:rsid w:val="00443A02"/>
    <w:rsid w:val="00452322"/>
    <w:rsid w:val="004540A8"/>
    <w:rsid w:val="004554BE"/>
    <w:rsid w:val="004556A5"/>
    <w:rsid w:val="00457ADE"/>
    <w:rsid w:val="004602D9"/>
    <w:rsid w:val="004621A7"/>
    <w:rsid w:val="0046612A"/>
    <w:rsid w:val="004722F7"/>
    <w:rsid w:val="00475B9F"/>
    <w:rsid w:val="00481BE4"/>
    <w:rsid w:val="00485FA3"/>
    <w:rsid w:val="00487D98"/>
    <w:rsid w:val="00487DA5"/>
    <w:rsid w:val="004945B4"/>
    <w:rsid w:val="00497F64"/>
    <w:rsid w:val="004A0C76"/>
    <w:rsid w:val="004A15D5"/>
    <w:rsid w:val="004A4122"/>
    <w:rsid w:val="004A563B"/>
    <w:rsid w:val="004B3FC2"/>
    <w:rsid w:val="004C0190"/>
    <w:rsid w:val="004C7B26"/>
    <w:rsid w:val="004D1A91"/>
    <w:rsid w:val="004D4262"/>
    <w:rsid w:val="004E778D"/>
    <w:rsid w:val="004F0DF8"/>
    <w:rsid w:val="004F1D46"/>
    <w:rsid w:val="004F45EF"/>
    <w:rsid w:val="004F53B7"/>
    <w:rsid w:val="00503ACC"/>
    <w:rsid w:val="00504F4D"/>
    <w:rsid w:val="00510267"/>
    <w:rsid w:val="00514243"/>
    <w:rsid w:val="0051502A"/>
    <w:rsid w:val="00515124"/>
    <w:rsid w:val="00515974"/>
    <w:rsid w:val="005223F2"/>
    <w:rsid w:val="0052507E"/>
    <w:rsid w:val="00525CF6"/>
    <w:rsid w:val="00526B87"/>
    <w:rsid w:val="005274BD"/>
    <w:rsid w:val="0053255A"/>
    <w:rsid w:val="005330E7"/>
    <w:rsid w:val="005347FD"/>
    <w:rsid w:val="00545EDD"/>
    <w:rsid w:val="00546179"/>
    <w:rsid w:val="005470A2"/>
    <w:rsid w:val="0055028E"/>
    <w:rsid w:val="00550811"/>
    <w:rsid w:val="005532A8"/>
    <w:rsid w:val="00557FDD"/>
    <w:rsid w:val="0056764B"/>
    <w:rsid w:val="005728C0"/>
    <w:rsid w:val="00572F98"/>
    <w:rsid w:val="00573205"/>
    <w:rsid w:val="00574C69"/>
    <w:rsid w:val="0057646F"/>
    <w:rsid w:val="0058037E"/>
    <w:rsid w:val="00582E0F"/>
    <w:rsid w:val="005853A3"/>
    <w:rsid w:val="0058780A"/>
    <w:rsid w:val="00590452"/>
    <w:rsid w:val="00592349"/>
    <w:rsid w:val="005A21DC"/>
    <w:rsid w:val="005A31B4"/>
    <w:rsid w:val="005A65D6"/>
    <w:rsid w:val="005B1E56"/>
    <w:rsid w:val="005B478F"/>
    <w:rsid w:val="005B5F3C"/>
    <w:rsid w:val="005B7CDA"/>
    <w:rsid w:val="005C0CF2"/>
    <w:rsid w:val="005C1108"/>
    <w:rsid w:val="005C368F"/>
    <w:rsid w:val="005C4479"/>
    <w:rsid w:val="005D2036"/>
    <w:rsid w:val="005D46D5"/>
    <w:rsid w:val="005E1B04"/>
    <w:rsid w:val="005E41DB"/>
    <w:rsid w:val="005F21FF"/>
    <w:rsid w:val="005F491A"/>
    <w:rsid w:val="005F4F0C"/>
    <w:rsid w:val="005F7CDC"/>
    <w:rsid w:val="0060275D"/>
    <w:rsid w:val="006038C7"/>
    <w:rsid w:val="00604E15"/>
    <w:rsid w:val="00606E13"/>
    <w:rsid w:val="00612CD6"/>
    <w:rsid w:val="0062233B"/>
    <w:rsid w:val="00626BE9"/>
    <w:rsid w:val="006305D8"/>
    <w:rsid w:val="006317FC"/>
    <w:rsid w:val="00631DA4"/>
    <w:rsid w:val="0063209B"/>
    <w:rsid w:val="00633F6A"/>
    <w:rsid w:val="006354E2"/>
    <w:rsid w:val="00644634"/>
    <w:rsid w:val="00644F45"/>
    <w:rsid w:val="006543C5"/>
    <w:rsid w:val="00654EF9"/>
    <w:rsid w:val="00655DBF"/>
    <w:rsid w:val="00657530"/>
    <w:rsid w:val="00660548"/>
    <w:rsid w:val="00662DE8"/>
    <w:rsid w:val="00665D1B"/>
    <w:rsid w:val="006702ED"/>
    <w:rsid w:val="0067306C"/>
    <w:rsid w:val="00673238"/>
    <w:rsid w:val="0067386A"/>
    <w:rsid w:val="00676977"/>
    <w:rsid w:val="0068501C"/>
    <w:rsid w:val="00685A4C"/>
    <w:rsid w:val="00685DC0"/>
    <w:rsid w:val="00686473"/>
    <w:rsid w:val="00687964"/>
    <w:rsid w:val="00690D9E"/>
    <w:rsid w:val="00691180"/>
    <w:rsid w:val="00692F2F"/>
    <w:rsid w:val="00692F41"/>
    <w:rsid w:val="006945C7"/>
    <w:rsid w:val="00695642"/>
    <w:rsid w:val="006A4A3E"/>
    <w:rsid w:val="006A5348"/>
    <w:rsid w:val="006B010A"/>
    <w:rsid w:val="006B1660"/>
    <w:rsid w:val="006B395B"/>
    <w:rsid w:val="006B6DA3"/>
    <w:rsid w:val="006B7CDA"/>
    <w:rsid w:val="006C6B45"/>
    <w:rsid w:val="006C7B6C"/>
    <w:rsid w:val="006C7E4F"/>
    <w:rsid w:val="006D0F3F"/>
    <w:rsid w:val="006D260E"/>
    <w:rsid w:val="006E21F9"/>
    <w:rsid w:val="006E343B"/>
    <w:rsid w:val="006E5518"/>
    <w:rsid w:val="006F065A"/>
    <w:rsid w:val="006F272C"/>
    <w:rsid w:val="006F5DFB"/>
    <w:rsid w:val="006F608A"/>
    <w:rsid w:val="007001BA"/>
    <w:rsid w:val="00707B3D"/>
    <w:rsid w:val="0071423F"/>
    <w:rsid w:val="007145AD"/>
    <w:rsid w:val="0071673D"/>
    <w:rsid w:val="00721A02"/>
    <w:rsid w:val="00724ECC"/>
    <w:rsid w:val="00725154"/>
    <w:rsid w:val="0073095E"/>
    <w:rsid w:val="00733AE2"/>
    <w:rsid w:val="007340E7"/>
    <w:rsid w:val="0073430D"/>
    <w:rsid w:val="00746F63"/>
    <w:rsid w:val="00754CCC"/>
    <w:rsid w:val="007564B4"/>
    <w:rsid w:val="00757F7D"/>
    <w:rsid w:val="00764458"/>
    <w:rsid w:val="00764E51"/>
    <w:rsid w:val="00771ACF"/>
    <w:rsid w:val="00773643"/>
    <w:rsid w:val="00773BD8"/>
    <w:rsid w:val="00773D6A"/>
    <w:rsid w:val="0077410C"/>
    <w:rsid w:val="00774D27"/>
    <w:rsid w:val="00776171"/>
    <w:rsid w:val="00782A23"/>
    <w:rsid w:val="00785782"/>
    <w:rsid w:val="00787654"/>
    <w:rsid w:val="00791FA3"/>
    <w:rsid w:val="0079391C"/>
    <w:rsid w:val="00794FEB"/>
    <w:rsid w:val="00797F6F"/>
    <w:rsid w:val="007A13E5"/>
    <w:rsid w:val="007A3A93"/>
    <w:rsid w:val="007C01AD"/>
    <w:rsid w:val="007C0769"/>
    <w:rsid w:val="007C6D58"/>
    <w:rsid w:val="007D777E"/>
    <w:rsid w:val="007E45ED"/>
    <w:rsid w:val="007E5B1F"/>
    <w:rsid w:val="007E70A1"/>
    <w:rsid w:val="007E7524"/>
    <w:rsid w:val="007E7EB6"/>
    <w:rsid w:val="007F0C76"/>
    <w:rsid w:val="007F16F5"/>
    <w:rsid w:val="007F3486"/>
    <w:rsid w:val="007F6181"/>
    <w:rsid w:val="007F6282"/>
    <w:rsid w:val="007F6D16"/>
    <w:rsid w:val="007F6D7B"/>
    <w:rsid w:val="007F7B87"/>
    <w:rsid w:val="008014B9"/>
    <w:rsid w:val="00805B02"/>
    <w:rsid w:val="00805E9E"/>
    <w:rsid w:val="008136CF"/>
    <w:rsid w:val="008163C2"/>
    <w:rsid w:val="0081735C"/>
    <w:rsid w:val="008208FE"/>
    <w:rsid w:val="00822590"/>
    <w:rsid w:val="00823895"/>
    <w:rsid w:val="00831F32"/>
    <w:rsid w:val="008336CB"/>
    <w:rsid w:val="008408DA"/>
    <w:rsid w:val="00843A52"/>
    <w:rsid w:val="00845ECA"/>
    <w:rsid w:val="0085060E"/>
    <w:rsid w:val="00852A6A"/>
    <w:rsid w:val="00855252"/>
    <w:rsid w:val="00866BA0"/>
    <w:rsid w:val="0087199D"/>
    <w:rsid w:val="00872A83"/>
    <w:rsid w:val="00875BC4"/>
    <w:rsid w:val="00877437"/>
    <w:rsid w:val="008833C5"/>
    <w:rsid w:val="0089171E"/>
    <w:rsid w:val="0089206F"/>
    <w:rsid w:val="00892719"/>
    <w:rsid w:val="008931C2"/>
    <w:rsid w:val="0089689B"/>
    <w:rsid w:val="008A1505"/>
    <w:rsid w:val="008A23C0"/>
    <w:rsid w:val="008A4C79"/>
    <w:rsid w:val="008A5C15"/>
    <w:rsid w:val="008A763E"/>
    <w:rsid w:val="008A78D8"/>
    <w:rsid w:val="008B1D66"/>
    <w:rsid w:val="008B25A7"/>
    <w:rsid w:val="008B5360"/>
    <w:rsid w:val="008B7407"/>
    <w:rsid w:val="008C086B"/>
    <w:rsid w:val="008C2C0C"/>
    <w:rsid w:val="008C43C9"/>
    <w:rsid w:val="008D2CF5"/>
    <w:rsid w:val="008D46D1"/>
    <w:rsid w:val="008D4B79"/>
    <w:rsid w:val="008E17E8"/>
    <w:rsid w:val="008E2AD2"/>
    <w:rsid w:val="008E4408"/>
    <w:rsid w:val="008E60F1"/>
    <w:rsid w:val="008E7FC8"/>
    <w:rsid w:val="008F4FDC"/>
    <w:rsid w:val="008F5D94"/>
    <w:rsid w:val="008F688D"/>
    <w:rsid w:val="00900CB9"/>
    <w:rsid w:val="00901D7A"/>
    <w:rsid w:val="00901E31"/>
    <w:rsid w:val="00902BDF"/>
    <w:rsid w:val="009079F3"/>
    <w:rsid w:val="00915D56"/>
    <w:rsid w:val="0091605F"/>
    <w:rsid w:val="009167AE"/>
    <w:rsid w:val="00920CEB"/>
    <w:rsid w:val="0092201D"/>
    <w:rsid w:val="0092349B"/>
    <w:rsid w:val="00927D40"/>
    <w:rsid w:val="009304B1"/>
    <w:rsid w:val="0093099F"/>
    <w:rsid w:val="0093471F"/>
    <w:rsid w:val="009505FD"/>
    <w:rsid w:val="00954B94"/>
    <w:rsid w:val="00956D38"/>
    <w:rsid w:val="00960D95"/>
    <w:rsid w:val="00963B75"/>
    <w:rsid w:val="00967188"/>
    <w:rsid w:val="0097140F"/>
    <w:rsid w:val="00974D62"/>
    <w:rsid w:val="00976B5F"/>
    <w:rsid w:val="00977864"/>
    <w:rsid w:val="00984F55"/>
    <w:rsid w:val="00985A63"/>
    <w:rsid w:val="009935DF"/>
    <w:rsid w:val="009936EA"/>
    <w:rsid w:val="00993C11"/>
    <w:rsid w:val="00994064"/>
    <w:rsid w:val="00994617"/>
    <w:rsid w:val="00995F05"/>
    <w:rsid w:val="00996071"/>
    <w:rsid w:val="009960AA"/>
    <w:rsid w:val="00996624"/>
    <w:rsid w:val="00997449"/>
    <w:rsid w:val="009A06EF"/>
    <w:rsid w:val="009A1DBD"/>
    <w:rsid w:val="009A1F61"/>
    <w:rsid w:val="009A263E"/>
    <w:rsid w:val="009A287D"/>
    <w:rsid w:val="009A707C"/>
    <w:rsid w:val="009A7342"/>
    <w:rsid w:val="009A74EB"/>
    <w:rsid w:val="009B2D35"/>
    <w:rsid w:val="009C029A"/>
    <w:rsid w:val="009D034F"/>
    <w:rsid w:val="009D13DE"/>
    <w:rsid w:val="009D16CF"/>
    <w:rsid w:val="009D4803"/>
    <w:rsid w:val="009D4822"/>
    <w:rsid w:val="009D4EFC"/>
    <w:rsid w:val="009D4F88"/>
    <w:rsid w:val="009E2754"/>
    <w:rsid w:val="009E3ABE"/>
    <w:rsid w:val="009E3E3A"/>
    <w:rsid w:val="009E5C74"/>
    <w:rsid w:val="009E7090"/>
    <w:rsid w:val="009E7B36"/>
    <w:rsid w:val="009F41F7"/>
    <w:rsid w:val="009F43D5"/>
    <w:rsid w:val="00A01AA4"/>
    <w:rsid w:val="00A035EC"/>
    <w:rsid w:val="00A050E1"/>
    <w:rsid w:val="00A076B6"/>
    <w:rsid w:val="00A14D0B"/>
    <w:rsid w:val="00A14EFC"/>
    <w:rsid w:val="00A15BEF"/>
    <w:rsid w:val="00A16B83"/>
    <w:rsid w:val="00A17049"/>
    <w:rsid w:val="00A20471"/>
    <w:rsid w:val="00A21055"/>
    <w:rsid w:val="00A21D89"/>
    <w:rsid w:val="00A222CC"/>
    <w:rsid w:val="00A240B2"/>
    <w:rsid w:val="00A35DC6"/>
    <w:rsid w:val="00A35E13"/>
    <w:rsid w:val="00A36FCB"/>
    <w:rsid w:val="00A40140"/>
    <w:rsid w:val="00A45C4F"/>
    <w:rsid w:val="00A479E0"/>
    <w:rsid w:val="00A52C96"/>
    <w:rsid w:val="00A53961"/>
    <w:rsid w:val="00A558DC"/>
    <w:rsid w:val="00A617BD"/>
    <w:rsid w:val="00A61819"/>
    <w:rsid w:val="00A65725"/>
    <w:rsid w:val="00A66A5D"/>
    <w:rsid w:val="00A67821"/>
    <w:rsid w:val="00A72169"/>
    <w:rsid w:val="00A723CB"/>
    <w:rsid w:val="00A7440A"/>
    <w:rsid w:val="00A745E9"/>
    <w:rsid w:val="00A86581"/>
    <w:rsid w:val="00A86871"/>
    <w:rsid w:val="00A87C6E"/>
    <w:rsid w:val="00A97601"/>
    <w:rsid w:val="00AA00E8"/>
    <w:rsid w:val="00AA262F"/>
    <w:rsid w:val="00AA3D71"/>
    <w:rsid w:val="00AA43DA"/>
    <w:rsid w:val="00AA4F37"/>
    <w:rsid w:val="00AB11FA"/>
    <w:rsid w:val="00AB33CD"/>
    <w:rsid w:val="00AD0B16"/>
    <w:rsid w:val="00AD4E95"/>
    <w:rsid w:val="00AD4F25"/>
    <w:rsid w:val="00AE01B0"/>
    <w:rsid w:val="00AE3CF9"/>
    <w:rsid w:val="00AE3F4C"/>
    <w:rsid w:val="00AE5323"/>
    <w:rsid w:val="00AF4C1F"/>
    <w:rsid w:val="00AF65FA"/>
    <w:rsid w:val="00B06DCC"/>
    <w:rsid w:val="00B106AD"/>
    <w:rsid w:val="00B1429F"/>
    <w:rsid w:val="00B174C0"/>
    <w:rsid w:val="00B200D7"/>
    <w:rsid w:val="00B20B4C"/>
    <w:rsid w:val="00B221EF"/>
    <w:rsid w:val="00B26002"/>
    <w:rsid w:val="00B31134"/>
    <w:rsid w:val="00B316D4"/>
    <w:rsid w:val="00B317C8"/>
    <w:rsid w:val="00B41484"/>
    <w:rsid w:val="00B41F1F"/>
    <w:rsid w:val="00B44351"/>
    <w:rsid w:val="00B47FBB"/>
    <w:rsid w:val="00B51BAD"/>
    <w:rsid w:val="00B51CCE"/>
    <w:rsid w:val="00B639F6"/>
    <w:rsid w:val="00B64E3A"/>
    <w:rsid w:val="00B655CE"/>
    <w:rsid w:val="00B65610"/>
    <w:rsid w:val="00B66FD5"/>
    <w:rsid w:val="00B75501"/>
    <w:rsid w:val="00B802C5"/>
    <w:rsid w:val="00B8092B"/>
    <w:rsid w:val="00B82770"/>
    <w:rsid w:val="00B82D06"/>
    <w:rsid w:val="00B91113"/>
    <w:rsid w:val="00BA1BB4"/>
    <w:rsid w:val="00BA3C0F"/>
    <w:rsid w:val="00BA7060"/>
    <w:rsid w:val="00BB067F"/>
    <w:rsid w:val="00BB32C5"/>
    <w:rsid w:val="00BB4083"/>
    <w:rsid w:val="00BB5344"/>
    <w:rsid w:val="00BB63C3"/>
    <w:rsid w:val="00BC1C79"/>
    <w:rsid w:val="00BC4E44"/>
    <w:rsid w:val="00BC6292"/>
    <w:rsid w:val="00BC6AB8"/>
    <w:rsid w:val="00BD0299"/>
    <w:rsid w:val="00BD3FF5"/>
    <w:rsid w:val="00BE018E"/>
    <w:rsid w:val="00BE1311"/>
    <w:rsid w:val="00BE4D9D"/>
    <w:rsid w:val="00BF344E"/>
    <w:rsid w:val="00BF4470"/>
    <w:rsid w:val="00C049F0"/>
    <w:rsid w:val="00C04BF3"/>
    <w:rsid w:val="00C06521"/>
    <w:rsid w:val="00C10F18"/>
    <w:rsid w:val="00C120BF"/>
    <w:rsid w:val="00C146BF"/>
    <w:rsid w:val="00C15A7C"/>
    <w:rsid w:val="00C16868"/>
    <w:rsid w:val="00C1768D"/>
    <w:rsid w:val="00C22F33"/>
    <w:rsid w:val="00C22F85"/>
    <w:rsid w:val="00C23961"/>
    <w:rsid w:val="00C24982"/>
    <w:rsid w:val="00C32787"/>
    <w:rsid w:val="00C32C18"/>
    <w:rsid w:val="00C33AA3"/>
    <w:rsid w:val="00C33CDC"/>
    <w:rsid w:val="00C349D6"/>
    <w:rsid w:val="00C34FE4"/>
    <w:rsid w:val="00C36794"/>
    <w:rsid w:val="00C42DB3"/>
    <w:rsid w:val="00C442A8"/>
    <w:rsid w:val="00C4437E"/>
    <w:rsid w:val="00C47F5E"/>
    <w:rsid w:val="00C53B71"/>
    <w:rsid w:val="00C53E66"/>
    <w:rsid w:val="00C5434C"/>
    <w:rsid w:val="00C54F6E"/>
    <w:rsid w:val="00C55F11"/>
    <w:rsid w:val="00C70082"/>
    <w:rsid w:val="00C76D7B"/>
    <w:rsid w:val="00C8107F"/>
    <w:rsid w:val="00C81DB0"/>
    <w:rsid w:val="00C83792"/>
    <w:rsid w:val="00C837EC"/>
    <w:rsid w:val="00C83ABB"/>
    <w:rsid w:val="00C8437C"/>
    <w:rsid w:val="00C86D47"/>
    <w:rsid w:val="00C91BE0"/>
    <w:rsid w:val="00C928F8"/>
    <w:rsid w:val="00C92CC0"/>
    <w:rsid w:val="00CA4B52"/>
    <w:rsid w:val="00CA5060"/>
    <w:rsid w:val="00CB7CDF"/>
    <w:rsid w:val="00CC0F97"/>
    <w:rsid w:val="00CC6CBA"/>
    <w:rsid w:val="00CC7FC3"/>
    <w:rsid w:val="00CD32AE"/>
    <w:rsid w:val="00CD63E6"/>
    <w:rsid w:val="00CE0C3F"/>
    <w:rsid w:val="00CE5A84"/>
    <w:rsid w:val="00CE771C"/>
    <w:rsid w:val="00CF0AE6"/>
    <w:rsid w:val="00CF4227"/>
    <w:rsid w:val="00D05384"/>
    <w:rsid w:val="00D0652D"/>
    <w:rsid w:val="00D076F5"/>
    <w:rsid w:val="00D10305"/>
    <w:rsid w:val="00D1199B"/>
    <w:rsid w:val="00D14D30"/>
    <w:rsid w:val="00D15DCE"/>
    <w:rsid w:val="00D20764"/>
    <w:rsid w:val="00D21B7E"/>
    <w:rsid w:val="00D22DED"/>
    <w:rsid w:val="00D310EF"/>
    <w:rsid w:val="00D337C5"/>
    <w:rsid w:val="00D347AD"/>
    <w:rsid w:val="00D42FBC"/>
    <w:rsid w:val="00D43201"/>
    <w:rsid w:val="00D46F71"/>
    <w:rsid w:val="00D505DB"/>
    <w:rsid w:val="00D5132D"/>
    <w:rsid w:val="00D554FE"/>
    <w:rsid w:val="00D57FD3"/>
    <w:rsid w:val="00D6112D"/>
    <w:rsid w:val="00D64D8D"/>
    <w:rsid w:val="00D65DF8"/>
    <w:rsid w:val="00D76A27"/>
    <w:rsid w:val="00D805AF"/>
    <w:rsid w:val="00D810E9"/>
    <w:rsid w:val="00D81A89"/>
    <w:rsid w:val="00D834CF"/>
    <w:rsid w:val="00D83ACF"/>
    <w:rsid w:val="00D90416"/>
    <w:rsid w:val="00D905A2"/>
    <w:rsid w:val="00D91DBB"/>
    <w:rsid w:val="00D97A35"/>
    <w:rsid w:val="00DA0BD5"/>
    <w:rsid w:val="00DA2662"/>
    <w:rsid w:val="00DA2AF9"/>
    <w:rsid w:val="00DA5236"/>
    <w:rsid w:val="00DB252B"/>
    <w:rsid w:val="00DB4A54"/>
    <w:rsid w:val="00DC632D"/>
    <w:rsid w:val="00DC7F31"/>
    <w:rsid w:val="00DD35CF"/>
    <w:rsid w:val="00DE2186"/>
    <w:rsid w:val="00DE3A15"/>
    <w:rsid w:val="00DF189E"/>
    <w:rsid w:val="00DF1DA2"/>
    <w:rsid w:val="00DF2E61"/>
    <w:rsid w:val="00E00C19"/>
    <w:rsid w:val="00E0414C"/>
    <w:rsid w:val="00E0732A"/>
    <w:rsid w:val="00E0789F"/>
    <w:rsid w:val="00E10755"/>
    <w:rsid w:val="00E10FA5"/>
    <w:rsid w:val="00E15B3D"/>
    <w:rsid w:val="00E202C2"/>
    <w:rsid w:val="00E25F9E"/>
    <w:rsid w:val="00E27516"/>
    <w:rsid w:val="00E30C25"/>
    <w:rsid w:val="00E411E6"/>
    <w:rsid w:val="00E512CF"/>
    <w:rsid w:val="00E533E1"/>
    <w:rsid w:val="00E5521B"/>
    <w:rsid w:val="00E6064D"/>
    <w:rsid w:val="00E630B7"/>
    <w:rsid w:val="00E675B7"/>
    <w:rsid w:val="00E67967"/>
    <w:rsid w:val="00E71675"/>
    <w:rsid w:val="00E73460"/>
    <w:rsid w:val="00E741F9"/>
    <w:rsid w:val="00E7693A"/>
    <w:rsid w:val="00E81EEE"/>
    <w:rsid w:val="00E822A0"/>
    <w:rsid w:val="00E825EF"/>
    <w:rsid w:val="00E87D55"/>
    <w:rsid w:val="00E9173F"/>
    <w:rsid w:val="00E923C2"/>
    <w:rsid w:val="00E9350D"/>
    <w:rsid w:val="00E93550"/>
    <w:rsid w:val="00E97D46"/>
    <w:rsid w:val="00EA3383"/>
    <w:rsid w:val="00EB18CC"/>
    <w:rsid w:val="00EB48CC"/>
    <w:rsid w:val="00EB490D"/>
    <w:rsid w:val="00EB593A"/>
    <w:rsid w:val="00EB6159"/>
    <w:rsid w:val="00EB7EA7"/>
    <w:rsid w:val="00EC005C"/>
    <w:rsid w:val="00EC1874"/>
    <w:rsid w:val="00ED0D10"/>
    <w:rsid w:val="00ED17CB"/>
    <w:rsid w:val="00ED317F"/>
    <w:rsid w:val="00ED3316"/>
    <w:rsid w:val="00ED3EB7"/>
    <w:rsid w:val="00EE1566"/>
    <w:rsid w:val="00EE44E3"/>
    <w:rsid w:val="00EE450A"/>
    <w:rsid w:val="00F005F8"/>
    <w:rsid w:val="00F01351"/>
    <w:rsid w:val="00F03D29"/>
    <w:rsid w:val="00F04D50"/>
    <w:rsid w:val="00F05E39"/>
    <w:rsid w:val="00F07183"/>
    <w:rsid w:val="00F10B29"/>
    <w:rsid w:val="00F17398"/>
    <w:rsid w:val="00F201ED"/>
    <w:rsid w:val="00F2292E"/>
    <w:rsid w:val="00F259CC"/>
    <w:rsid w:val="00F261A4"/>
    <w:rsid w:val="00F351DC"/>
    <w:rsid w:val="00F362CB"/>
    <w:rsid w:val="00F4065F"/>
    <w:rsid w:val="00F472B0"/>
    <w:rsid w:val="00F47C2C"/>
    <w:rsid w:val="00F50D90"/>
    <w:rsid w:val="00F51C89"/>
    <w:rsid w:val="00F51CD1"/>
    <w:rsid w:val="00F53D24"/>
    <w:rsid w:val="00F55348"/>
    <w:rsid w:val="00F56B66"/>
    <w:rsid w:val="00F626C1"/>
    <w:rsid w:val="00F63972"/>
    <w:rsid w:val="00F65F8F"/>
    <w:rsid w:val="00F70368"/>
    <w:rsid w:val="00F707E0"/>
    <w:rsid w:val="00F74311"/>
    <w:rsid w:val="00F7616C"/>
    <w:rsid w:val="00F80D69"/>
    <w:rsid w:val="00F846C3"/>
    <w:rsid w:val="00F8507D"/>
    <w:rsid w:val="00F86B4D"/>
    <w:rsid w:val="00F86F8A"/>
    <w:rsid w:val="00F93A98"/>
    <w:rsid w:val="00F9448F"/>
    <w:rsid w:val="00F94863"/>
    <w:rsid w:val="00F972F7"/>
    <w:rsid w:val="00F97462"/>
    <w:rsid w:val="00FA48DF"/>
    <w:rsid w:val="00FA4D77"/>
    <w:rsid w:val="00FA684D"/>
    <w:rsid w:val="00FB1BB4"/>
    <w:rsid w:val="00FB1FCE"/>
    <w:rsid w:val="00FB3411"/>
    <w:rsid w:val="00FB486F"/>
    <w:rsid w:val="00FB4C21"/>
    <w:rsid w:val="00FC5768"/>
    <w:rsid w:val="00FD3F74"/>
    <w:rsid w:val="00FD63AB"/>
    <w:rsid w:val="00FD6922"/>
    <w:rsid w:val="00FD7B32"/>
    <w:rsid w:val="00FE051E"/>
    <w:rsid w:val="00FE2812"/>
    <w:rsid w:val="00FE326C"/>
    <w:rsid w:val="00FE6D25"/>
    <w:rsid w:val="00FF150A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197F25"/>
  <w15:docId w15:val="{33CB9D86-0298-4544-A7E3-166E0838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73BD8"/>
    <w:pPr>
      <w:widowControl w:val="0"/>
    </w:pPr>
    <w:rPr>
      <w:rFonts w:eastAsia="標楷體"/>
      <w:kern w:val="2"/>
      <w:sz w:val="24"/>
      <w:szCs w:val="24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link w:val="a4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5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6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BC4E44"/>
  </w:style>
  <w:style w:type="paragraph" w:styleId="a8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uiPriority w:val="39"/>
    <w:rsid w:val="00901D7A"/>
    <w:pPr>
      <w:widowControl w:val="0"/>
      <w:kinsoku w:val="0"/>
      <w:overflowPunct w:val="0"/>
      <w:autoSpaceDE w:val="0"/>
      <w:autoSpaceDN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國中答案"/>
    <w:basedOn w:val="a"/>
    <w:rsid w:val="003B3A39"/>
    <w:pPr>
      <w:adjustRightInd w:val="0"/>
      <w:snapToGrid w:val="0"/>
    </w:pPr>
    <w:rPr>
      <w:rFonts w:eastAsia="新細明體"/>
      <w:color w:val="0000FF"/>
      <w:kern w:val="0"/>
    </w:rPr>
  </w:style>
  <w:style w:type="character" w:customStyle="1" w:styleId="a4">
    <w:name w:val="國中題目 字元"/>
    <w:link w:val="a3"/>
    <w:rsid w:val="003B3A39"/>
    <w:rPr>
      <w:rFonts w:eastAsia="新細明體"/>
      <w:sz w:val="24"/>
      <w:szCs w:val="24"/>
    </w:rPr>
  </w:style>
  <w:style w:type="character" w:styleId="ab">
    <w:name w:val="annotation reference"/>
    <w:rsid w:val="00721A02"/>
    <w:rPr>
      <w:sz w:val="18"/>
      <w:szCs w:val="18"/>
    </w:rPr>
  </w:style>
  <w:style w:type="paragraph" w:styleId="ac">
    <w:name w:val="annotation text"/>
    <w:basedOn w:val="a"/>
    <w:link w:val="ad"/>
    <w:rsid w:val="00721A02"/>
  </w:style>
  <w:style w:type="character" w:customStyle="1" w:styleId="ad">
    <w:name w:val="註解文字 字元"/>
    <w:link w:val="ac"/>
    <w:rsid w:val="00721A02"/>
    <w:rPr>
      <w:rFonts w:eastAsia="標楷體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721A02"/>
    <w:rPr>
      <w:b/>
      <w:bCs/>
    </w:rPr>
  </w:style>
  <w:style w:type="character" w:customStyle="1" w:styleId="af">
    <w:name w:val="註解主旨 字元"/>
    <w:link w:val="ae"/>
    <w:rsid w:val="00721A02"/>
    <w:rPr>
      <w:rFonts w:eastAsia="標楷體"/>
      <w:b/>
      <w:bCs/>
      <w:kern w:val="2"/>
      <w:sz w:val="24"/>
      <w:szCs w:val="24"/>
    </w:rPr>
  </w:style>
  <w:style w:type="paragraph" w:styleId="af0">
    <w:name w:val="Balloon Text"/>
    <w:basedOn w:val="a"/>
    <w:link w:val="af1"/>
    <w:rsid w:val="00721A02"/>
    <w:rPr>
      <w:rFonts w:ascii="Cambria" w:eastAsia="新細明體" w:hAnsi="Cambria"/>
      <w:sz w:val="18"/>
      <w:szCs w:val="18"/>
    </w:rPr>
  </w:style>
  <w:style w:type="character" w:customStyle="1" w:styleId="af1">
    <w:name w:val="註解方塊文字 字元"/>
    <w:link w:val="af0"/>
    <w:rsid w:val="00721A02"/>
    <w:rPr>
      <w:rFonts w:ascii="Cambria" w:eastAsia="新細明體" w:hAnsi="Cambria" w:cs="Times New Roman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0B3C2F"/>
    <w:pPr>
      <w:ind w:leftChars="200" w:left="480"/>
    </w:pPr>
  </w:style>
  <w:style w:type="character" w:styleId="af3">
    <w:name w:val="Emphasis"/>
    <w:basedOn w:val="a0"/>
    <w:uiPriority w:val="20"/>
    <w:qFormat/>
    <w:rsid w:val="00F63972"/>
    <w:rPr>
      <w:i/>
      <w:iCs/>
    </w:rPr>
  </w:style>
  <w:style w:type="paragraph" w:customStyle="1" w:styleId="Default">
    <w:name w:val="Default"/>
    <w:rsid w:val="00E87D55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character" w:customStyle="1" w:styleId="char">
    <w:name w:val="char國中題目"/>
    <w:rsid w:val="00E87D55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20">
    <w:name w:val="2)題組"/>
    <w:basedOn w:val="a"/>
    <w:next w:val="a"/>
    <w:rsid w:val="008B7407"/>
    <w:pPr>
      <w:tabs>
        <w:tab w:val="right" w:pos="6408"/>
      </w:tabs>
      <w:snapToGrid w:val="0"/>
      <w:spacing w:line="360" w:lineRule="exact"/>
      <w:ind w:left="474" w:hangingChars="206" w:hanging="474"/>
      <w:jc w:val="both"/>
    </w:pPr>
    <w:rPr>
      <w:rFonts w:eastAsia="新細明體"/>
      <w:b/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microsoft.com/office/2007/relationships/hdphoto" Target="media/hdphoto5.wdp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07/relationships/hdphoto" Target="media/hdphoto2.wdp"/><Relationship Id="rId29" Type="http://schemas.openxmlformats.org/officeDocument/2006/relationships/image" Target="media/image16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4.wdp"/><Relationship Id="rId32" Type="http://schemas.openxmlformats.org/officeDocument/2006/relationships/image" Target="media/image18.png"/><Relationship Id="rId37" Type="http://schemas.microsoft.com/office/2007/relationships/hdphoto" Target="media/hdphoto9.wdp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microsoft.com/office/2007/relationships/hdphoto" Target="media/hdphoto6.wdp"/><Relationship Id="rId36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microsoft.com/office/2007/relationships/hdphoto" Target="media/hdphoto7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hdphoto" Target="media/hdphoto3.wdp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microsoft.com/office/2007/relationships/hdphoto" Target="media/hdphoto8.wdp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19.jpeg"/><Relationship Id="rId38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HanLin\&#32752;&#26519;&#20986;&#29256;%20&#38988;&#30446;&#21367;200910012009100120093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E3AD7-ABA8-4ECA-9954-F68EBE85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翰林出版 題目卷2009100120091001200938</Template>
  <TotalTime>370</TotalTime>
  <Pages>1</Pages>
  <Words>956</Words>
  <Characters>5453</Characters>
  <Application>Microsoft Office Word</Application>
  <DocSecurity>0</DocSecurity>
  <Lines>45</Lines>
  <Paragraphs>12</Paragraphs>
  <ScaleCrop>false</ScaleCrop>
  <Company>888TIGER</Company>
  <LinksUpToDate>false</LinksUpToDate>
  <CharactersWithSpaces>6397</CharactersWithSpaces>
  <SharedDoc>false</SharedDoc>
  <HLinks>
    <vt:vector size="6" baseType="variant">
      <vt:variant>
        <vt:i4>6226016</vt:i4>
      </vt:variant>
      <vt:variant>
        <vt:i4>-1</vt:i4>
      </vt:variant>
      <vt:variant>
        <vt:i4>1080</vt:i4>
      </vt:variant>
      <vt:variant>
        <vt:i4>1</vt:i4>
      </vt:variant>
      <vt:variant>
        <vt:lpwstr>http://upload.wikimedia.org/wikipedia/commons/2/20/NAFTA_logo.png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2022-06-23T06:10:00Z</cp:lastPrinted>
  <dcterms:created xsi:type="dcterms:W3CDTF">2022-06-22T18:08:00Z</dcterms:created>
  <dcterms:modified xsi:type="dcterms:W3CDTF">2022-06-23T06:36:00Z</dcterms:modified>
</cp:coreProperties>
</file>