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tart"/>
    <w:bookmarkEnd w:id="0"/>
    <w:p w:rsidR="00D14D30" w:rsidRDefault="0098331A" w:rsidP="00D14D30">
      <w:pPr>
        <w:rPr>
          <w:rFonts w:ascii="標楷體" w:hAnsi="標楷體"/>
          <w:b/>
        </w:rPr>
      </w:pPr>
      <w:r>
        <w:rPr>
          <w:rFonts w:ascii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-207010</wp:posOffset>
                </wp:positionV>
                <wp:extent cx="8479155" cy="396875"/>
                <wp:effectExtent l="9525" t="12065" r="7620" b="10160"/>
                <wp:wrapNone/>
                <wp:docPr id="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915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CD7" w:rsidRPr="00F55348" w:rsidRDefault="00A92CD7" w:rsidP="000F0AEA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新北市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立三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多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國民中學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C1433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69008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2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學年度第</w:t>
                            </w:r>
                            <w:r w:rsidR="007410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二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學期第</w:t>
                            </w:r>
                            <w:r w:rsidR="0069008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一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次段考</w:t>
                            </w:r>
                            <w:r w:rsidR="00C1433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九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年級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自然</w:t>
                            </w:r>
                            <w:r w:rsidRPr="00F5534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試題</w:t>
                            </w:r>
                          </w:p>
                          <w:p w:rsidR="00A92CD7" w:rsidRPr="00D14D30" w:rsidRDefault="00A92CD7" w:rsidP="000F0A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2E68C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</w:p>
                          <w:p w:rsidR="00A92CD7" w:rsidRPr="002E68C4" w:rsidRDefault="00A92CD7" w:rsidP="00D14D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0;margin-top:-16.3pt;width:667.65pt;height:31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" strokecolor="white">
                <v:textbox>
                  <w:txbxContent>
                    <w:p w:rsidR="00A92CD7" w:rsidRPr="00F55348" w:rsidRDefault="00A92CD7" w:rsidP="000F0AEA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新北市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立三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多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國民中學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1</w:t>
                      </w:r>
                      <w:r w:rsidR="00C14334">
                        <w:rPr>
                          <w:rFonts w:hint="eastAsia"/>
                          <w:sz w:val="36"/>
                          <w:szCs w:val="36"/>
                        </w:rPr>
                        <w:t>1</w:t>
                      </w:r>
                      <w:r w:rsidR="0069008E">
                        <w:rPr>
                          <w:rFonts w:hint="eastAsia"/>
                          <w:sz w:val="36"/>
                          <w:szCs w:val="36"/>
                        </w:rPr>
                        <w:t>2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學年度第</w:t>
                      </w:r>
                      <w:r w:rsidR="007410FB">
                        <w:rPr>
                          <w:rFonts w:hint="eastAsia"/>
                          <w:sz w:val="36"/>
                          <w:szCs w:val="36"/>
                        </w:rPr>
                        <w:t>二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學期第</w:t>
                      </w:r>
                      <w:r w:rsidR="0069008E">
                        <w:rPr>
                          <w:rFonts w:hint="eastAsia"/>
                          <w:sz w:val="36"/>
                          <w:szCs w:val="36"/>
                        </w:rPr>
                        <w:t>一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次段考</w:t>
                      </w:r>
                      <w:r w:rsidR="00C14334">
                        <w:rPr>
                          <w:rFonts w:hint="eastAsia"/>
                          <w:sz w:val="36"/>
                          <w:szCs w:val="36"/>
                        </w:rPr>
                        <w:t>九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年級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自然</w:t>
                      </w:r>
                      <w:r w:rsidRPr="00F55348">
                        <w:rPr>
                          <w:rFonts w:hint="eastAsia"/>
                          <w:sz w:val="36"/>
                          <w:szCs w:val="36"/>
                        </w:rPr>
                        <w:t>試題</w:t>
                      </w:r>
                    </w:p>
                    <w:p w:rsidR="00A92CD7" w:rsidRPr="00D14D30" w:rsidRDefault="00A92CD7" w:rsidP="000F0AEA">
                      <w:pPr>
                        <w:adjustRightInd w:val="0"/>
                        <w:snapToGrid w:val="0"/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2E68C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                                          </w:t>
                      </w:r>
                    </w:p>
                    <w:p w:rsidR="00A92CD7" w:rsidRPr="002E68C4" w:rsidRDefault="00A92CD7" w:rsidP="00D14D3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99E" w:rsidRDefault="00C14334" w:rsidP="00BC0983">
      <w:pPr>
        <w:pStyle w:val="testTypeHeader"/>
        <w:ind w:left="1748" w:hanging="1323"/>
      </w:pPr>
      <w:r>
        <w:rPr>
          <w:rFonts w:hint="eastAsia"/>
        </w:rPr>
        <w:t>一、</w:t>
      </w:r>
      <w:r w:rsidR="00630FDA">
        <w:rPr>
          <w:rFonts w:hint="eastAsia"/>
        </w:rPr>
        <w:t>單一選擇題</w:t>
      </w:r>
      <w:r w:rsidR="00B8299E">
        <w:rPr>
          <w:rFonts w:hint="eastAsia"/>
        </w:rPr>
        <w:t>(</w:t>
      </w:r>
      <w:r w:rsidR="00B8299E">
        <w:rPr>
          <w:rFonts w:hint="eastAsia"/>
        </w:rPr>
        <w:t>每題</w:t>
      </w:r>
      <w:r w:rsidR="00B8299E">
        <w:rPr>
          <w:rFonts w:hint="eastAsia"/>
        </w:rPr>
        <w:t>2.5</w:t>
      </w:r>
      <w:r w:rsidR="00B8299E">
        <w:rPr>
          <w:rFonts w:hint="eastAsia"/>
        </w:rPr>
        <w:t>分</w:t>
      </w:r>
      <w:r w:rsidR="00B8299E">
        <w:rPr>
          <w:rFonts w:hint="eastAsia"/>
        </w:rPr>
        <w:t>)</w:t>
      </w:r>
      <w:r w:rsidR="00630FCD">
        <w:rPr>
          <w:rFonts w:hint="eastAsia"/>
        </w:rPr>
        <w:t>【請將答案清楚畫於答案卡上】</w:t>
      </w:r>
    </w:p>
    <w:p w:rsidR="00602981" w:rsidRPr="00CF2785" w:rsidRDefault="00602981" w:rsidP="00CF2785">
      <w:pPr>
        <w:numPr>
          <w:ilvl w:val="0"/>
          <w:numId w:val="22"/>
        </w:numPr>
        <w:rPr>
          <w:color w:val="FF0000"/>
        </w:rPr>
      </w:pP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  <w:r>
        <w:rPr>
          <w:rFonts w:hint="eastAsia"/>
        </w:rPr>
        <w:t>在</w:t>
      </w:r>
      <w:r w:rsidR="002654D1">
        <w:rPr>
          <w:rFonts w:hint="eastAsia"/>
        </w:rPr>
        <w:t>下</w:t>
      </w:r>
      <w:r>
        <w:t>圖的電</w:t>
      </w:r>
      <w:r w:rsidRPr="00097838">
        <w:rPr>
          <w:color w:val="000000" w:themeColor="text1"/>
        </w:rPr>
        <w:t>路</w:t>
      </w:r>
      <w:r w:rsidRPr="00097838">
        <w:rPr>
          <w:rFonts w:hint="eastAsia"/>
          <w:color w:val="000000" w:themeColor="text1"/>
        </w:rPr>
        <w:t>中，</w:t>
      </w:r>
      <w:r w:rsidRPr="00097838">
        <w:rPr>
          <w:color w:val="000000" w:themeColor="text1"/>
        </w:rPr>
        <w:t>若以一條粗銅線連接</w:t>
      </w:r>
      <w:r w:rsidRPr="00097838">
        <w:rPr>
          <w:color w:val="000000" w:themeColor="text1"/>
          <w:sz w:val="28"/>
        </w:rPr>
        <w:t>a</w:t>
      </w:r>
      <w:r w:rsidRPr="00097838">
        <w:rPr>
          <w:color w:val="000000" w:themeColor="text1"/>
        </w:rPr>
        <w:t>點和</w:t>
      </w:r>
      <w:r w:rsidRPr="00097838">
        <w:rPr>
          <w:color w:val="000000" w:themeColor="text1"/>
          <w:sz w:val="28"/>
        </w:rPr>
        <w:t>b</w:t>
      </w:r>
      <w:r w:rsidRPr="00097838">
        <w:rPr>
          <w:color w:val="000000" w:themeColor="text1"/>
        </w:rPr>
        <w:t xml:space="preserve">點（圖中虛線），則下列敘述何者正確？　</w:t>
      </w:r>
      <w:r w:rsidRPr="00097838">
        <w:rPr>
          <w:color w:val="000000" w:themeColor="text1"/>
        </w:rPr>
        <w:t>(A)</w:t>
      </w:r>
      <w:r w:rsidR="00F9105F" w:rsidRPr="00097838">
        <w:rPr>
          <w:rFonts w:hint="eastAsia"/>
          <w:color w:val="000000" w:themeColor="text1"/>
        </w:rPr>
        <w:t>電流大部分會通過外接的粗銅線</w:t>
      </w:r>
      <w:r w:rsidRPr="00097838">
        <w:rPr>
          <w:color w:val="000000" w:themeColor="text1"/>
        </w:rPr>
        <w:t xml:space="preserve">　</w:t>
      </w:r>
      <w:r w:rsidRPr="00097838">
        <w:rPr>
          <w:color w:val="000000" w:themeColor="text1"/>
        </w:rPr>
        <w:t>(B)</w:t>
      </w:r>
      <w:r w:rsidRPr="00097838">
        <w:rPr>
          <w:color w:val="000000" w:themeColor="text1"/>
        </w:rPr>
        <w:t>流過燈泡的電流會</w:t>
      </w:r>
      <w:r w:rsidRPr="00097838">
        <w:rPr>
          <w:rFonts w:hint="eastAsia"/>
          <w:color w:val="000000" w:themeColor="text1"/>
        </w:rPr>
        <w:t>增加</w:t>
      </w:r>
      <w:r w:rsidRPr="00097838">
        <w:rPr>
          <w:color w:val="000000" w:themeColor="text1"/>
        </w:rPr>
        <w:t xml:space="preserve">　</w:t>
      </w:r>
      <w:r w:rsidRPr="00097838">
        <w:rPr>
          <w:color w:val="000000" w:themeColor="text1"/>
        </w:rPr>
        <w:t>(C)</w:t>
      </w:r>
      <w:r w:rsidR="00F9105F" w:rsidRPr="00097838">
        <w:rPr>
          <w:color w:val="000000" w:themeColor="text1"/>
        </w:rPr>
        <w:t>燈泡亮度將增加</w:t>
      </w:r>
      <w:r w:rsidRPr="00097838">
        <w:rPr>
          <w:color w:val="000000" w:themeColor="text1"/>
        </w:rPr>
        <w:t xml:space="preserve">　</w:t>
      </w:r>
      <w:r w:rsidRPr="00097838">
        <w:rPr>
          <w:color w:val="000000" w:themeColor="text1"/>
        </w:rPr>
        <w:t>(D)</w:t>
      </w:r>
      <w:r w:rsidRPr="00097838">
        <w:rPr>
          <w:rFonts w:hint="eastAsia"/>
          <w:color w:val="000000" w:themeColor="text1"/>
        </w:rPr>
        <w:t>電池的溫度維持常溫</w:t>
      </w:r>
      <w:r w:rsidRPr="00097838">
        <w:rPr>
          <w:color w:val="000000" w:themeColor="text1"/>
        </w:rPr>
        <w:t>。</w:t>
      </w:r>
      <w:r w:rsidRPr="00CF2785">
        <w:rPr>
          <w:color w:val="FF0000"/>
        </w:rPr>
        <w:br/>
      </w:r>
      <w:r w:rsidRPr="00C2184D">
        <w:rPr>
          <w:noProof/>
          <w:color w:val="FF0000"/>
        </w:rPr>
        <w:drawing>
          <wp:inline distT="0" distB="0" distL="0" distR="0" wp14:anchorId="3E7D7C15" wp14:editId="6F0E1249">
            <wp:extent cx="2178050" cy="1168400"/>
            <wp:effectExtent l="0" t="0" r="0" b="0"/>
            <wp:docPr id="18" name="圖片 18" descr="1-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2_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81" w:rsidRDefault="00602981" w:rsidP="00602981">
      <w:pPr>
        <w:numPr>
          <w:ilvl w:val="0"/>
          <w:numId w:val="22"/>
        </w:numPr>
        <w:adjustRightInd w:val="0"/>
        <w:snapToGrid w:val="0"/>
      </w:pPr>
      <w:r w:rsidRPr="00097838">
        <w:rPr>
          <w:rFonts w:hint="eastAsia"/>
          <w:color w:val="000000" w:themeColor="text1"/>
        </w:rPr>
        <w:t>(</w:t>
      </w:r>
      <w:r w:rsidRPr="00097838">
        <w:rPr>
          <w:rFonts w:hint="eastAsia"/>
          <w:color w:val="000000" w:themeColor="text1"/>
        </w:rPr>
        <w:t xml:space="preserve">　　</w:t>
      </w:r>
      <w:r w:rsidRPr="00097838">
        <w:rPr>
          <w:rFonts w:hint="eastAsia"/>
          <w:color w:val="000000" w:themeColor="text1"/>
        </w:rPr>
        <w:t>)</w:t>
      </w:r>
      <w:r w:rsidRPr="00097838">
        <w:rPr>
          <w:rFonts w:hint="eastAsia"/>
          <w:color w:val="000000" w:themeColor="text1"/>
        </w:rPr>
        <w:t>為了減少電力輸送過程中電能之損耗，電力公司通常採取下列哪一種方式輸送電能？</w:t>
      </w:r>
      <w:r w:rsidRPr="00097838">
        <w:rPr>
          <w:rFonts w:hint="eastAsia"/>
          <w:color w:val="000000" w:themeColor="text1"/>
        </w:rPr>
        <w:br/>
      </w:r>
      <w:r w:rsidRPr="00097838">
        <w:rPr>
          <w:color w:val="000000" w:themeColor="text1"/>
        </w:rPr>
        <w:t>(A)</w:t>
      </w:r>
      <w:r w:rsidR="00F9105F">
        <w:rPr>
          <w:rFonts w:hint="eastAsia"/>
        </w:rPr>
        <w:t>高電壓、低電流</w:t>
      </w:r>
      <w:r w:rsidR="00BE456C">
        <w:rPr>
          <w:rFonts w:hint="eastAsia"/>
          <w:color w:val="000000" w:themeColor="text1"/>
        </w:rPr>
        <w:t xml:space="preserve">  </w:t>
      </w:r>
      <w:r>
        <w:t>(B)</w:t>
      </w:r>
      <w:r>
        <w:rPr>
          <w:rFonts w:hint="eastAsia"/>
        </w:rPr>
        <w:t>低電壓、低電流</w:t>
      </w:r>
      <w:r w:rsidR="00BE456C">
        <w:rPr>
          <w:rFonts w:hint="eastAsia"/>
        </w:rPr>
        <w:t xml:space="preserve">  </w:t>
      </w:r>
      <w:r>
        <w:t>(C)</w:t>
      </w:r>
      <w:r w:rsidR="00F9105F" w:rsidRPr="00097838">
        <w:rPr>
          <w:rFonts w:hint="eastAsia"/>
          <w:color w:val="000000" w:themeColor="text1"/>
        </w:rPr>
        <w:t>高電壓、高電流</w:t>
      </w:r>
      <w:r w:rsidR="00BE456C">
        <w:rPr>
          <w:rFonts w:hint="eastAsia"/>
        </w:rPr>
        <w:t xml:space="preserve">  </w:t>
      </w:r>
      <w:r>
        <w:t>(D)</w:t>
      </w:r>
      <w:r>
        <w:rPr>
          <w:rFonts w:hint="eastAsia"/>
        </w:rPr>
        <w:t>低電壓、高電流。</w:t>
      </w:r>
    </w:p>
    <w:p w:rsidR="007E3CEB" w:rsidRPr="00920E43" w:rsidRDefault="00602981" w:rsidP="007E3CEB">
      <w:pPr>
        <w:numPr>
          <w:ilvl w:val="0"/>
          <w:numId w:val="22"/>
        </w:numPr>
        <w:rPr>
          <w:color w:val="000000" w:themeColor="text1"/>
          <w:lang w:val="zh-TW"/>
        </w:rPr>
      </w:pPr>
      <w:r>
        <w:rPr>
          <w:lang w:val="zh-TW"/>
        </w:rPr>
        <w:t>(</w:t>
      </w:r>
      <w:r>
        <w:rPr>
          <w:lang w:val="zh-TW"/>
        </w:rPr>
        <w:t xml:space="preserve">　　</w:t>
      </w:r>
      <w:r>
        <w:rPr>
          <w:lang w:val="zh-TW"/>
        </w:rPr>
        <w:t>)</w:t>
      </w:r>
      <w:r>
        <w:rPr>
          <w:lang w:val="zh-TW"/>
        </w:rPr>
        <w:t>有關家庭</w:t>
      </w:r>
      <w:r w:rsidRPr="00097838">
        <w:rPr>
          <w:color w:val="000000" w:themeColor="text1"/>
          <w:lang w:val="zh-TW"/>
        </w:rPr>
        <w:t xml:space="preserve">用電的敘述，下列何者正確？　</w:t>
      </w:r>
      <w:r w:rsidRPr="00097838">
        <w:rPr>
          <w:color w:val="000000" w:themeColor="text1"/>
          <w:lang w:val="zh-TW"/>
        </w:rPr>
        <w:t>(A)</w:t>
      </w:r>
      <w:r w:rsidRPr="00097838">
        <w:rPr>
          <w:color w:val="000000" w:themeColor="text1"/>
          <w:lang w:val="zh-TW"/>
        </w:rPr>
        <w:t>使用電器時，電路中的電流</w:t>
      </w:r>
      <w:r w:rsidRPr="00097838">
        <w:rPr>
          <w:rFonts w:hint="eastAsia"/>
          <w:color w:val="000000" w:themeColor="text1"/>
          <w:lang w:val="zh-TW"/>
        </w:rPr>
        <w:t>大小</w:t>
      </w:r>
      <w:r w:rsidRPr="00097838">
        <w:rPr>
          <w:color w:val="000000" w:themeColor="text1"/>
          <w:lang w:val="zh-TW"/>
        </w:rPr>
        <w:t xml:space="preserve">不因時間而改變　</w:t>
      </w:r>
      <w:r w:rsidRPr="00097838">
        <w:rPr>
          <w:color w:val="000000" w:themeColor="text1"/>
          <w:lang w:val="zh-TW"/>
        </w:rPr>
        <w:t>(B)</w:t>
      </w:r>
      <w:r w:rsidRPr="00097838">
        <w:rPr>
          <w:color w:val="000000" w:themeColor="text1"/>
          <w:lang w:val="zh-TW"/>
        </w:rPr>
        <w:t>各房間的電路為</w:t>
      </w:r>
      <w:r w:rsidR="0072082A" w:rsidRPr="00097838">
        <w:rPr>
          <w:color w:val="000000" w:themeColor="text1"/>
          <w:lang w:val="zh-TW"/>
        </w:rPr>
        <w:t>並</w:t>
      </w:r>
      <w:r w:rsidRPr="00097838">
        <w:rPr>
          <w:color w:val="000000" w:themeColor="text1"/>
          <w:lang w:val="zh-TW"/>
        </w:rPr>
        <w:t xml:space="preserve">聯　</w:t>
      </w:r>
      <w:r w:rsidRPr="00097838">
        <w:rPr>
          <w:color w:val="000000" w:themeColor="text1"/>
          <w:lang w:val="zh-TW"/>
        </w:rPr>
        <w:t>(C)</w:t>
      </w:r>
      <w:r w:rsidRPr="00097838">
        <w:rPr>
          <w:color w:val="000000" w:themeColor="text1"/>
          <w:lang w:val="zh-TW"/>
        </w:rPr>
        <w:t xml:space="preserve">保險絲應與電路並聯，以保安全　</w:t>
      </w:r>
      <w:r w:rsidRPr="00097838">
        <w:rPr>
          <w:color w:val="000000" w:themeColor="text1"/>
          <w:lang w:val="zh-TW"/>
        </w:rPr>
        <w:t>(D)</w:t>
      </w:r>
      <w:r w:rsidRPr="00097838">
        <w:rPr>
          <w:rFonts w:hint="eastAsia"/>
          <w:color w:val="000000" w:themeColor="text1"/>
          <w:lang w:val="zh-TW"/>
        </w:rPr>
        <w:t>同時使用的電器越</w:t>
      </w:r>
      <w:proofErr w:type="gramStart"/>
      <w:r w:rsidRPr="00097838">
        <w:rPr>
          <w:rFonts w:hint="eastAsia"/>
          <w:color w:val="000000" w:themeColor="text1"/>
          <w:lang w:val="zh-TW"/>
        </w:rPr>
        <w:t>多時，</w:t>
      </w:r>
      <w:proofErr w:type="gramEnd"/>
      <w:r w:rsidRPr="00097838">
        <w:rPr>
          <w:rFonts w:hint="eastAsia"/>
          <w:color w:val="000000" w:themeColor="text1"/>
          <w:lang w:val="zh-TW"/>
        </w:rPr>
        <w:t>總開關處的電流會越</w:t>
      </w:r>
      <w:r w:rsidR="0072082A">
        <w:rPr>
          <w:rFonts w:hint="eastAsia"/>
          <w:color w:val="000000" w:themeColor="text1"/>
          <w:lang w:val="zh-TW"/>
        </w:rPr>
        <w:t>小</w:t>
      </w:r>
      <w:r w:rsidRPr="00097838">
        <w:rPr>
          <w:color w:val="000000" w:themeColor="text1"/>
          <w:lang w:val="zh-TW"/>
        </w:rPr>
        <w:t>。</w:t>
      </w:r>
    </w:p>
    <w:p w:rsidR="002D788D" w:rsidRDefault="00097838" w:rsidP="002D788D">
      <w:pPr>
        <w:widowControl/>
        <w:numPr>
          <w:ilvl w:val="0"/>
          <w:numId w:val="22"/>
        </w:numPr>
        <w:tabs>
          <w:tab w:val="left" w:pos="0"/>
        </w:tabs>
      </w:pPr>
      <w:r>
        <w:rPr>
          <w:lang w:val="zh-TW"/>
        </w:rPr>
        <w:t>(</w:t>
      </w:r>
      <w:r>
        <w:rPr>
          <w:lang w:val="zh-TW"/>
        </w:rPr>
        <w:t xml:space="preserve">　　</w:t>
      </w:r>
      <w:r>
        <w:rPr>
          <w:lang w:val="zh-TW"/>
        </w:rPr>
        <w:t>)</w:t>
      </w:r>
      <w:r w:rsidR="002D788D">
        <w:rPr>
          <w:rFonts w:hAnsi="新細明體" w:hint="eastAsia"/>
          <w:color w:val="000000"/>
        </w:rPr>
        <w:t>現</w:t>
      </w:r>
      <w:r w:rsidR="002D788D">
        <w:rPr>
          <w:rFonts w:hAnsi="新細明體"/>
          <w:color w:val="000000"/>
        </w:rPr>
        <w:t>有甲</w:t>
      </w:r>
      <w:r w:rsidR="002D788D">
        <w:rPr>
          <w:rFonts w:hAnsi="新細明體" w:hint="eastAsia"/>
          <w:color w:val="000000"/>
        </w:rPr>
        <w:t>、</w:t>
      </w:r>
      <w:r w:rsidR="002D788D">
        <w:rPr>
          <w:rFonts w:hAnsi="新細明體"/>
          <w:color w:val="000000"/>
        </w:rPr>
        <w:t>乙兩個</w:t>
      </w:r>
      <w:r w:rsidR="002D788D" w:rsidRPr="002C6758">
        <w:rPr>
          <w:rFonts w:hAnsi="新細明體"/>
          <w:color w:val="000000" w:themeColor="text1"/>
        </w:rPr>
        <w:t>電熱水瓶，甲標示</w:t>
      </w:r>
      <w:r w:rsidR="002D788D" w:rsidRPr="002C6758">
        <w:rPr>
          <w:color w:val="000000" w:themeColor="text1"/>
        </w:rPr>
        <w:t>110</w:t>
      </w:r>
      <w:r w:rsidR="002D788D" w:rsidRPr="002C6758">
        <w:rPr>
          <w:rFonts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V</w:t>
      </w:r>
      <w:r w:rsidR="002D788D" w:rsidRPr="002C6758">
        <w:rPr>
          <w:rFonts w:hAnsi="新細明體"/>
          <w:color w:val="000000" w:themeColor="text1"/>
        </w:rPr>
        <w:t>、</w:t>
      </w:r>
      <w:r w:rsidR="00821CB7">
        <w:rPr>
          <w:rFonts w:hint="eastAsia"/>
          <w:color w:val="000000" w:themeColor="text1"/>
        </w:rPr>
        <w:t>10</w:t>
      </w:r>
      <w:r w:rsidR="002D788D" w:rsidRPr="002C6758">
        <w:rPr>
          <w:color w:val="000000" w:themeColor="text1"/>
        </w:rPr>
        <w:t>00</w:t>
      </w:r>
      <w:r w:rsidR="002D788D" w:rsidRPr="002C6758">
        <w:rPr>
          <w:rFonts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W</w:t>
      </w:r>
      <w:r w:rsidR="002D788D" w:rsidRPr="002C6758">
        <w:rPr>
          <w:rFonts w:hAnsi="新細明體"/>
          <w:color w:val="000000" w:themeColor="text1"/>
        </w:rPr>
        <w:t>，乙標示</w:t>
      </w:r>
      <w:r w:rsidR="002D788D" w:rsidRPr="002C6758">
        <w:rPr>
          <w:color w:val="000000" w:themeColor="text1"/>
        </w:rPr>
        <w:t>110</w:t>
      </w:r>
      <w:r w:rsidR="002D788D" w:rsidRPr="002C6758">
        <w:rPr>
          <w:rFonts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V</w:t>
      </w:r>
      <w:r w:rsidR="002D788D" w:rsidRPr="002C6758">
        <w:rPr>
          <w:rFonts w:hAnsi="新細明體"/>
          <w:color w:val="000000" w:themeColor="text1"/>
        </w:rPr>
        <w:t>、</w:t>
      </w:r>
      <w:r w:rsidR="00821CB7">
        <w:rPr>
          <w:rFonts w:hint="eastAsia"/>
          <w:color w:val="000000" w:themeColor="text1"/>
        </w:rPr>
        <w:t>6</w:t>
      </w:r>
      <w:r w:rsidR="002D788D" w:rsidRPr="002C6758">
        <w:rPr>
          <w:color w:val="000000" w:themeColor="text1"/>
        </w:rPr>
        <w:t>00</w:t>
      </w:r>
      <w:r w:rsidR="002D788D" w:rsidRPr="002C6758">
        <w:rPr>
          <w:rFonts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W</w:t>
      </w:r>
      <w:r w:rsidR="002D788D" w:rsidRPr="002C6758">
        <w:rPr>
          <w:rFonts w:hAnsi="新細明體"/>
          <w:color w:val="000000" w:themeColor="text1"/>
        </w:rPr>
        <w:t>，</w:t>
      </w:r>
      <w:r w:rsidR="002D788D" w:rsidRPr="002C6758">
        <w:rPr>
          <w:rFonts w:hAnsi="新細明體" w:hint="eastAsia"/>
          <w:color w:val="000000" w:themeColor="text1"/>
        </w:rPr>
        <w:t>若</w:t>
      </w:r>
      <w:r w:rsidR="002D788D" w:rsidRPr="002C6758">
        <w:rPr>
          <w:rFonts w:hAnsi="新細明體"/>
          <w:color w:val="000000" w:themeColor="text1"/>
        </w:rPr>
        <w:t>兩熱水瓶</w:t>
      </w:r>
      <w:r w:rsidR="002D788D" w:rsidRPr="002C6758">
        <w:rPr>
          <w:rFonts w:hAnsi="新細明體" w:hint="eastAsia"/>
          <w:color w:val="000000" w:themeColor="text1"/>
        </w:rPr>
        <w:t>都</w:t>
      </w:r>
      <w:r w:rsidR="002D788D" w:rsidRPr="002C6758">
        <w:rPr>
          <w:rFonts w:hAnsi="新細明體"/>
          <w:color w:val="000000" w:themeColor="text1"/>
        </w:rPr>
        <w:t>接在</w:t>
      </w:r>
      <w:r w:rsidR="002D788D" w:rsidRPr="002C6758">
        <w:rPr>
          <w:rFonts w:hAnsi="新細明體"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110</w:t>
      </w:r>
      <w:r w:rsidR="002D788D" w:rsidRPr="002C6758">
        <w:rPr>
          <w:rFonts w:hint="eastAsia"/>
          <w:color w:val="000000" w:themeColor="text1"/>
        </w:rPr>
        <w:t xml:space="preserve"> </w:t>
      </w:r>
      <w:r w:rsidR="002D788D" w:rsidRPr="002C6758">
        <w:rPr>
          <w:color w:val="000000" w:themeColor="text1"/>
        </w:rPr>
        <w:t>V</w:t>
      </w:r>
      <w:r w:rsidR="002D788D" w:rsidRPr="002C6758">
        <w:rPr>
          <w:rFonts w:hAnsi="新細明體"/>
          <w:color w:val="000000" w:themeColor="text1"/>
        </w:rPr>
        <w:t>的電源上，</w:t>
      </w:r>
      <w:r w:rsidR="002D788D" w:rsidRPr="002C6758">
        <w:rPr>
          <w:rFonts w:hAnsi="新細明體" w:hint="eastAsia"/>
          <w:color w:val="000000" w:themeColor="text1"/>
        </w:rPr>
        <w:t>並分別</w:t>
      </w:r>
      <w:r w:rsidR="002D788D" w:rsidRPr="002C6758">
        <w:rPr>
          <w:rFonts w:hAnsi="新細明體"/>
          <w:color w:val="000000" w:themeColor="text1"/>
        </w:rPr>
        <w:t>將</w:t>
      </w:r>
      <w:r w:rsidR="002D788D" w:rsidRPr="002C6758">
        <w:rPr>
          <w:color w:val="000000" w:themeColor="text1"/>
        </w:rPr>
        <w:t>3</w:t>
      </w:r>
      <w:r w:rsidR="002D788D" w:rsidRPr="002C6758">
        <w:rPr>
          <w:rFonts w:hAnsi="新細明體"/>
          <w:color w:val="000000" w:themeColor="text1"/>
        </w:rPr>
        <w:t>公升</w:t>
      </w:r>
      <w:r w:rsidR="002D788D" w:rsidRPr="002C6758">
        <w:rPr>
          <w:color w:val="000000" w:themeColor="text1"/>
        </w:rPr>
        <w:t>25</w:t>
      </w:r>
      <w:r w:rsidR="002D788D" w:rsidRPr="002C6758">
        <w:rPr>
          <w:rFonts w:hint="eastAsia"/>
          <w:color w:val="000000" w:themeColor="text1"/>
          <w:w w:val="50"/>
        </w:rPr>
        <w:t xml:space="preserve"> </w:t>
      </w:r>
      <w:r w:rsidR="002D788D" w:rsidRPr="002C6758">
        <w:rPr>
          <w:rFonts w:ascii="新細明體" w:hAnsi="新細明體"/>
          <w:color w:val="000000" w:themeColor="text1"/>
        </w:rPr>
        <w:t>℃</w:t>
      </w:r>
      <w:r w:rsidR="002D788D" w:rsidRPr="002C6758">
        <w:rPr>
          <w:rFonts w:hAnsi="新細明體"/>
          <w:color w:val="000000" w:themeColor="text1"/>
        </w:rPr>
        <w:t>的冷水加熱至沸騰，則下列</w:t>
      </w:r>
      <w:r w:rsidR="002D788D" w:rsidRPr="002C6758">
        <w:rPr>
          <w:rFonts w:hAnsi="新細明體" w:hint="eastAsia"/>
          <w:color w:val="000000" w:themeColor="text1"/>
        </w:rPr>
        <w:t>敘述</w:t>
      </w:r>
      <w:r w:rsidR="002D788D" w:rsidRPr="002C6758">
        <w:rPr>
          <w:rFonts w:hAnsi="新細明體"/>
          <w:color w:val="000000" w:themeColor="text1"/>
        </w:rPr>
        <w:t xml:space="preserve">何者正確？　</w:t>
      </w:r>
      <w:r w:rsidR="002D788D" w:rsidRPr="002C6758">
        <w:rPr>
          <w:rFonts w:hAnsi="新細明體"/>
          <w:color w:val="000000" w:themeColor="text1"/>
        </w:rPr>
        <w:t>(A)</w:t>
      </w:r>
      <w:proofErr w:type="gramStart"/>
      <w:r w:rsidR="002D788D">
        <w:rPr>
          <w:rFonts w:hAnsi="新細明體"/>
          <w:color w:val="000000"/>
        </w:rPr>
        <w:t>甲較省</w:t>
      </w:r>
      <w:proofErr w:type="gramEnd"/>
      <w:r w:rsidR="002D788D">
        <w:rPr>
          <w:rFonts w:hAnsi="新細明體"/>
          <w:color w:val="000000"/>
        </w:rPr>
        <w:t xml:space="preserve">電　</w:t>
      </w:r>
      <w:r w:rsidR="002D788D">
        <w:rPr>
          <w:rFonts w:hAnsi="新細明體"/>
          <w:color w:val="000000"/>
        </w:rPr>
        <w:t>(B)</w:t>
      </w:r>
      <w:proofErr w:type="gramStart"/>
      <w:r w:rsidR="002D788D">
        <w:rPr>
          <w:rFonts w:hAnsi="新細明體"/>
          <w:color w:val="000000"/>
        </w:rPr>
        <w:t>乙較省</w:t>
      </w:r>
      <w:proofErr w:type="gramEnd"/>
      <w:r w:rsidR="002D788D">
        <w:rPr>
          <w:rFonts w:hAnsi="新細明體"/>
          <w:color w:val="000000"/>
        </w:rPr>
        <w:t xml:space="preserve">電　</w:t>
      </w:r>
      <w:r w:rsidR="002D788D">
        <w:rPr>
          <w:rFonts w:hAnsi="新細明體"/>
          <w:color w:val="000000"/>
        </w:rPr>
        <w:t>(C)</w:t>
      </w:r>
      <w:proofErr w:type="gramStart"/>
      <w:r w:rsidR="002D788D">
        <w:rPr>
          <w:rFonts w:hAnsi="新細明體"/>
          <w:color w:val="000000"/>
        </w:rPr>
        <w:t>甲較省時</w:t>
      </w:r>
      <w:proofErr w:type="gramEnd"/>
      <w:r w:rsidR="002D788D">
        <w:rPr>
          <w:rFonts w:hAnsi="新細明體"/>
          <w:color w:val="000000"/>
        </w:rPr>
        <w:t xml:space="preserve">　</w:t>
      </w:r>
      <w:r w:rsidR="002D788D">
        <w:rPr>
          <w:rFonts w:hAnsi="新細明體"/>
          <w:color w:val="000000"/>
        </w:rPr>
        <w:t>(D)</w:t>
      </w:r>
      <w:proofErr w:type="gramStart"/>
      <w:r w:rsidR="002D788D">
        <w:rPr>
          <w:rFonts w:hAnsi="新細明體"/>
          <w:color w:val="000000"/>
        </w:rPr>
        <w:t>乙較省時</w:t>
      </w:r>
      <w:proofErr w:type="gramEnd"/>
    </w:p>
    <w:p w:rsidR="00681AF7" w:rsidRDefault="00681AF7" w:rsidP="00681AF7">
      <w:pPr>
        <w:numPr>
          <w:ilvl w:val="0"/>
          <w:numId w:val="22"/>
        </w:numPr>
        <w:adjustRightInd w:val="0"/>
        <w:snapToGrid w:val="0"/>
      </w:pP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  <w:r w:rsidR="002654D1">
        <w:rPr>
          <w:rFonts w:hint="eastAsia"/>
        </w:rPr>
        <w:t>下</w:t>
      </w:r>
      <w:r>
        <w:rPr>
          <w:rFonts w:hint="eastAsia"/>
        </w:rPr>
        <w:t>表為甲、乙兩款</w:t>
      </w:r>
      <w:proofErr w:type="gramStart"/>
      <w:r>
        <w:rPr>
          <w:rFonts w:hint="eastAsia"/>
        </w:rPr>
        <w:t>市售省電燈泡</w:t>
      </w:r>
      <w:proofErr w:type="gramEnd"/>
      <w:r>
        <w:rPr>
          <w:rFonts w:hint="eastAsia"/>
        </w:rPr>
        <w:t>標示的電壓與電功率。若兩燈泡正常使用</w:t>
      </w:r>
      <w:r>
        <w:rPr>
          <w:rFonts w:hint="eastAsia"/>
        </w:rPr>
        <w:t>100</w:t>
      </w:r>
      <w:r>
        <w:rPr>
          <w:rFonts w:hint="eastAsia"/>
        </w:rPr>
        <w:t>小時，甲、乙燈泡所消耗的電能分別為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，則下列關係式何者正確？</w:t>
      </w:r>
      <w:r>
        <w:t xml:space="preserve">　</w:t>
      </w:r>
      <w:r>
        <w:t>(A)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＝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乙</w:t>
      </w:r>
      <w:r>
        <w:t xml:space="preserve">　</w:t>
      </w:r>
      <w:r>
        <w:t>(B)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＝</w:t>
      </w:r>
      <w:r>
        <w:rPr>
          <w:rFonts w:hint="eastAsia"/>
        </w:rPr>
        <w:t>2X</w:t>
      </w:r>
      <w:r>
        <w:rPr>
          <w:rFonts w:hint="eastAsia"/>
          <w:vertAlign w:val="subscript"/>
        </w:rPr>
        <w:t>乙</w:t>
      </w:r>
      <w:r>
        <w:t xml:space="preserve">　</w:t>
      </w:r>
      <w:r>
        <w:t>(C)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＝</w:t>
      </w:r>
      <w:r>
        <w:rPr>
          <w:rFonts w:hint="eastAsia"/>
        </w:rPr>
        <w:t>4X</w:t>
      </w:r>
      <w:r>
        <w:rPr>
          <w:rFonts w:hint="eastAsia"/>
          <w:vertAlign w:val="subscript"/>
        </w:rPr>
        <w:t>乙</w:t>
      </w:r>
      <w:r>
        <w:t xml:space="preserve">　</w:t>
      </w:r>
      <w:r>
        <w:t>(D)2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＝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乙</w:t>
      </w:r>
      <w:r>
        <w:t>。</w:t>
      </w:r>
      <w:r>
        <w:br/>
      </w:r>
      <w:r w:rsidR="00BC4623">
        <w:rPr>
          <w:noProof/>
        </w:rPr>
        <w:drawing>
          <wp:inline distT="0" distB="0" distL="0" distR="0">
            <wp:extent cx="2178050" cy="790739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格_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36" cy="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1" w:rsidRDefault="004D014E" w:rsidP="00602981">
      <w:pPr>
        <w:numPr>
          <w:ilvl w:val="0"/>
          <w:numId w:val="22"/>
        </w:num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C30255D" wp14:editId="7E161CB9">
            <wp:simplePos x="0" y="0"/>
            <wp:positionH relativeFrom="column">
              <wp:posOffset>6630035</wp:posOffset>
            </wp:positionH>
            <wp:positionV relativeFrom="paragraph">
              <wp:posOffset>1010285</wp:posOffset>
            </wp:positionV>
            <wp:extent cx="1797050" cy="143510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81">
        <w:t>(</w:t>
      </w:r>
      <w:r w:rsidR="00602981">
        <w:t xml:space="preserve">　　</w:t>
      </w:r>
      <w:r w:rsidR="00602981" w:rsidRPr="002C6758">
        <w:rPr>
          <w:color w:val="000000" w:themeColor="text1"/>
        </w:rPr>
        <w:t>)</w:t>
      </w:r>
      <w:r w:rsidR="00602981" w:rsidRPr="002C6758">
        <w:rPr>
          <w:color w:val="000000" w:themeColor="text1"/>
        </w:rPr>
        <w:t>觀察附圖的裝置，</w:t>
      </w:r>
      <w:r w:rsidR="00602981" w:rsidRPr="002C6758">
        <w:rPr>
          <w:rFonts w:hint="eastAsia"/>
          <w:color w:val="000000" w:themeColor="text1"/>
        </w:rPr>
        <w:t>請判斷在下列何種狀況下，燈泡</w:t>
      </w:r>
      <w:r w:rsidR="00602981">
        <w:rPr>
          <w:rFonts w:hint="eastAsia"/>
        </w:rPr>
        <w:t>可能會發光</w:t>
      </w:r>
      <w:r w:rsidR="00602981">
        <w:t>？</w:t>
      </w:r>
      <w:r w:rsidR="00602981">
        <w:br/>
      </w:r>
      <w:r w:rsidR="00602981">
        <w:rPr>
          <w:noProof/>
        </w:rPr>
        <w:drawing>
          <wp:inline distT="0" distB="0" distL="0" distR="0" wp14:anchorId="40A35CB8" wp14:editId="5628D516">
            <wp:extent cx="2063750" cy="139065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981">
        <w:rPr>
          <w:noProof/>
        </w:rPr>
        <w:drawing>
          <wp:inline distT="0" distB="0" distL="0" distR="0" wp14:anchorId="77838973" wp14:editId="0C3D0687">
            <wp:extent cx="2489200" cy="1149350"/>
            <wp:effectExtent l="0" t="0" r="6350" b="0"/>
            <wp:docPr id="26" name="圖片 26" descr="1-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3_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80" w:rsidRDefault="004D014E" w:rsidP="00E43480">
      <w:pPr>
        <w:numPr>
          <w:ilvl w:val="0"/>
          <w:numId w:val="22"/>
        </w:numPr>
        <w:adjustRightInd w:val="0"/>
        <w:snapToGrid w:val="0"/>
      </w:pP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proofErr w:type="gramStart"/>
      <w:r w:rsidR="00E43480">
        <w:rPr>
          <w:u w:val="single"/>
        </w:rPr>
        <w:t>冠良</w:t>
      </w:r>
      <w:r w:rsidR="00E43480">
        <w:t>利用</w:t>
      </w:r>
      <w:proofErr w:type="gramEnd"/>
      <w:r w:rsidR="00E43480">
        <w:t>不同的金屬片及電解質溶液，製作成如</w:t>
      </w:r>
      <w:r w:rsidR="002654D1">
        <w:t>右</w:t>
      </w:r>
      <w:r w:rsidR="00E43480">
        <w:t>圖的化學電池，</w:t>
      </w:r>
      <w:r>
        <w:t>則</w:t>
      </w:r>
      <w:proofErr w:type="gramStart"/>
      <w:r>
        <w:t>此</w:t>
      </w:r>
      <w:r w:rsidR="00E43480">
        <w:t>鋅銅電池</w:t>
      </w:r>
      <w:proofErr w:type="gramEnd"/>
      <w:r w:rsidR="00E43480">
        <w:t xml:space="preserve">所產生的電流，下列敘述何者正確？　</w:t>
      </w:r>
      <w:r w:rsidR="00E43480">
        <w:t>(A)</w:t>
      </w:r>
      <w:r w:rsidR="00E43480">
        <w:t>電池中的化學反應</w:t>
      </w:r>
      <w:r w:rsidR="00BD76B4">
        <w:t>停止</w:t>
      </w:r>
      <w:r w:rsidR="00E43480">
        <w:t xml:space="preserve">時，電流也停止　</w:t>
      </w:r>
      <w:r w:rsidR="00E43480">
        <w:t>(B)</w:t>
      </w:r>
      <w:r w:rsidR="00E43480">
        <w:t>化學反應</w:t>
      </w:r>
      <w:r w:rsidR="00BD76B4">
        <w:t>停止</w:t>
      </w:r>
      <w:r w:rsidR="00E43480">
        <w:t xml:space="preserve">後，電流仍繼續產生　</w:t>
      </w:r>
      <w:r w:rsidR="00E43480">
        <w:t>(C)</w:t>
      </w:r>
      <w:r w:rsidR="00E43480">
        <w:t>只要</w:t>
      </w:r>
      <w:proofErr w:type="gramStart"/>
      <w:r w:rsidR="00E43480">
        <w:t>有鹽橋的</w:t>
      </w:r>
      <w:proofErr w:type="gramEnd"/>
      <w:r w:rsidR="00E43480">
        <w:t xml:space="preserve">存在，電流永不停止　</w:t>
      </w:r>
      <w:r w:rsidR="00E43480">
        <w:t>(D)</w:t>
      </w:r>
      <w:r w:rsidR="00E43480">
        <w:t>無論使用</w:t>
      </w:r>
      <w:proofErr w:type="gramStart"/>
      <w:r w:rsidR="00E43480">
        <w:t>多久，</w:t>
      </w:r>
      <w:proofErr w:type="gramEnd"/>
      <w:r w:rsidR="00E43480">
        <w:t>電流均保持不變。</w:t>
      </w:r>
    </w:p>
    <w:p w:rsidR="00E43480" w:rsidRDefault="00DC2267" w:rsidP="004D014E">
      <w:pPr>
        <w:numPr>
          <w:ilvl w:val="0"/>
          <w:numId w:val="22"/>
        </w:numPr>
        <w:adjustRightInd w:val="0"/>
        <w:snapToGrid w:val="0"/>
      </w:pP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E43480">
        <w:t>如</w:t>
      </w:r>
      <w:r w:rsidR="002654D1">
        <w:rPr>
          <w:rFonts w:hint="eastAsia"/>
        </w:rPr>
        <w:t>下</w:t>
      </w:r>
      <w:r w:rsidR="00E43480">
        <w:t>圖所示，</w:t>
      </w:r>
      <w:proofErr w:type="gramStart"/>
      <w:r w:rsidR="00E43480">
        <w:t>如果</w:t>
      </w:r>
      <w:r w:rsidR="00E43480">
        <w:rPr>
          <w:rFonts w:hint="eastAsia"/>
          <w:u w:val="single"/>
        </w:rPr>
        <w:t>阿康</w:t>
      </w:r>
      <w:r w:rsidR="00E43480">
        <w:rPr>
          <w:rFonts w:hint="eastAsia"/>
        </w:rPr>
        <w:t>想</w:t>
      </w:r>
      <w:proofErr w:type="gramEnd"/>
      <w:r w:rsidR="00E43480">
        <w:rPr>
          <w:rFonts w:hint="eastAsia"/>
        </w:rPr>
        <w:t>利用鉛蓄電池在鐵製</w:t>
      </w:r>
      <w:proofErr w:type="gramStart"/>
      <w:r w:rsidR="004D014E">
        <w:rPr>
          <w:rFonts w:hint="eastAsia"/>
        </w:rPr>
        <w:t>鑰匙上鍍一層</w:t>
      </w:r>
      <w:proofErr w:type="gramEnd"/>
      <w:r w:rsidR="004D014E">
        <w:rPr>
          <w:rFonts w:hint="eastAsia"/>
        </w:rPr>
        <w:t>銅，</w:t>
      </w:r>
      <w:r w:rsidR="00E43480">
        <w:t>銅片應接到鉛蓄電池的哪一極？</w:t>
      </w:r>
      <w:r w:rsidR="00097838">
        <w:rPr>
          <w:rFonts w:hint="eastAsia"/>
        </w:rPr>
        <w:t>(A)</w:t>
      </w:r>
      <w:r w:rsidR="00097838">
        <w:rPr>
          <w:rFonts w:hint="eastAsia"/>
        </w:rPr>
        <w:t xml:space="preserve">二氧化鉛、正極　</w:t>
      </w:r>
      <w:r w:rsidR="00097838">
        <w:rPr>
          <w:rFonts w:hint="eastAsia"/>
        </w:rPr>
        <w:t>(B)</w:t>
      </w:r>
      <w:r w:rsidR="00097838">
        <w:rPr>
          <w:rFonts w:hint="eastAsia"/>
        </w:rPr>
        <w:t xml:space="preserve">鉛、正極　</w:t>
      </w:r>
      <w:r w:rsidR="00097838">
        <w:rPr>
          <w:rFonts w:hint="eastAsia"/>
        </w:rPr>
        <w:t>(C)</w:t>
      </w:r>
      <w:r w:rsidR="00097838">
        <w:rPr>
          <w:rFonts w:hint="eastAsia"/>
        </w:rPr>
        <w:t xml:space="preserve">二氧化鉛、負極　</w:t>
      </w:r>
      <w:r w:rsidR="00097838">
        <w:rPr>
          <w:rFonts w:hint="eastAsia"/>
        </w:rPr>
        <w:t>(D)</w:t>
      </w:r>
      <w:r w:rsidR="00097838">
        <w:rPr>
          <w:rFonts w:hint="eastAsia"/>
        </w:rPr>
        <w:t>鉛、負極</w:t>
      </w:r>
      <w:r w:rsidR="00E43480">
        <w:rPr>
          <w:rFonts w:hint="eastAsia"/>
        </w:rPr>
        <w:t>。</w:t>
      </w:r>
      <w:r w:rsidR="00E43480">
        <w:br/>
      </w:r>
      <w:r w:rsidR="004D014E">
        <w:rPr>
          <w:noProof/>
        </w:rPr>
        <w:drawing>
          <wp:inline distT="0" distB="0" distL="0" distR="0" wp14:anchorId="5BF775DB" wp14:editId="3F714CFE">
            <wp:extent cx="1689100" cy="1041400"/>
            <wp:effectExtent l="0" t="0" r="6350" b="6350"/>
            <wp:docPr id="36" name="圖片 36" descr="1-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-4_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14E">
        <w:rPr>
          <w:noProof/>
        </w:rPr>
        <w:drawing>
          <wp:inline distT="0" distB="0" distL="0" distR="0" wp14:anchorId="45EBCCFF" wp14:editId="02243B51">
            <wp:extent cx="1310816" cy="977679"/>
            <wp:effectExtent l="0" t="0" r="3810" b="0"/>
            <wp:docPr id="2" name="圖片 2" descr="../../../../../k890315/AppData/Local/Temp/SNAGHTML194e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k890315/AppData/Local/Temp/SNAGHTML194e5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26"/>
                    <a:stretch/>
                  </pic:blipFill>
                  <pic:spPr bwMode="auto">
                    <a:xfrm>
                      <a:off x="0" y="0"/>
                      <a:ext cx="1311112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AF7" w:rsidRDefault="00681AF7" w:rsidP="004D014E">
      <w:pPr>
        <w:numPr>
          <w:ilvl w:val="0"/>
          <w:numId w:val="22"/>
        </w:numPr>
        <w:adjustRightInd w:val="0"/>
        <w:snapToGrid w:val="0"/>
      </w:pP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>
        <w:rPr>
          <w:color w:val="000000" w:themeColor="text1"/>
        </w:rPr>
        <w:t>呈上題，</w:t>
      </w:r>
      <w:r>
        <w:rPr>
          <w:rFonts w:hint="eastAsia"/>
        </w:rPr>
        <w:t>電鍍過程中，硫酸銅溶液的顏色有何改變</w:t>
      </w:r>
      <w:r>
        <w:t xml:space="preserve">？　</w:t>
      </w:r>
      <w:r>
        <w:t>(A)</w:t>
      </w:r>
      <w:r>
        <w:t xml:space="preserve">藍色加深　</w:t>
      </w:r>
      <w:r>
        <w:t>(B)</w:t>
      </w:r>
      <w:bookmarkStart w:id="1" w:name="_GoBack"/>
      <w:bookmarkEnd w:id="1"/>
      <w:r w:rsidR="00F9105F">
        <w:t>顏色不變</w:t>
      </w:r>
      <w:r>
        <w:t xml:space="preserve">　</w:t>
      </w:r>
      <w:r>
        <w:t>(C)</w:t>
      </w:r>
      <w:r w:rsidR="00F9105F">
        <w:t>藍色變淺</w:t>
      </w:r>
      <w:r>
        <w:t xml:space="preserve">　</w:t>
      </w:r>
      <w:r>
        <w:t>(D)</w:t>
      </w:r>
      <w:r>
        <w:t>變為無色。</w:t>
      </w:r>
    </w:p>
    <w:p w:rsidR="00920E43" w:rsidRDefault="00DC2267" w:rsidP="002654D1">
      <w:pPr>
        <w:numPr>
          <w:ilvl w:val="0"/>
          <w:numId w:val="22"/>
        </w:numPr>
        <w:adjustRightInd w:val="0"/>
        <w:snapToGrid w:val="0"/>
      </w:pP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E43480">
        <w:t>如</w:t>
      </w:r>
      <w:r w:rsidR="002654D1">
        <w:t>下</w:t>
      </w:r>
      <w:r w:rsidR="00E43480">
        <w:t>圖所示，</w:t>
      </w:r>
      <w:r w:rsidR="00E43480">
        <w:rPr>
          <w:u w:val="single"/>
        </w:rPr>
        <w:t>家宏</w:t>
      </w:r>
      <w:r w:rsidR="00E43480">
        <w:rPr>
          <w:rFonts w:hint="eastAsia"/>
        </w:rPr>
        <w:t>以石墨棒作為電極，電解</w:t>
      </w:r>
      <w:r w:rsidR="00E43480">
        <w:rPr>
          <w:rFonts w:hint="eastAsia"/>
        </w:rPr>
        <w:t>1 M</w:t>
      </w:r>
      <w:r w:rsidR="00E43480">
        <w:rPr>
          <w:rFonts w:hint="eastAsia"/>
        </w:rPr>
        <w:t>硫酸銅溶液，若使電流維持</w:t>
      </w:r>
      <w:r w:rsidR="00E43480">
        <w:rPr>
          <w:rFonts w:hint="eastAsia"/>
        </w:rPr>
        <w:t>0.1</w:t>
      </w:r>
      <w:r w:rsidR="00E43480">
        <w:rPr>
          <w:rFonts w:hint="eastAsia"/>
        </w:rPr>
        <w:t>安培，將其通電一段時間。</w:t>
      </w:r>
      <w:r w:rsidR="00E43480">
        <w:t>若</w:t>
      </w:r>
      <w:r w:rsidR="00E43480">
        <w:rPr>
          <w:u w:val="single"/>
        </w:rPr>
        <w:t>家宏</w:t>
      </w:r>
      <w:r w:rsidR="00E43480">
        <w:t>進一步對甲、乙兩電極上所產生的物質做檢驗與觀察，可以得到下列哪</w:t>
      </w:r>
      <w:proofErr w:type="gramStart"/>
      <w:r w:rsidR="00E43480">
        <w:t>個</w:t>
      </w:r>
      <w:proofErr w:type="gramEnd"/>
      <w:r w:rsidR="00E43480">
        <w:t xml:space="preserve">實驗結論？　</w:t>
      </w:r>
      <w:r w:rsidR="00E43480">
        <w:t>(A)</w:t>
      </w:r>
      <w:r w:rsidR="00E43480">
        <w:rPr>
          <w:rFonts w:hint="eastAsia"/>
        </w:rPr>
        <w:t>甲電極會產生氧氣</w:t>
      </w:r>
      <w:r w:rsidR="00E43480">
        <w:t xml:space="preserve">　</w:t>
      </w:r>
      <w:r w:rsidR="00E43480">
        <w:t>(B)</w:t>
      </w:r>
      <w:r w:rsidR="00E43480">
        <w:rPr>
          <w:rFonts w:hint="eastAsia"/>
        </w:rPr>
        <w:t>乙電極會產生氫氣</w:t>
      </w:r>
      <w:r w:rsidR="00E43480">
        <w:t xml:space="preserve">　</w:t>
      </w:r>
      <w:r w:rsidR="00E43480">
        <w:t>(C)</w:t>
      </w:r>
      <w:r w:rsidR="00E43480">
        <w:rPr>
          <w:rFonts w:hint="eastAsia"/>
        </w:rPr>
        <w:t>甲電極的質量會增加</w:t>
      </w:r>
      <w:r w:rsidR="00E43480">
        <w:t xml:space="preserve">　</w:t>
      </w:r>
      <w:r w:rsidR="00E43480">
        <w:t>(D)</w:t>
      </w:r>
      <w:r w:rsidR="00E43480">
        <w:rPr>
          <w:rFonts w:hint="eastAsia"/>
        </w:rPr>
        <w:t>乙電極的質量會增加。</w:t>
      </w:r>
      <w:r w:rsidR="00E43480">
        <w:br/>
      </w:r>
      <w:r w:rsidR="004D014E">
        <w:rPr>
          <w:noProof/>
        </w:rPr>
        <w:drawing>
          <wp:inline distT="0" distB="0" distL="0" distR="0" wp14:anchorId="7D8FC94C" wp14:editId="102A65AB">
            <wp:extent cx="1244600" cy="1784350"/>
            <wp:effectExtent l="0" t="0" r="0" b="6350"/>
            <wp:docPr id="38" name="圖片 38" descr="1-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4_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43" w:rsidRPr="002C6758" w:rsidRDefault="00DC2267" w:rsidP="00BE456C">
      <w:pPr>
        <w:adjustRightInd w:val="0"/>
        <w:snapToGrid w:val="0"/>
        <w:ind w:leftChars="177" w:left="425"/>
        <w:rPr>
          <w:color w:val="000000" w:themeColor="text1"/>
        </w:rPr>
      </w:pPr>
      <w:r>
        <w:rPr>
          <w:rFonts w:hint="eastAsia"/>
          <w:color w:val="000000" w:themeColor="text1"/>
        </w:rPr>
        <w:t>◎</w:t>
      </w:r>
      <w:r w:rsidR="00CE7198" w:rsidRPr="002C6758">
        <w:rPr>
          <w:rFonts w:hint="eastAsia"/>
          <w:color w:val="000000" w:themeColor="text1"/>
        </w:rPr>
        <w:t>老師上課使用的無線麥克風，電源來源為電池，他正在思考使用充電電池還是一次電池，哪一種電池比較划算？以下是老師從網路上找到的資訊。</w:t>
      </w:r>
      <w:r w:rsidR="00CE7198" w:rsidRPr="002C6758">
        <w:rPr>
          <w:color w:val="000000" w:themeColor="text1"/>
        </w:rPr>
        <w:br/>
      </w:r>
      <w:r w:rsidR="00CE7198" w:rsidRPr="002C6758">
        <w:rPr>
          <w:rFonts w:hint="eastAsia"/>
          <w:color w:val="000000" w:themeColor="text1"/>
        </w:rPr>
        <w:t>(</w:t>
      </w:r>
      <w:proofErr w:type="gramStart"/>
      <w:r w:rsidR="00CE7198" w:rsidRPr="002C6758">
        <w:rPr>
          <w:rFonts w:hint="eastAsia"/>
          <w:color w:val="000000" w:themeColor="text1"/>
        </w:rPr>
        <w:t>一</w:t>
      </w:r>
      <w:proofErr w:type="gramEnd"/>
      <w:r w:rsidR="00CE7198" w:rsidRPr="002C6758">
        <w:rPr>
          <w:rFonts w:hint="eastAsia"/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某廠商開發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>氫電池，它</w:t>
      </w:r>
      <w:proofErr w:type="gramStart"/>
      <w:r w:rsidR="00CE7198" w:rsidRPr="002C6758">
        <w:rPr>
          <w:rFonts w:hint="eastAsia"/>
          <w:color w:val="000000" w:themeColor="text1"/>
        </w:rPr>
        <w:t>可回充的</w:t>
      </w:r>
      <w:proofErr w:type="gramEnd"/>
      <w:r w:rsidR="00CE7198" w:rsidRPr="002C6758">
        <w:rPr>
          <w:rFonts w:hint="eastAsia"/>
          <w:color w:val="000000" w:themeColor="text1"/>
        </w:rPr>
        <w:t>次數高達</w:t>
      </w:r>
      <w:r w:rsidR="00CE7198" w:rsidRPr="002C6758">
        <w:rPr>
          <w:rFonts w:hint="eastAsia"/>
          <w:color w:val="000000" w:themeColor="text1"/>
        </w:rPr>
        <w:t>2100</w:t>
      </w:r>
      <w:r w:rsidR="00CE7198" w:rsidRPr="002C6758">
        <w:rPr>
          <w:rFonts w:hint="eastAsia"/>
          <w:color w:val="000000" w:themeColor="text1"/>
        </w:rPr>
        <w:t>次，是</w:t>
      </w:r>
      <w:proofErr w:type="gramStart"/>
      <w:r w:rsidR="00CE7198" w:rsidRPr="002C6758">
        <w:rPr>
          <w:rFonts w:hint="eastAsia"/>
          <w:color w:val="000000" w:themeColor="text1"/>
        </w:rPr>
        <w:t>舊有鎳氫</w:t>
      </w:r>
      <w:proofErr w:type="gramEnd"/>
      <w:r w:rsidR="00CE7198" w:rsidRPr="002C6758">
        <w:rPr>
          <w:rFonts w:hint="eastAsia"/>
          <w:color w:val="000000" w:themeColor="text1"/>
        </w:rPr>
        <w:t>電池及一般</w:t>
      </w:r>
      <w:proofErr w:type="gramStart"/>
      <w:r w:rsidR="00CE7198" w:rsidRPr="002C6758">
        <w:rPr>
          <w:rFonts w:hint="eastAsia"/>
          <w:color w:val="000000" w:themeColor="text1"/>
        </w:rPr>
        <w:t>鋰</w:t>
      </w:r>
      <w:proofErr w:type="gramEnd"/>
      <w:r w:rsidR="00CE7198" w:rsidRPr="002C6758">
        <w:rPr>
          <w:rFonts w:hint="eastAsia"/>
          <w:color w:val="000000" w:themeColor="text1"/>
        </w:rPr>
        <w:t>離子電池（</w:t>
      </w:r>
      <w:r w:rsidR="00CE7198" w:rsidRPr="002C6758">
        <w:rPr>
          <w:rFonts w:hint="eastAsia"/>
          <w:color w:val="000000" w:themeColor="text1"/>
        </w:rPr>
        <w:t>500</w:t>
      </w:r>
      <w:r w:rsidR="00CE7198" w:rsidRPr="002C6758">
        <w:rPr>
          <w:rFonts w:hint="eastAsia"/>
          <w:color w:val="000000" w:themeColor="text1"/>
        </w:rPr>
        <w:t>次）的二至四倍。</w:t>
      </w:r>
      <w:r w:rsidR="00CE7198" w:rsidRPr="002C6758">
        <w:rPr>
          <w:rFonts w:hint="eastAsia"/>
          <w:color w:val="000000" w:themeColor="text1"/>
        </w:rPr>
        <w:br/>
      </w:r>
      <w:r w:rsidR="00CE7198" w:rsidRPr="002C6758">
        <w:rPr>
          <w:rFonts w:hint="eastAsia"/>
          <w:color w:val="000000" w:themeColor="text1"/>
        </w:rPr>
        <w:lastRenderedPageBreak/>
        <w:t>(</w:t>
      </w:r>
      <w:r w:rsidR="00CE7198" w:rsidRPr="002C6758">
        <w:rPr>
          <w:rFonts w:hint="eastAsia"/>
          <w:color w:val="000000" w:themeColor="text1"/>
        </w:rPr>
        <w:t>二</w:t>
      </w:r>
      <w:r w:rsidR="00CE7198" w:rsidRPr="002C6758">
        <w:rPr>
          <w:rFonts w:hint="eastAsia"/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從網路購物平</w:t>
      </w:r>
      <w:proofErr w:type="gramStart"/>
      <w:r w:rsidR="00CE7198" w:rsidRPr="002C6758">
        <w:rPr>
          <w:rFonts w:hint="eastAsia"/>
          <w:color w:val="000000" w:themeColor="text1"/>
        </w:rPr>
        <w:t>臺</w:t>
      </w:r>
      <w:proofErr w:type="gramEnd"/>
      <w:r w:rsidR="00CE7198" w:rsidRPr="002C6758">
        <w:rPr>
          <w:rFonts w:hint="eastAsia"/>
          <w:color w:val="000000" w:themeColor="text1"/>
        </w:rPr>
        <w:t>已知，四顆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>氫電池加上充電座，售價</w:t>
      </w:r>
      <w:r w:rsidR="00CF2785">
        <w:rPr>
          <w:rFonts w:hint="eastAsia"/>
          <w:color w:val="000000" w:themeColor="text1"/>
        </w:rPr>
        <w:t>90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元；一般鹼性電池</w:t>
      </w:r>
      <w:r w:rsidR="00CE7198" w:rsidRPr="002C6758">
        <w:rPr>
          <w:rFonts w:hint="eastAsia"/>
          <w:color w:val="000000" w:themeColor="text1"/>
        </w:rPr>
        <w:t>10</w:t>
      </w:r>
      <w:proofErr w:type="gramStart"/>
      <w:r w:rsidR="00CE7198" w:rsidRPr="002C6758">
        <w:rPr>
          <w:rFonts w:hint="eastAsia"/>
          <w:color w:val="000000" w:themeColor="text1"/>
        </w:rPr>
        <w:t>入裝售價</w:t>
      </w:r>
      <w:proofErr w:type="gramEnd"/>
      <w:r w:rsidR="00CE7198" w:rsidRPr="002C6758">
        <w:rPr>
          <w:rFonts w:hint="eastAsia"/>
          <w:color w:val="000000" w:themeColor="text1"/>
        </w:rPr>
        <w:t>1</w:t>
      </w:r>
      <w:r w:rsidR="00CF2785">
        <w:rPr>
          <w:rFonts w:hint="eastAsia"/>
          <w:color w:val="000000" w:themeColor="text1"/>
        </w:rPr>
        <w:t>5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元。</w:t>
      </w:r>
      <w:r w:rsidR="00CE7198" w:rsidRPr="002C6758">
        <w:rPr>
          <w:rFonts w:hint="eastAsia"/>
          <w:color w:val="000000" w:themeColor="text1"/>
        </w:rPr>
        <w:br/>
        <w:t>(</w:t>
      </w:r>
      <w:r w:rsidR="00CE7198" w:rsidRPr="002C6758">
        <w:rPr>
          <w:rFonts w:hint="eastAsia"/>
          <w:color w:val="000000" w:themeColor="text1"/>
        </w:rPr>
        <w:t>三</w:t>
      </w:r>
      <w:r w:rsidR="00CE7198" w:rsidRPr="002C6758">
        <w:rPr>
          <w:rFonts w:hint="eastAsia"/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此款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>氫電池，每顆電池充電時，需要輸入</w:t>
      </w:r>
      <w:r w:rsidR="00CE7198" w:rsidRPr="002C6758">
        <w:rPr>
          <w:rFonts w:hint="eastAsia"/>
          <w:color w:val="000000" w:themeColor="text1"/>
        </w:rPr>
        <w:t>DC. 5</w:t>
      </w:r>
      <w:r w:rsidR="00CE7198" w:rsidRPr="002C6758">
        <w:rPr>
          <w:color w:val="000000" w:themeColor="text1"/>
        </w:rPr>
        <w:t>V</w:t>
      </w:r>
      <w:r w:rsidR="00CE7198" w:rsidRPr="002C6758">
        <w:rPr>
          <w:rFonts w:hint="eastAsia"/>
          <w:color w:val="000000" w:themeColor="text1"/>
        </w:rPr>
        <w:t>、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A</w:t>
      </w:r>
      <w:r w:rsidR="00CE7198" w:rsidRPr="002C6758">
        <w:rPr>
          <w:rFonts w:hint="eastAsia"/>
          <w:color w:val="000000" w:themeColor="text1"/>
        </w:rPr>
        <w:t>，充電需時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小時，也就是每顆電池充電的電功率為</w:t>
      </w:r>
      <w:r w:rsidR="00CF2785">
        <w:rPr>
          <w:rFonts w:hint="eastAsia"/>
          <w:color w:val="000000" w:themeColor="text1"/>
        </w:rPr>
        <w:t>6</w:t>
      </w:r>
      <w:r w:rsidR="00CE7198" w:rsidRPr="002C6758">
        <w:rPr>
          <w:rFonts w:hint="eastAsia"/>
          <w:color w:val="000000" w:themeColor="text1"/>
        </w:rPr>
        <w:t xml:space="preserve"> W</w:t>
      </w:r>
      <w:r w:rsidR="00CE7198" w:rsidRPr="002C6758">
        <w:rPr>
          <w:rFonts w:hint="eastAsia"/>
          <w:color w:val="000000" w:themeColor="text1"/>
        </w:rPr>
        <w:t>，</w:t>
      </w:r>
      <w:proofErr w:type="gramStart"/>
      <w:r w:rsidR="00CE7198" w:rsidRPr="002C6758">
        <w:rPr>
          <w:rFonts w:hint="eastAsia"/>
          <w:color w:val="000000" w:themeColor="text1"/>
        </w:rPr>
        <w:t>已知家中</w:t>
      </w:r>
      <w:proofErr w:type="gramEnd"/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rFonts w:hint="eastAsia"/>
          <w:color w:val="000000" w:themeColor="text1"/>
        </w:rPr>
        <w:t>度電費約</w:t>
      </w:r>
      <w:r w:rsidR="00CF2785">
        <w:rPr>
          <w:rFonts w:hint="eastAsia"/>
          <w:color w:val="000000" w:themeColor="text1"/>
        </w:rPr>
        <w:t>5</w:t>
      </w:r>
      <w:r w:rsidR="00CE7198" w:rsidRPr="002C6758">
        <w:rPr>
          <w:rFonts w:hint="eastAsia"/>
          <w:color w:val="000000" w:themeColor="text1"/>
        </w:rPr>
        <w:t>元。</w:t>
      </w:r>
      <w:r w:rsidR="00CE7198" w:rsidRPr="002C6758">
        <w:rPr>
          <w:rFonts w:hint="eastAsia"/>
          <w:color w:val="000000" w:themeColor="text1"/>
        </w:rPr>
        <w:br/>
      </w:r>
      <w:r w:rsidR="00CE7198" w:rsidRPr="002C6758">
        <w:rPr>
          <w:rFonts w:hint="eastAsia"/>
          <w:color w:val="000000" w:themeColor="text1"/>
        </w:rPr>
        <w:t>請利用以上資訊，回答下列問題</w:t>
      </w:r>
      <w:r>
        <w:rPr>
          <w:rFonts w:hint="eastAsia"/>
          <w:color w:val="000000" w:themeColor="text1"/>
        </w:rPr>
        <w:t>(11-15)</w:t>
      </w:r>
      <w:r w:rsidR="00CE7198" w:rsidRPr="002C6758">
        <w:rPr>
          <w:rFonts w:hint="eastAsia"/>
          <w:color w:val="000000" w:themeColor="text1"/>
        </w:rPr>
        <w:t>：</w:t>
      </w:r>
      <w:r w:rsidR="00CE7198" w:rsidRPr="002C6758">
        <w:rPr>
          <w:color w:val="000000" w:themeColor="text1"/>
        </w:rPr>
        <w:br/>
      </w:r>
      <w:r>
        <w:rPr>
          <w:rFonts w:hint="eastAsia"/>
          <w:color w:val="000000" w:themeColor="text1"/>
        </w:rPr>
        <w:t>11.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請問此款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 xml:space="preserve">氫電池，與下列何種電池種類相同？　</w:t>
      </w:r>
      <w:r w:rsidR="00CE7198" w:rsidRPr="002C6758">
        <w:rPr>
          <w:rFonts w:hint="eastAsia"/>
          <w:color w:val="000000" w:themeColor="text1"/>
        </w:rPr>
        <w:t>(A)</w:t>
      </w:r>
      <w:r w:rsidR="00CE7198" w:rsidRPr="002C6758">
        <w:rPr>
          <w:rFonts w:hint="eastAsia"/>
          <w:color w:val="000000" w:themeColor="text1"/>
        </w:rPr>
        <w:t xml:space="preserve">碳鋅電池　</w:t>
      </w:r>
      <w:r w:rsidR="00CE7198" w:rsidRPr="002C6758">
        <w:rPr>
          <w:rFonts w:hint="eastAsia"/>
          <w:color w:val="000000" w:themeColor="text1"/>
        </w:rPr>
        <w:t>(B)</w:t>
      </w:r>
      <w:r w:rsidR="00CE7198" w:rsidRPr="002C6758">
        <w:rPr>
          <w:rFonts w:hint="eastAsia"/>
          <w:color w:val="000000" w:themeColor="text1"/>
        </w:rPr>
        <w:t xml:space="preserve">鹼性電池　</w:t>
      </w:r>
      <w:r w:rsidR="00CE7198" w:rsidRPr="002C6758">
        <w:rPr>
          <w:rFonts w:hint="eastAsia"/>
          <w:color w:val="000000" w:themeColor="text1"/>
        </w:rPr>
        <w:t>(C)</w:t>
      </w:r>
      <w:r w:rsidR="00CE7198" w:rsidRPr="002C6758">
        <w:rPr>
          <w:rFonts w:hint="eastAsia"/>
          <w:color w:val="000000" w:themeColor="text1"/>
        </w:rPr>
        <w:t xml:space="preserve">鉛蓄電池　</w:t>
      </w:r>
      <w:r w:rsidR="00CE7198" w:rsidRPr="002C6758">
        <w:rPr>
          <w:rFonts w:hint="eastAsia"/>
          <w:color w:val="000000" w:themeColor="text1"/>
        </w:rPr>
        <w:t>(D)</w:t>
      </w:r>
      <w:proofErr w:type="gramStart"/>
      <w:r w:rsidR="00CE7198" w:rsidRPr="002C6758">
        <w:rPr>
          <w:rFonts w:hint="eastAsia"/>
          <w:color w:val="000000" w:themeColor="text1"/>
        </w:rPr>
        <w:t>一次性鋰離子</w:t>
      </w:r>
      <w:proofErr w:type="gramEnd"/>
      <w:r w:rsidR="00CE7198" w:rsidRPr="002C6758">
        <w:rPr>
          <w:rFonts w:hint="eastAsia"/>
          <w:color w:val="000000" w:themeColor="text1"/>
        </w:rPr>
        <w:t>電池。</w:t>
      </w:r>
      <w:r w:rsidR="00CE7198" w:rsidRPr="002C6758">
        <w:rPr>
          <w:rFonts w:hint="eastAsia"/>
          <w:color w:val="000000" w:themeColor="text1"/>
        </w:rPr>
        <w:br/>
      </w:r>
      <w:r>
        <w:rPr>
          <w:rFonts w:hint="eastAsia"/>
          <w:color w:val="000000" w:themeColor="text1"/>
        </w:rPr>
        <w:t>12.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將一顆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 xml:space="preserve">氫電池充飽，需要耗費多少度電？　</w:t>
      </w:r>
      <w:r w:rsidR="00CE7198" w:rsidRPr="002C6758">
        <w:rPr>
          <w:rFonts w:hint="eastAsia"/>
          <w:color w:val="000000" w:themeColor="text1"/>
        </w:rPr>
        <w:t>(</w:t>
      </w:r>
      <w:r w:rsidR="00CE7198" w:rsidRPr="002C6758">
        <w:rPr>
          <w:color w:val="000000" w:themeColor="text1"/>
        </w:rPr>
        <w:t>A)</w:t>
      </w:r>
      <w:r w:rsidR="00CF2785">
        <w:rPr>
          <w:rFonts w:hint="eastAsia"/>
          <w:color w:val="000000" w:themeColor="text1"/>
        </w:rPr>
        <w:t>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(B)0.0</w:t>
      </w:r>
      <w:r w:rsidR="00CE7198" w:rsidRPr="002C6758">
        <w:rPr>
          <w:rFonts w:hint="eastAsia"/>
          <w:color w:val="000000" w:themeColor="text1"/>
        </w:rPr>
        <w:t>0</w:t>
      </w:r>
      <w:r w:rsidR="00CF2785">
        <w:rPr>
          <w:rFonts w:hint="eastAsia"/>
          <w:color w:val="000000" w:themeColor="text1"/>
        </w:rPr>
        <w:t>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F2785">
        <w:rPr>
          <w:color w:val="000000" w:themeColor="text1"/>
        </w:rPr>
        <w:t>(C)</w:t>
      </w:r>
      <w:r w:rsidR="00CF2785">
        <w:rPr>
          <w:rFonts w:hint="eastAsia"/>
          <w:color w:val="000000" w:themeColor="text1"/>
        </w:rPr>
        <w:t>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6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6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F2785">
        <w:rPr>
          <w:color w:val="000000" w:themeColor="text1"/>
        </w:rPr>
        <w:t>(D)0.00</w:t>
      </w:r>
      <w:r w:rsidR="00CF2785">
        <w:rPr>
          <w:rFonts w:hint="eastAsia"/>
          <w:color w:val="000000" w:themeColor="text1"/>
        </w:rPr>
        <w:t>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6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6</w:t>
      </w:r>
      <w:r w:rsidR="00CE7198" w:rsidRPr="002C6758">
        <w:rPr>
          <w:color w:val="000000" w:themeColor="text1"/>
        </w:rPr>
        <w:t>0</w:t>
      </w:r>
      <w:r w:rsidR="00CE7198" w:rsidRPr="002C6758">
        <w:rPr>
          <w:rFonts w:hint="eastAsia"/>
          <w:color w:val="000000" w:themeColor="text1"/>
        </w:rPr>
        <w:t>。</w:t>
      </w:r>
      <w:r w:rsidR="00CE7198" w:rsidRPr="002C6758">
        <w:rPr>
          <w:rFonts w:hint="eastAsia"/>
          <w:color w:val="000000" w:themeColor="text1"/>
        </w:rPr>
        <w:br/>
      </w:r>
      <w:r>
        <w:rPr>
          <w:rFonts w:hint="eastAsia"/>
          <w:color w:val="000000" w:themeColor="text1"/>
        </w:rPr>
        <w:t>13.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若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>氫電池每顆可充電</w:t>
      </w:r>
      <w:r w:rsidR="00CE7198" w:rsidRPr="002C6758">
        <w:rPr>
          <w:rFonts w:hint="eastAsia"/>
          <w:color w:val="000000" w:themeColor="text1"/>
        </w:rPr>
        <w:t>2100</w:t>
      </w:r>
      <w:r w:rsidR="00CE7198" w:rsidRPr="002C6758">
        <w:rPr>
          <w:rFonts w:hint="eastAsia"/>
          <w:color w:val="000000" w:themeColor="text1"/>
        </w:rPr>
        <w:t xml:space="preserve">次，請問電池所需充電的電費加上購買電池與充電座，總共需花費多少金額？（以四顆電池計算）　</w:t>
      </w:r>
      <w:r w:rsidR="00CE7198" w:rsidRPr="002C6758">
        <w:rPr>
          <w:rFonts w:hint="eastAsia"/>
          <w:color w:val="000000" w:themeColor="text1"/>
        </w:rPr>
        <w:t>(A)472.5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rFonts w:hint="eastAsia"/>
          <w:color w:val="000000" w:themeColor="text1"/>
        </w:rPr>
        <w:t>(B)1322.5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(C)</w:t>
      </w:r>
      <w:r w:rsidR="00CF2785" w:rsidRPr="002C6758">
        <w:rPr>
          <w:color w:val="000000" w:themeColor="text1"/>
        </w:rPr>
        <w:t>2740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(D)</w:t>
      </w:r>
      <w:r w:rsidR="00CF2785">
        <w:rPr>
          <w:rFonts w:hint="eastAsia"/>
          <w:color w:val="000000" w:themeColor="text1"/>
        </w:rPr>
        <w:t>3420</w:t>
      </w:r>
      <w:r w:rsidR="00CE7198" w:rsidRPr="002C6758">
        <w:rPr>
          <w:rFonts w:hint="eastAsia"/>
          <w:color w:val="000000" w:themeColor="text1"/>
        </w:rPr>
        <w:t xml:space="preserve">　元。</w:t>
      </w:r>
      <w:r w:rsidR="00CE7198" w:rsidRPr="002C6758">
        <w:rPr>
          <w:color w:val="000000" w:themeColor="text1"/>
        </w:rPr>
        <w:br/>
      </w:r>
      <w:r>
        <w:rPr>
          <w:rFonts w:hint="eastAsia"/>
          <w:color w:val="000000" w:themeColor="text1"/>
        </w:rPr>
        <w:t>14.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假設每顆鹼性電池可提供的電能與充電電池相同，若</w:t>
      </w:r>
      <w:proofErr w:type="gramStart"/>
      <w:r w:rsidR="00CE7198" w:rsidRPr="002C6758">
        <w:rPr>
          <w:rFonts w:hint="eastAsia"/>
          <w:color w:val="000000" w:themeColor="text1"/>
        </w:rPr>
        <w:t>新型鎳</w:t>
      </w:r>
      <w:proofErr w:type="gramEnd"/>
      <w:r w:rsidR="00CE7198" w:rsidRPr="002C6758">
        <w:rPr>
          <w:rFonts w:hint="eastAsia"/>
          <w:color w:val="000000" w:themeColor="text1"/>
        </w:rPr>
        <w:t>氫電池四顆可使用</w:t>
      </w:r>
      <w:r w:rsidR="00CE7198" w:rsidRPr="002C6758">
        <w:rPr>
          <w:rFonts w:hint="eastAsia"/>
          <w:color w:val="000000" w:themeColor="text1"/>
        </w:rPr>
        <w:t>2100</w:t>
      </w:r>
      <w:r w:rsidR="00CE7198" w:rsidRPr="002C6758">
        <w:rPr>
          <w:rFonts w:hint="eastAsia"/>
          <w:color w:val="000000" w:themeColor="text1"/>
        </w:rPr>
        <w:t xml:space="preserve">次，相當於要花費多少金額購買等量的一般鹼性電池？　</w:t>
      </w:r>
      <w:r w:rsidR="00CE7198" w:rsidRPr="002C6758">
        <w:rPr>
          <w:rFonts w:hint="eastAsia"/>
          <w:color w:val="000000" w:themeColor="text1"/>
        </w:rPr>
        <w:t>(A)</w:t>
      </w:r>
      <w:r w:rsidR="00CE7198" w:rsidRPr="002C6758">
        <w:rPr>
          <w:color w:val="000000" w:themeColor="text1"/>
        </w:rPr>
        <w:t>120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rFonts w:hint="eastAsia"/>
          <w:color w:val="000000" w:themeColor="text1"/>
        </w:rPr>
        <w:t>(B)2</w:t>
      </w:r>
      <w:r w:rsidR="00CE7198" w:rsidRPr="002C6758">
        <w:rPr>
          <w:color w:val="000000" w:themeColor="text1"/>
        </w:rPr>
        <w:t>100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rFonts w:hint="eastAsia"/>
          <w:color w:val="000000" w:themeColor="text1"/>
        </w:rPr>
        <w:t>(C)</w:t>
      </w:r>
      <w:r w:rsidR="00CE7198" w:rsidRPr="002C6758">
        <w:rPr>
          <w:color w:val="000000" w:themeColor="text1"/>
        </w:rPr>
        <w:t>1</w:t>
      </w:r>
      <w:r w:rsidR="00CF2785">
        <w:rPr>
          <w:rFonts w:hint="eastAsia"/>
          <w:color w:val="000000" w:themeColor="text1"/>
        </w:rPr>
        <w:t>260</w:t>
      </w:r>
      <w:r w:rsidR="00CE7198" w:rsidRPr="002C6758">
        <w:rPr>
          <w:color w:val="000000" w:themeColor="text1"/>
        </w:rPr>
        <w:t>00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(D)</w:t>
      </w:r>
      <w:r w:rsidR="00CE7198" w:rsidRPr="002C6758">
        <w:rPr>
          <w:rFonts w:hint="eastAsia"/>
          <w:color w:val="000000" w:themeColor="text1"/>
        </w:rPr>
        <w:t>1</w:t>
      </w:r>
      <w:r w:rsidR="00CF2785">
        <w:rPr>
          <w:rFonts w:hint="eastAsia"/>
          <w:color w:val="000000" w:themeColor="text1"/>
        </w:rPr>
        <w:t>260</w:t>
      </w:r>
      <w:r w:rsidR="00CE7198" w:rsidRPr="002C6758">
        <w:rPr>
          <w:color w:val="000000" w:themeColor="text1"/>
        </w:rPr>
        <w:t>000</w:t>
      </w:r>
      <w:r w:rsidR="00CE7198" w:rsidRPr="002C6758">
        <w:rPr>
          <w:rFonts w:hint="eastAsia"/>
          <w:color w:val="000000" w:themeColor="text1"/>
        </w:rPr>
        <w:t xml:space="preserve">　元。</w:t>
      </w:r>
      <w:r w:rsidR="00CE7198" w:rsidRPr="002C6758">
        <w:rPr>
          <w:color w:val="000000" w:themeColor="text1"/>
        </w:rPr>
        <w:br/>
      </w:r>
      <w:r>
        <w:rPr>
          <w:rFonts w:hint="eastAsia"/>
          <w:color w:val="000000" w:themeColor="text1"/>
        </w:rPr>
        <w:t>15.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 xml:space="preserve">根據上方的推算，請問充電電池與一次電池，使用哪一種電池比較划算呢？　</w:t>
      </w:r>
      <w:r w:rsidR="00CE7198" w:rsidRPr="002C6758">
        <w:rPr>
          <w:rFonts w:hint="eastAsia"/>
          <w:color w:val="000000" w:themeColor="text1"/>
        </w:rPr>
        <w:t>(A)</w:t>
      </w:r>
      <w:r w:rsidR="00CE7198" w:rsidRPr="002C6758">
        <w:rPr>
          <w:rFonts w:hint="eastAsia"/>
          <w:color w:val="000000" w:themeColor="text1"/>
        </w:rPr>
        <w:t xml:space="preserve">充電電池　</w:t>
      </w:r>
      <w:r w:rsidR="00CE7198" w:rsidRPr="002C6758">
        <w:rPr>
          <w:rFonts w:hint="eastAsia"/>
          <w:color w:val="000000" w:themeColor="text1"/>
        </w:rPr>
        <w:t>(B)</w:t>
      </w:r>
      <w:r w:rsidR="00CE7198" w:rsidRPr="002C6758">
        <w:rPr>
          <w:rFonts w:hint="eastAsia"/>
          <w:color w:val="000000" w:themeColor="text1"/>
        </w:rPr>
        <w:t xml:space="preserve">一次電池　</w:t>
      </w:r>
      <w:r w:rsidR="00CE7198" w:rsidRPr="002C6758">
        <w:rPr>
          <w:rFonts w:hint="eastAsia"/>
          <w:color w:val="000000" w:themeColor="text1"/>
        </w:rPr>
        <w:t>(C)</w:t>
      </w:r>
      <w:r w:rsidR="00CE7198" w:rsidRPr="002C6758">
        <w:rPr>
          <w:rFonts w:hint="eastAsia"/>
          <w:color w:val="000000" w:themeColor="text1"/>
        </w:rPr>
        <w:t xml:space="preserve">無法比較　</w:t>
      </w:r>
      <w:r w:rsidR="00CE7198" w:rsidRPr="002C6758">
        <w:rPr>
          <w:rFonts w:hint="eastAsia"/>
          <w:color w:val="000000" w:themeColor="text1"/>
        </w:rPr>
        <w:t>(D)</w:t>
      </w:r>
      <w:r w:rsidR="00CE7198" w:rsidRPr="002C6758">
        <w:rPr>
          <w:rFonts w:hint="eastAsia"/>
          <w:color w:val="000000" w:themeColor="text1"/>
        </w:rPr>
        <w:t>一樣划算。</w:t>
      </w:r>
    </w:p>
    <w:p w:rsidR="00E43480" w:rsidRPr="005E299D" w:rsidRDefault="00DC2267" w:rsidP="005E299D">
      <w:pPr>
        <w:adjustRightInd w:val="0"/>
        <w:snapToGrid w:val="0"/>
        <w:ind w:left="360"/>
      </w:pPr>
      <w:r>
        <w:rPr>
          <w:rFonts w:hint="eastAsia"/>
          <w:color w:val="000000" w:themeColor="text1"/>
        </w:rPr>
        <w:t>◎</w:t>
      </w:r>
      <w:r w:rsidR="00CE7198">
        <w:rPr>
          <w:rFonts w:hint="eastAsia"/>
          <w:u w:val="single"/>
        </w:rPr>
        <w:t>阿康</w:t>
      </w:r>
      <w:r w:rsidR="00CE7198">
        <w:rPr>
          <w:rFonts w:hint="eastAsia"/>
        </w:rPr>
        <w:t>家通常會在中午煮好午餐跟晚餐的飯，因此中午煮好後，需要保溫</w:t>
      </w:r>
      <w:r w:rsidR="00CE7198">
        <w:rPr>
          <w:rFonts w:hint="eastAsia"/>
        </w:rPr>
        <w:t>7</w:t>
      </w:r>
      <w:r w:rsidR="00CE7198">
        <w:rPr>
          <w:rFonts w:hint="eastAsia"/>
        </w:rPr>
        <w:t>小時。同樣的飯量若使用電鍋煮飯需要半小時，使用電子鍋煮飯需要一小時，他們正在猶豫要選哪一種家電會比較省電，附圖為電鍋與電子鍋的電器標示，請你協助判斷哪一種的家電比較適合此家庭？</w:t>
      </w:r>
      <w:r w:rsidR="00CE7198">
        <w:br/>
      </w:r>
      <w:r w:rsidR="00CE7198">
        <w:rPr>
          <w:noProof/>
        </w:rPr>
        <w:drawing>
          <wp:inline distT="0" distB="0" distL="0" distR="0" wp14:anchorId="444C75AE" wp14:editId="444B6D27">
            <wp:extent cx="1644650" cy="1423962"/>
            <wp:effectExtent l="0" t="0" r="0" b="5080"/>
            <wp:docPr id="6" name="圖片 6" descr="1-1素養題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1素養題圖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198">
        <w:rPr>
          <w:noProof/>
        </w:rPr>
        <w:drawing>
          <wp:inline distT="0" distB="0" distL="0" distR="0" wp14:anchorId="1CA73BF3" wp14:editId="56B39764">
            <wp:extent cx="1465225" cy="1371600"/>
            <wp:effectExtent l="0" t="0" r="1905" b="0"/>
            <wp:docPr id="5" name="圖片 5" descr="1-1素養題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1素養題圖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97" cy="137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198">
        <w:rPr>
          <w:rFonts w:hint="eastAsia"/>
        </w:rPr>
        <w:br/>
      </w:r>
      <w:r>
        <w:rPr>
          <w:rFonts w:hint="eastAsia"/>
        </w:rPr>
        <w:t>16.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>
        <w:rPr>
          <w:rFonts w:hint="eastAsia"/>
        </w:rPr>
        <w:t>請協助計算若使用</w:t>
      </w:r>
      <w:r w:rsidR="00CE7198" w:rsidRPr="002C6758">
        <w:rPr>
          <w:rFonts w:hint="eastAsia"/>
          <w:color w:val="000000" w:themeColor="text1"/>
        </w:rPr>
        <w:t xml:space="preserve">這臺電鍋每天煮飯加上保溫，會耗費多少電能（度）？　</w:t>
      </w:r>
      <w:r w:rsidR="00CE7198" w:rsidRPr="002C6758">
        <w:rPr>
          <w:rFonts w:hint="eastAsia"/>
          <w:color w:val="000000" w:themeColor="text1"/>
        </w:rPr>
        <w:t>(A)</w:t>
      </w:r>
      <w:r w:rsidR="00CE7198" w:rsidRPr="002C6758">
        <w:rPr>
          <w:color w:val="000000" w:themeColor="text1"/>
        </w:rPr>
        <w:t>600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color w:val="000000" w:themeColor="text1"/>
        </w:rPr>
        <w:t>.5</w:t>
      </w:r>
      <w:r w:rsidR="00CE7198" w:rsidRPr="002C6758">
        <w:rPr>
          <w:rFonts w:hint="eastAsia"/>
          <w:color w:val="000000" w:themeColor="text1"/>
        </w:rPr>
        <w:t xml:space="preserve">　　</w:t>
      </w:r>
      <w:r w:rsidR="00CE7198" w:rsidRPr="002C6758">
        <w:rPr>
          <w:rFonts w:hint="eastAsia"/>
          <w:color w:val="000000" w:themeColor="text1"/>
        </w:rPr>
        <w:t>(B)</w:t>
      </w:r>
      <w:r w:rsidR="00CE7198" w:rsidRPr="002C6758">
        <w:rPr>
          <w:color w:val="000000" w:themeColor="text1"/>
        </w:rPr>
        <w:t>600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0</w:t>
      </w:r>
      <w:r w:rsidR="00CE7198" w:rsidRPr="002C6758">
        <w:rPr>
          <w:color w:val="000000" w:themeColor="text1"/>
        </w:rPr>
        <w:t>.5+35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rFonts w:hint="eastAsia"/>
          <w:color w:val="000000" w:themeColor="text1"/>
          <w:sz w:val="23"/>
        </w:rPr>
        <w:t xml:space="preserve">　</w:t>
      </w:r>
      <w:r w:rsidR="00CE7198" w:rsidRPr="002C6758">
        <w:rPr>
          <w:rFonts w:hint="eastAsia"/>
          <w:color w:val="000000" w:themeColor="text1"/>
        </w:rPr>
        <w:t>(C)0</w:t>
      </w:r>
      <w:r w:rsidR="00CE7198" w:rsidRPr="002C6758">
        <w:rPr>
          <w:color w:val="000000" w:themeColor="text1"/>
        </w:rPr>
        <w:t>.6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color w:val="000000" w:themeColor="text1"/>
        </w:rPr>
        <w:t>.5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rFonts w:hint="eastAsia"/>
          <w:color w:val="000000" w:themeColor="text1"/>
        </w:rPr>
        <w:t>(D)</w:t>
      </w:r>
      <w:r w:rsidR="00CE7198" w:rsidRPr="002C6758">
        <w:rPr>
          <w:color w:val="000000" w:themeColor="text1"/>
        </w:rPr>
        <w:t>0.6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0</w:t>
      </w:r>
      <w:r w:rsidR="00CE7198" w:rsidRPr="002C6758">
        <w:rPr>
          <w:color w:val="000000" w:themeColor="text1"/>
        </w:rPr>
        <w:t>.5+0.035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rFonts w:hint="eastAsia"/>
          <w:color w:val="000000" w:themeColor="text1"/>
        </w:rPr>
        <w:t>。</w:t>
      </w:r>
      <w:r w:rsidR="00CE7198" w:rsidRPr="002C6758">
        <w:rPr>
          <w:color w:val="000000" w:themeColor="text1"/>
        </w:rPr>
        <w:br/>
      </w:r>
      <w:r>
        <w:rPr>
          <w:rFonts w:hint="eastAsia"/>
          <w:color w:val="000000" w:themeColor="text1"/>
        </w:rPr>
        <w:t>17.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請協助計算若使用這</w:t>
      </w:r>
      <w:proofErr w:type="gramStart"/>
      <w:r w:rsidR="00CE7198" w:rsidRPr="002C6758">
        <w:rPr>
          <w:rFonts w:hint="eastAsia"/>
          <w:color w:val="000000" w:themeColor="text1"/>
        </w:rPr>
        <w:t>臺電子鍋每天</w:t>
      </w:r>
      <w:proofErr w:type="gramEnd"/>
      <w:r w:rsidR="00CE7198" w:rsidRPr="002C6758">
        <w:rPr>
          <w:rFonts w:hint="eastAsia"/>
          <w:color w:val="000000" w:themeColor="text1"/>
        </w:rPr>
        <w:t xml:space="preserve">煮飯加上保溫，會耗費多少電能（度）？　</w:t>
      </w:r>
      <w:r w:rsidR="00CE7198" w:rsidRPr="002C6758">
        <w:rPr>
          <w:rFonts w:hint="eastAsia"/>
          <w:color w:val="000000" w:themeColor="text1"/>
        </w:rPr>
        <w:t>(</w:t>
      </w:r>
      <w:r w:rsidR="00CE7198" w:rsidRPr="002C6758">
        <w:rPr>
          <w:color w:val="000000" w:themeColor="text1"/>
        </w:rPr>
        <w:t>A)</w:t>
      </w:r>
      <w:r w:rsidR="00CE7198" w:rsidRPr="002C6758">
        <w:rPr>
          <w:rFonts w:hint="eastAsia"/>
          <w:color w:val="000000" w:themeColor="text1"/>
        </w:rPr>
        <w:t>0</w:t>
      </w:r>
      <w:r w:rsidR="00CE7198" w:rsidRPr="002C6758">
        <w:rPr>
          <w:color w:val="000000" w:themeColor="text1"/>
        </w:rPr>
        <w:t>.61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8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(B)0.61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+0.03</w:t>
      </w:r>
      <w:r w:rsidR="00CE7198" w:rsidRPr="002C6758">
        <w:rPr>
          <w:rFonts w:hint="eastAsia"/>
          <w:color w:val="000000" w:themeColor="text1"/>
        </w:rPr>
        <w:t>3</w:t>
      </w:r>
      <w:r w:rsidR="00CE7198" w:rsidRPr="002C6758">
        <w:rPr>
          <w:color w:val="000000" w:themeColor="text1"/>
        </w:rPr>
        <w:t>5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rFonts w:hint="eastAsia"/>
          <w:color w:val="000000" w:themeColor="text1"/>
        </w:rPr>
        <w:t>(</w:t>
      </w:r>
      <w:r w:rsidR="00CE7198" w:rsidRPr="002C6758">
        <w:rPr>
          <w:color w:val="000000" w:themeColor="text1"/>
        </w:rPr>
        <w:t>C)610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8</w:t>
      </w:r>
      <w:r w:rsidR="00CE7198" w:rsidRPr="002C6758">
        <w:rPr>
          <w:rFonts w:hint="eastAsia"/>
          <w:color w:val="000000" w:themeColor="text1"/>
        </w:rPr>
        <w:t xml:space="preserve">　</w:t>
      </w:r>
      <w:r w:rsidR="00CE7198" w:rsidRPr="002C6758">
        <w:rPr>
          <w:color w:val="000000" w:themeColor="text1"/>
        </w:rPr>
        <w:t>(D)610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1</w:t>
      </w:r>
      <w:r w:rsidR="00CE7198" w:rsidRPr="002C6758">
        <w:rPr>
          <w:color w:val="000000" w:themeColor="text1"/>
        </w:rPr>
        <w:t>+3</w:t>
      </w:r>
      <w:r w:rsidR="00CE7198" w:rsidRPr="002C6758">
        <w:rPr>
          <w:rFonts w:hint="eastAsia"/>
          <w:color w:val="000000" w:themeColor="text1"/>
        </w:rPr>
        <w:t>3</w:t>
      </w:r>
      <w:r w:rsidR="00CE7198" w:rsidRPr="002C6758">
        <w:rPr>
          <w:color w:val="000000" w:themeColor="text1"/>
        </w:rPr>
        <w:t>.5</w:t>
      </w:r>
      <w:r w:rsidR="00CE7198" w:rsidRPr="002C6758">
        <w:rPr>
          <w:rFonts w:hint="eastAsia"/>
          <w:color w:val="000000" w:themeColor="text1"/>
        </w:rPr>
        <w:t>×</w:t>
      </w:r>
      <w:r w:rsidR="00CE7198" w:rsidRPr="002C6758">
        <w:rPr>
          <w:rFonts w:hint="eastAsia"/>
          <w:color w:val="000000" w:themeColor="text1"/>
        </w:rPr>
        <w:t>7</w:t>
      </w:r>
      <w:r w:rsidR="00CE7198" w:rsidRPr="002C6758">
        <w:rPr>
          <w:rFonts w:hint="eastAsia"/>
          <w:color w:val="000000" w:themeColor="text1"/>
        </w:rPr>
        <w:t>。</w:t>
      </w:r>
      <w:r w:rsidR="00CE7198" w:rsidRPr="002C6758">
        <w:rPr>
          <w:color w:val="000000" w:themeColor="text1"/>
        </w:rPr>
        <w:br/>
      </w:r>
      <w:r>
        <w:rPr>
          <w:rFonts w:hint="eastAsia"/>
          <w:color w:val="000000" w:themeColor="text1"/>
        </w:rPr>
        <w:t>18.</w:t>
      </w:r>
      <w:r w:rsidRPr="00DC2267">
        <w:t xml:space="preserve"> </w:t>
      </w:r>
      <w:r>
        <w:t>(</w:t>
      </w:r>
      <w:r>
        <w:t xml:space="preserve">　　</w:t>
      </w:r>
      <w:r w:rsidRPr="002C6758">
        <w:rPr>
          <w:color w:val="000000" w:themeColor="text1"/>
        </w:rPr>
        <w:t>)</w:t>
      </w:r>
      <w:r w:rsidR="00CE7198" w:rsidRPr="002C6758">
        <w:rPr>
          <w:rFonts w:hint="eastAsia"/>
          <w:color w:val="000000" w:themeColor="text1"/>
        </w:rPr>
        <w:t>根據上方的計算，請試著</w:t>
      </w:r>
      <w:proofErr w:type="gramStart"/>
      <w:r w:rsidR="00CE7198" w:rsidRPr="002C6758">
        <w:rPr>
          <w:rFonts w:hint="eastAsia"/>
          <w:color w:val="000000" w:themeColor="text1"/>
        </w:rPr>
        <w:t>判斷</w:t>
      </w:r>
      <w:r w:rsidR="00CE7198" w:rsidRPr="002C6758">
        <w:rPr>
          <w:rFonts w:hint="eastAsia"/>
          <w:color w:val="000000" w:themeColor="text1"/>
          <w:u w:val="single"/>
        </w:rPr>
        <w:t>阿康</w:t>
      </w:r>
      <w:r w:rsidR="00CE7198" w:rsidRPr="002C6758">
        <w:rPr>
          <w:rFonts w:hint="eastAsia"/>
          <w:color w:val="000000" w:themeColor="text1"/>
        </w:rPr>
        <w:t>家</w:t>
      </w:r>
      <w:proofErr w:type="gramEnd"/>
      <w:r w:rsidR="00CE7198" w:rsidRPr="002C6758">
        <w:rPr>
          <w:rFonts w:hint="eastAsia"/>
          <w:color w:val="000000" w:themeColor="text1"/>
        </w:rPr>
        <w:t xml:space="preserve">適合購買哪一種鍋子會較省電？　</w:t>
      </w:r>
      <w:r w:rsidR="00CE7198" w:rsidRPr="002C6758">
        <w:rPr>
          <w:rFonts w:hint="eastAsia"/>
          <w:color w:val="000000" w:themeColor="text1"/>
        </w:rPr>
        <w:t>(A)</w:t>
      </w:r>
      <w:r w:rsidR="00CE7198" w:rsidRPr="002C6758">
        <w:rPr>
          <w:rFonts w:hint="eastAsia"/>
          <w:color w:val="000000" w:themeColor="text1"/>
        </w:rPr>
        <w:t>電</w:t>
      </w:r>
      <w:r w:rsidR="00CE7198">
        <w:rPr>
          <w:rFonts w:hint="eastAsia"/>
        </w:rPr>
        <w:t xml:space="preserve">鍋　</w:t>
      </w:r>
      <w:r w:rsidR="00CE7198">
        <w:rPr>
          <w:rFonts w:hint="eastAsia"/>
        </w:rPr>
        <w:t>(B)</w:t>
      </w:r>
      <w:r w:rsidR="00CE7198">
        <w:rPr>
          <w:rFonts w:hint="eastAsia"/>
        </w:rPr>
        <w:t xml:space="preserve">電子鍋　</w:t>
      </w:r>
      <w:r w:rsidR="00CE7198">
        <w:rPr>
          <w:rFonts w:hint="eastAsia"/>
        </w:rPr>
        <w:t>(C)</w:t>
      </w:r>
      <w:r w:rsidR="00CE7198">
        <w:rPr>
          <w:rFonts w:hint="eastAsia"/>
        </w:rPr>
        <w:t xml:space="preserve">兩者皆可　</w:t>
      </w:r>
      <w:r w:rsidR="00CE7198">
        <w:rPr>
          <w:rFonts w:hint="eastAsia"/>
        </w:rPr>
        <w:t>(D)</w:t>
      </w:r>
      <w:r w:rsidR="00CE7198">
        <w:rPr>
          <w:rFonts w:hint="eastAsia"/>
        </w:rPr>
        <w:t>無法判斷。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9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）下列關於臺灣在冬季和夏季盛行的季風之敘述，哪些正確？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甲</w:t>
      </w:r>
      <w:r w:rsidRPr="00BC4623">
        <w:rPr>
          <w:rFonts w:hint="eastAsia"/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東北季風因為經過海面，為</w:t>
      </w:r>
      <w:proofErr w:type="gramStart"/>
      <w:r w:rsidRPr="00BC4623">
        <w:rPr>
          <w:rFonts w:hint="eastAsia"/>
          <w:color w:val="000000" w:themeColor="text1"/>
        </w:rPr>
        <w:t>北部、</w:t>
      </w:r>
      <w:proofErr w:type="gramEnd"/>
      <w:r w:rsidRPr="00BC4623">
        <w:rPr>
          <w:rFonts w:hint="eastAsia"/>
          <w:color w:val="000000" w:themeColor="text1"/>
        </w:rPr>
        <w:t>東北部及東部地區的迎風面帶來豐沛雨水；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乙</w:t>
      </w:r>
      <w:r w:rsidRPr="00BC4623">
        <w:rPr>
          <w:rFonts w:hint="eastAsia"/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夏季西南季風為臺灣帶來溼熱的天氣型態；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丙</w:t>
      </w:r>
      <w:r w:rsidRPr="00BC4623">
        <w:rPr>
          <w:rFonts w:hint="eastAsia"/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夏季季風主要源自於高氣壓，冬季季風主要源自於低氣壓；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丁</w:t>
      </w:r>
      <w:r w:rsidRPr="00BC4623">
        <w:rPr>
          <w:rFonts w:hint="eastAsia"/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西南沿海處於東北季風背風面，故主要在冬季晒鹽。</w:t>
      </w:r>
    </w:p>
    <w:p w:rsidR="00BC4623" w:rsidRPr="00BC4623" w:rsidRDefault="00BC4623" w:rsidP="00BC4623">
      <w:pPr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(A)</w:t>
      </w:r>
      <w:r w:rsidRPr="00BC4623">
        <w:rPr>
          <w:rFonts w:hint="eastAsia"/>
          <w:color w:val="000000" w:themeColor="text1"/>
        </w:rPr>
        <w:t xml:space="preserve">甲、丙　</w:t>
      </w:r>
      <w:r w:rsidRPr="00BC4623">
        <w:rPr>
          <w:rFonts w:hint="eastAsia"/>
          <w:color w:val="000000" w:themeColor="text1"/>
        </w:rPr>
        <w:t>(B)</w:t>
      </w:r>
      <w:r w:rsidRPr="00BC4623">
        <w:rPr>
          <w:rFonts w:hint="eastAsia"/>
          <w:color w:val="000000" w:themeColor="text1"/>
        </w:rPr>
        <w:t xml:space="preserve">乙、丁　</w:t>
      </w:r>
      <w:r w:rsidRPr="00BC4623">
        <w:rPr>
          <w:rFonts w:hint="eastAsia"/>
          <w:color w:val="000000" w:themeColor="text1"/>
        </w:rPr>
        <w:t>(C)</w:t>
      </w:r>
      <w:r w:rsidRPr="00BC4623">
        <w:rPr>
          <w:rFonts w:hint="eastAsia"/>
          <w:color w:val="000000" w:themeColor="text1"/>
        </w:rPr>
        <w:t xml:space="preserve">甲、乙、丙　</w:t>
      </w:r>
      <w:r w:rsidRPr="00BC4623">
        <w:rPr>
          <w:rFonts w:hint="eastAsia"/>
          <w:color w:val="000000" w:themeColor="text1"/>
        </w:rPr>
        <w:t>(D)</w:t>
      </w:r>
      <w:r w:rsidRPr="00BC4623">
        <w:rPr>
          <w:rFonts w:hint="eastAsia"/>
          <w:color w:val="000000" w:themeColor="text1"/>
        </w:rPr>
        <w:t>甲</w:t>
      </w:r>
      <w:bookmarkStart w:id="2" w:name="_Hlk162014704"/>
      <w:r w:rsidRPr="00BC4623">
        <w:rPr>
          <w:rFonts w:hint="eastAsia"/>
          <w:color w:val="000000" w:themeColor="text1"/>
        </w:rPr>
        <w:t>、</w:t>
      </w:r>
      <w:bookmarkEnd w:id="2"/>
      <w:r w:rsidRPr="00BC4623">
        <w:rPr>
          <w:rFonts w:hint="eastAsia"/>
          <w:color w:val="000000" w:themeColor="text1"/>
        </w:rPr>
        <w:t>乙、丁。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 w:rsidRPr="00BC4623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0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）依下列四個選項中地層傾斜、斷裂的方向判斷，當大雨時，哪</w:t>
      </w:r>
      <w:proofErr w:type="gramStart"/>
      <w:r w:rsidRPr="00BC4623">
        <w:rPr>
          <w:rFonts w:hint="eastAsia"/>
          <w:color w:val="000000" w:themeColor="text1"/>
        </w:rPr>
        <w:t>個</w:t>
      </w:r>
      <w:proofErr w:type="gramEnd"/>
      <w:r w:rsidRPr="00BC4623">
        <w:rPr>
          <w:rFonts w:hint="eastAsia"/>
          <w:color w:val="000000" w:themeColor="text1"/>
        </w:rPr>
        <w:t>選項中的山路最容易發生山崩？</w:t>
      </w:r>
      <w:r w:rsidRPr="00BC4623">
        <w:rPr>
          <w:rFonts w:hint="eastAsia"/>
          <w:color w:val="000000" w:themeColor="text1"/>
        </w:rPr>
        <w:t xml:space="preserve">  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(A)</w:t>
      </w:r>
      <w:r w:rsidRPr="00BC4623">
        <w:rPr>
          <w:color w:val="000000" w:themeColor="text1"/>
        </w:rPr>
        <w:t xml:space="preserve"> </w:t>
      </w:r>
      <w:r w:rsidRPr="00BC4623">
        <w:rPr>
          <w:noProof/>
          <w:color w:val="000000" w:themeColor="text1"/>
        </w:rPr>
        <w:drawing>
          <wp:inline distT="0" distB="0" distL="0" distR="0" wp14:anchorId="276EBEEE" wp14:editId="5E9F74CB">
            <wp:extent cx="1955800" cy="774700"/>
            <wp:effectExtent l="0" t="0" r="6350" b="6350"/>
            <wp:docPr id="20" name="圖片 20" descr="3-4_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4_02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623">
        <w:rPr>
          <w:rFonts w:hint="eastAsia"/>
          <w:color w:val="000000" w:themeColor="text1"/>
        </w:rPr>
        <w:t xml:space="preserve"> (B)</w:t>
      </w:r>
      <w:r w:rsidRPr="00BC4623">
        <w:rPr>
          <w:noProof/>
          <w:color w:val="000000" w:themeColor="text1"/>
        </w:rPr>
        <w:drawing>
          <wp:inline distT="0" distB="0" distL="0" distR="0" wp14:anchorId="3A402CE9" wp14:editId="4B07BFBC">
            <wp:extent cx="1905000" cy="755650"/>
            <wp:effectExtent l="0" t="0" r="0" b="6350"/>
            <wp:docPr id="21" name="圖片 21" descr="3-4_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4_02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23" w:rsidRPr="00BC4623" w:rsidRDefault="00BC4623" w:rsidP="00BE456C">
      <w:pPr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(C)</w:t>
      </w:r>
      <w:r w:rsidRPr="00BC4623">
        <w:rPr>
          <w:noProof/>
          <w:color w:val="000000" w:themeColor="text1"/>
        </w:rPr>
        <w:drawing>
          <wp:inline distT="0" distB="0" distL="0" distR="0" wp14:anchorId="260F2FFD" wp14:editId="2FB0B4CF">
            <wp:extent cx="2019300" cy="723900"/>
            <wp:effectExtent l="0" t="0" r="0" b="0"/>
            <wp:docPr id="22" name="圖片 22" descr="3-4_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4_02-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623">
        <w:rPr>
          <w:rFonts w:hint="eastAsia"/>
          <w:color w:val="000000" w:themeColor="text1"/>
        </w:rPr>
        <w:t xml:space="preserve"> (D)</w:t>
      </w:r>
      <w:r w:rsidRPr="00BC4623">
        <w:rPr>
          <w:color w:val="000000" w:themeColor="text1"/>
        </w:rPr>
        <w:t xml:space="preserve"> </w:t>
      </w:r>
      <w:r w:rsidRPr="00BC4623">
        <w:rPr>
          <w:noProof/>
          <w:color w:val="000000" w:themeColor="text1"/>
        </w:rPr>
        <w:drawing>
          <wp:inline distT="0" distB="0" distL="0" distR="0" wp14:anchorId="29153002" wp14:editId="2CDF8928">
            <wp:extent cx="2032000" cy="742950"/>
            <wp:effectExtent l="0" t="0" r="6350" b="0"/>
            <wp:docPr id="23" name="圖片 23" descr="3-4_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4_02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23" w:rsidRPr="00BC4623" w:rsidRDefault="00BC4623" w:rsidP="00BC46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21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</w:t>
      </w:r>
      <w:r w:rsidRPr="00BC4623">
        <w:rPr>
          <w:color w:val="000000" w:themeColor="text1"/>
        </w:rPr>
        <w:t>附圖為中緯度地區大氣的垂直分層示意圖，關於甲、乙、丙和</w:t>
      </w:r>
      <w:proofErr w:type="gramStart"/>
      <w:r w:rsidRPr="00BC4623">
        <w:rPr>
          <w:color w:val="000000" w:themeColor="text1"/>
        </w:rPr>
        <w:t>丁層</w:t>
      </w:r>
      <w:proofErr w:type="gramEnd"/>
      <w:r w:rsidRPr="00BC4623">
        <w:rPr>
          <w:color w:val="000000" w:themeColor="text1"/>
        </w:rPr>
        <w:t>的</w:t>
      </w:r>
      <w:r w:rsidRPr="00BC4623">
        <w:rPr>
          <w:rFonts w:hint="eastAsia"/>
          <w:color w:val="000000" w:themeColor="text1"/>
        </w:rPr>
        <w:t>敘述</w:t>
      </w:r>
      <w:r w:rsidRPr="00BC4623">
        <w:rPr>
          <w:color w:val="000000" w:themeColor="text1"/>
        </w:rPr>
        <w:t xml:space="preserve">，下列何者正確？　</w:t>
      </w:r>
    </w:p>
    <w:p w:rsidR="00BC4623" w:rsidRPr="00BC4623" w:rsidRDefault="005E299D" w:rsidP="00BC4623">
      <w:pPr>
        <w:rPr>
          <w:color w:val="000000" w:themeColor="text1"/>
        </w:rPr>
      </w:pPr>
      <w:r w:rsidRPr="00BC4623">
        <w:rPr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 wp14:anchorId="5B961920" wp14:editId="284EB54C">
            <wp:simplePos x="0" y="0"/>
            <wp:positionH relativeFrom="column">
              <wp:posOffset>2091055</wp:posOffset>
            </wp:positionH>
            <wp:positionV relativeFrom="paragraph">
              <wp:posOffset>608965</wp:posOffset>
            </wp:positionV>
            <wp:extent cx="1866900" cy="2113915"/>
            <wp:effectExtent l="0" t="0" r="0" b="635"/>
            <wp:wrapTopAndBottom/>
            <wp:docPr id="1" name="圖片 1" descr="3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1_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23" w:rsidRPr="00BC4623">
        <w:rPr>
          <w:color w:val="000000" w:themeColor="text1"/>
        </w:rPr>
        <w:t>(A)</w:t>
      </w:r>
      <w:r w:rsidR="00BC4623" w:rsidRPr="00BC4623">
        <w:rPr>
          <w:color w:val="000000" w:themeColor="text1"/>
        </w:rPr>
        <w:t>甲：對流層</w:t>
      </w:r>
      <w:r w:rsidR="00BC4623" w:rsidRPr="00BC4623">
        <w:rPr>
          <w:rFonts w:hint="eastAsia"/>
          <w:color w:val="000000" w:themeColor="text1"/>
        </w:rPr>
        <w:t>，水氣含量稀少，不常發生天氣現象</w:t>
      </w:r>
      <w:r w:rsidR="00BC4623" w:rsidRPr="00BC4623">
        <w:rPr>
          <w:color w:val="000000" w:themeColor="text1"/>
        </w:rPr>
        <w:t xml:space="preserve">　</w:t>
      </w:r>
      <w:r w:rsidR="00BC4623" w:rsidRPr="00BC4623">
        <w:rPr>
          <w:color w:val="000000" w:themeColor="text1"/>
        </w:rPr>
        <w:t>(B)</w:t>
      </w:r>
      <w:r w:rsidR="00BC4623" w:rsidRPr="00BC4623">
        <w:rPr>
          <w:color w:val="000000" w:themeColor="text1"/>
        </w:rPr>
        <w:t>乙：臭氧層</w:t>
      </w:r>
      <w:r w:rsidR="00BC4623" w:rsidRPr="00BC4623">
        <w:rPr>
          <w:rFonts w:hint="eastAsia"/>
          <w:color w:val="000000" w:themeColor="text1"/>
        </w:rPr>
        <w:t>，適合長程飛機飛行</w:t>
      </w:r>
      <w:r w:rsidR="00BC4623" w:rsidRPr="00BC4623">
        <w:rPr>
          <w:color w:val="000000" w:themeColor="text1"/>
        </w:rPr>
        <w:t xml:space="preserve">　</w:t>
      </w:r>
      <w:r w:rsidR="00BC4623" w:rsidRPr="00BC4623">
        <w:rPr>
          <w:color w:val="000000" w:themeColor="text1"/>
        </w:rPr>
        <w:t>(C)</w:t>
      </w:r>
      <w:proofErr w:type="gramStart"/>
      <w:r w:rsidR="00BC4623" w:rsidRPr="00BC4623">
        <w:rPr>
          <w:color w:val="000000" w:themeColor="text1"/>
        </w:rPr>
        <w:t>丙</w:t>
      </w:r>
      <w:proofErr w:type="gramEnd"/>
      <w:r w:rsidR="00BC4623" w:rsidRPr="00BC4623">
        <w:rPr>
          <w:color w:val="000000" w:themeColor="text1"/>
        </w:rPr>
        <w:t>：中氣層</w:t>
      </w:r>
      <w:r w:rsidR="00BC4623" w:rsidRPr="00BC4623">
        <w:rPr>
          <w:rFonts w:hint="eastAsia"/>
          <w:color w:val="000000" w:themeColor="text1"/>
        </w:rPr>
        <w:t>，大氣中最低的溫度出現在這一層</w:t>
      </w:r>
      <w:r w:rsidR="00BC4623" w:rsidRPr="00BC4623">
        <w:rPr>
          <w:color w:val="000000" w:themeColor="text1"/>
        </w:rPr>
        <w:t xml:space="preserve">　</w:t>
      </w:r>
      <w:r w:rsidR="00BC4623" w:rsidRPr="00BC4623">
        <w:rPr>
          <w:color w:val="000000" w:themeColor="text1"/>
        </w:rPr>
        <w:t>(D)</w:t>
      </w:r>
      <w:r w:rsidR="00BC4623" w:rsidRPr="00BC4623">
        <w:rPr>
          <w:color w:val="000000" w:themeColor="text1"/>
        </w:rPr>
        <w:t>丁：</w:t>
      </w:r>
      <w:r w:rsidR="00BC4623" w:rsidRPr="00BC4623">
        <w:rPr>
          <w:rFonts w:hint="eastAsia"/>
          <w:color w:val="000000" w:themeColor="text1"/>
        </w:rPr>
        <w:t>增溫</w:t>
      </w:r>
      <w:r w:rsidR="00BC4623" w:rsidRPr="00BC4623">
        <w:rPr>
          <w:color w:val="000000" w:themeColor="text1"/>
        </w:rPr>
        <w:t>層</w:t>
      </w:r>
      <w:r w:rsidR="00BC4623" w:rsidRPr="00BC4623">
        <w:rPr>
          <w:rFonts w:hint="eastAsia"/>
          <w:color w:val="000000" w:themeColor="text1"/>
        </w:rPr>
        <w:t>，水氣含量多，熱源主要來自地表</w:t>
      </w:r>
      <w:r w:rsidR="00BC4623" w:rsidRPr="00BC4623">
        <w:rPr>
          <w:color w:val="000000" w:themeColor="text1"/>
        </w:rPr>
        <w:t>。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22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）附圖為某日東亞的地面天氣簡圖，</w:t>
      </w:r>
      <w:proofErr w:type="gramStart"/>
      <w:r w:rsidRPr="00BC4623">
        <w:rPr>
          <w:rFonts w:hint="eastAsia"/>
          <w:color w:val="000000" w:themeColor="text1"/>
        </w:rPr>
        <w:t>圖中甲</w:t>
      </w:r>
      <w:proofErr w:type="gramEnd"/>
      <w:r w:rsidRPr="00BC4623">
        <w:rPr>
          <w:rFonts w:hint="eastAsia"/>
          <w:color w:val="000000" w:themeColor="text1"/>
        </w:rPr>
        <w:t>、乙兩地的海拔高度約為</w:t>
      </w:r>
      <w:r w:rsidRPr="00BC4623">
        <w:rPr>
          <w:rFonts w:hint="eastAsia"/>
          <w:color w:val="000000" w:themeColor="text1"/>
        </w:rPr>
        <w:t>0</w:t>
      </w:r>
      <w:r w:rsidRPr="00BC4623">
        <w:rPr>
          <w:rFonts w:hint="eastAsia"/>
          <w:color w:val="000000" w:themeColor="text1"/>
        </w:rPr>
        <w:t>公尺。已知蒙古的天氣主要受到天氣系統</w:t>
      </w:r>
      <w:r w:rsidRPr="00BC4623">
        <w:rPr>
          <w:rFonts w:hint="eastAsia"/>
          <w:color w:val="000000" w:themeColor="text1"/>
        </w:rPr>
        <w:t>X</w:t>
      </w:r>
      <w:r w:rsidRPr="00BC4623">
        <w:rPr>
          <w:rFonts w:hint="eastAsia"/>
          <w:color w:val="000000" w:themeColor="text1"/>
        </w:rPr>
        <w:t>的影響，甲地的天氣則主要受到天氣系統</w:t>
      </w:r>
      <w:r w:rsidRPr="00BC4623">
        <w:rPr>
          <w:rFonts w:hint="eastAsia"/>
          <w:color w:val="000000" w:themeColor="text1"/>
        </w:rPr>
        <w:t>Y</w:t>
      </w:r>
      <w:r w:rsidRPr="00BC4623">
        <w:rPr>
          <w:rFonts w:hint="eastAsia"/>
          <w:color w:val="000000" w:themeColor="text1"/>
        </w:rPr>
        <w:t>的影響，請問</w:t>
      </w:r>
      <w:r w:rsidRPr="00BC4623">
        <w:rPr>
          <w:color w:val="000000" w:themeColor="text1"/>
        </w:rPr>
        <w:t>下列</w:t>
      </w:r>
      <w:r w:rsidRPr="00BC4623">
        <w:rPr>
          <w:rFonts w:hint="eastAsia"/>
          <w:color w:val="000000" w:themeColor="text1"/>
        </w:rPr>
        <w:t>敘述</w:t>
      </w:r>
      <w:r w:rsidRPr="00BC4623">
        <w:rPr>
          <w:color w:val="000000" w:themeColor="text1"/>
        </w:rPr>
        <w:t>何者正確？</w:t>
      </w:r>
    </w:p>
    <w:p w:rsidR="00BC4623" w:rsidRPr="00BC4623" w:rsidRDefault="002654D1" w:rsidP="00BC4623">
      <w:pPr>
        <w:adjustRightInd w:val="0"/>
        <w:snapToGrid w:val="0"/>
        <w:rPr>
          <w:color w:val="000000" w:themeColor="text1"/>
        </w:rPr>
      </w:pPr>
      <w:r w:rsidRPr="00BC4623">
        <w:rPr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 wp14:anchorId="32E732F5" wp14:editId="6A9AB0A7">
            <wp:simplePos x="0" y="0"/>
            <wp:positionH relativeFrom="column">
              <wp:posOffset>1924050</wp:posOffset>
            </wp:positionH>
            <wp:positionV relativeFrom="paragraph">
              <wp:posOffset>99060</wp:posOffset>
            </wp:positionV>
            <wp:extent cx="2190750" cy="1784350"/>
            <wp:effectExtent l="0" t="0" r="0" b="6350"/>
            <wp:wrapTopAndBottom/>
            <wp:docPr id="24" name="圖片 24" descr="3-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2_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23" w:rsidRPr="00BC4623">
        <w:rPr>
          <w:rFonts w:hint="eastAsia"/>
          <w:color w:val="000000" w:themeColor="text1"/>
        </w:rPr>
        <w:t>(A)X</w:t>
      </w:r>
      <w:r w:rsidR="00BC4623" w:rsidRPr="00BC4623">
        <w:rPr>
          <w:rFonts w:hint="eastAsia"/>
          <w:color w:val="000000" w:themeColor="text1"/>
        </w:rPr>
        <w:t>為高氣壓，</w:t>
      </w:r>
      <w:r w:rsidR="00BC4623" w:rsidRPr="00BC4623">
        <w:rPr>
          <w:rFonts w:hint="eastAsia"/>
          <w:color w:val="000000" w:themeColor="text1"/>
        </w:rPr>
        <w:t>Y</w:t>
      </w:r>
      <w:r w:rsidR="00BC4623" w:rsidRPr="00BC4623">
        <w:rPr>
          <w:rFonts w:hint="eastAsia"/>
          <w:color w:val="000000" w:themeColor="text1"/>
        </w:rPr>
        <w:t>為低氣壓，乙地的等壓線數值為</w:t>
      </w:r>
      <w:r w:rsidR="00BC4623" w:rsidRPr="00BC4623">
        <w:rPr>
          <w:rFonts w:hint="eastAsia"/>
          <w:color w:val="000000" w:themeColor="text1"/>
        </w:rPr>
        <w:t>1016</w:t>
      </w:r>
      <w:proofErr w:type="gramStart"/>
      <w:r w:rsidR="00BC4623" w:rsidRPr="00BC4623">
        <w:rPr>
          <w:rFonts w:hint="eastAsia"/>
          <w:color w:val="000000" w:themeColor="text1"/>
        </w:rPr>
        <w:t>百</w:t>
      </w:r>
      <w:proofErr w:type="gramEnd"/>
      <w:r w:rsidR="00BC4623" w:rsidRPr="00BC4623">
        <w:rPr>
          <w:rFonts w:hint="eastAsia"/>
          <w:color w:val="000000" w:themeColor="text1"/>
        </w:rPr>
        <w:t>帕（</w:t>
      </w:r>
      <w:proofErr w:type="spellStart"/>
      <w:r w:rsidR="00BC4623" w:rsidRPr="00BC4623">
        <w:rPr>
          <w:rFonts w:hint="eastAsia"/>
          <w:color w:val="000000" w:themeColor="text1"/>
        </w:rPr>
        <w:t>hPa</w:t>
      </w:r>
      <w:proofErr w:type="spellEnd"/>
      <w:r w:rsidR="00BC4623" w:rsidRPr="00BC4623">
        <w:rPr>
          <w:rFonts w:hint="eastAsia"/>
          <w:color w:val="000000" w:themeColor="text1"/>
        </w:rPr>
        <w:t>）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(B)X</w:t>
      </w:r>
      <w:r w:rsidRPr="00BC4623">
        <w:rPr>
          <w:rFonts w:hint="eastAsia"/>
          <w:color w:val="000000" w:themeColor="text1"/>
        </w:rPr>
        <w:t>為高氣壓，</w:t>
      </w:r>
      <w:r w:rsidRPr="00BC4623">
        <w:rPr>
          <w:rFonts w:hint="eastAsia"/>
          <w:color w:val="000000" w:themeColor="text1"/>
        </w:rPr>
        <w:t>Y</w:t>
      </w:r>
      <w:r w:rsidRPr="00BC4623">
        <w:rPr>
          <w:rFonts w:hint="eastAsia"/>
          <w:color w:val="000000" w:themeColor="text1"/>
        </w:rPr>
        <w:t>為高氣壓，乙地的等壓線數值為</w:t>
      </w:r>
      <w:r w:rsidRPr="00BC4623">
        <w:rPr>
          <w:rFonts w:hint="eastAsia"/>
          <w:color w:val="000000" w:themeColor="text1"/>
        </w:rPr>
        <w:t>1008</w:t>
      </w:r>
      <w:proofErr w:type="gramStart"/>
      <w:r w:rsidRPr="00BC4623">
        <w:rPr>
          <w:rFonts w:hint="eastAsia"/>
          <w:color w:val="000000" w:themeColor="text1"/>
        </w:rPr>
        <w:t>百</w:t>
      </w:r>
      <w:proofErr w:type="gramEnd"/>
      <w:r w:rsidRPr="00BC4623">
        <w:rPr>
          <w:rFonts w:hint="eastAsia"/>
          <w:color w:val="000000" w:themeColor="text1"/>
        </w:rPr>
        <w:t>帕（</w:t>
      </w:r>
      <w:proofErr w:type="spellStart"/>
      <w:r w:rsidRPr="00BC4623">
        <w:rPr>
          <w:rFonts w:hint="eastAsia"/>
          <w:color w:val="000000" w:themeColor="text1"/>
        </w:rPr>
        <w:t>hPa</w:t>
      </w:r>
      <w:proofErr w:type="spellEnd"/>
      <w:r w:rsidRPr="00BC4623">
        <w:rPr>
          <w:rFonts w:hint="eastAsia"/>
          <w:color w:val="000000" w:themeColor="text1"/>
        </w:rPr>
        <w:t xml:space="preserve">）　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(C)X</w:t>
      </w:r>
      <w:r w:rsidRPr="00BC4623">
        <w:rPr>
          <w:rFonts w:hint="eastAsia"/>
          <w:color w:val="000000" w:themeColor="text1"/>
        </w:rPr>
        <w:t>為低氣壓，</w:t>
      </w:r>
      <w:r w:rsidRPr="00BC4623">
        <w:rPr>
          <w:rFonts w:hint="eastAsia"/>
          <w:color w:val="000000" w:themeColor="text1"/>
        </w:rPr>
        <w:t>Y</w:t>
      </w:r>
      <w:r w:rsidRPr="00BC4623">
        <w:rPr>
          <w:rFonts w:hint="eastAsia"/>
          <w:color w:val="000000" w:themeColor="text1"/>
        </w:rPr>
        <w:t>為低氣壓，乙地的等壓線數值為</w:t>
      </w:r>
      <w:r w:rsidRPr="00BC4623">
        <w:rPr>
          <w:rFonts w:hint="eastAsia"/>
          <w:color w:val="000000" w:themeColor="text1"/>
        </w:rPr>
        <w:t>1016</w:t>
      </w:r>
      <w:r w:rsidRPr="00BC4623">
        <w:rPr>
          <w:rFonts w:hint="eastAsia"/>
          <w:color w:val="000000" w:themeColor="text1"/>
        </w:rPr>
        <w:t>公分水銀柱（</w:t>
      </w:r>
      <w:proofErr w:type="spellStart"/>
      <w:r w:rsidRPr="00BC4623">
        <w:rPr>
          <w:rFonts w:hint="eastAsia"/>
          <w:color w:val="000000" w:themeColor="text1"/>
        </w:rPr>
        <w:t>cmHg</w:t>
      </w:r>
      <w:proofErr w:type="spellEnd"/>
      <w:r w:rsidRPr="00BC4623">
        <w:rPr>
          <w:rFonts w:hint="eastAsia"/>
          <w:color w:val="000000" w:themeColor="text1"/>
        </w:rPr>
        <w:t xml:space="preserve">）　</w:t>
      </w:r>
    </w:p>
    <w:p w:rsidR="00BC4623" w:rsidRPr="00BC4623" w:rsidRDefault="00BC4623" w:rsidP="00BC4623">
      <w:pPr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(D)X</w:t>
      </w:r>
      <w:r w:rsidRPr="00BC4623">
        <w:rPr>
          <w:rFonts w:hint="eastAsia"/>
          <w:color w:val="000000" w:themeColor="text1"/>
        </w:rPr>
        <w:t>為高氣壓，</w:t>
      </w:r>
      <w:r w:rsidRPr="00BC4623">
        <w:rPr>
          <w:rFonts w:hint="eastAsia"/>
          <w:color w:val="000000" w:themeColor="text1"/>
        </w:rPr>
        <w:t>Y</w:t>
      </w:r>
      <w:r w:rsidRPr="00BC4623">
        <w:rPr>
          <w:rFonts w:hint="eastAsia"/>
          <w:color w:val="000000" w:themeColor="text1"/>
        </w:rPr>
        <w:t>為高氣壓，乙地的等壓線數值為</w:t>
      </w:r>
      <w:r w:rsidRPr="00BC4623">
        <w:rPr>
          <w:rFonts w:hint="eastAsia"/>
          <w:color w:val="000000" w:themeColor="text1"/>
        </w:rPr>
        <w:t>1008</w:t>
      </w:r>
      <w:r w:rsidRPr="00BC4623">
        <w:rPr>
          <w:rFonts w:hint="eastAsia"/>
          <w:color w:val="000000" w:themeColor="text1"/>
        </w:rPr>
        <w:t>公分水銀柱（</w:t>
      </w:r>
      <w:proofErr w:type="spellStart"/>
      <w:r w:rsidRPr="00BC4623">
        <w:rPr>
          <w:rFonts w:hint="eastAsia"/>
          <w:color w:val="000000" w:themeColor="text1"/>
        </w:rPr>
        <w:t>cmHg</w:t>
      </w:r>
      <w:proofErr w:type="spellEnd"/>
      <w:r w:rsidRPr="00BC4623">
        <w:rPr>
          <w:rFonts w:hint="eastAsia"/>
          <w:color w:val="000000" w:themeColor="text1"/>
        </w:rPr>
        <w:t>）。</w:t>
      </w:r>
    </w:p>
    <w:p w:rsidR="00BC4623" w:rsidRPr="00BC4623" w:rsidRDefault="00BC4623" w:rsidP="00BC4623">
      <w:pPr>
        <w:tabs>
          <w:tab w:val="left" w:pos="0"/>
        </w:tabs>
        <w:adjustRightInd w:val="0"/>
        <w:snapToGrid w:val="0"/>
        <w:rPr>
          <w:color w:val="000000" w:themeColor="text1"/>
        </w:rPr>
      </w:pPr>
      <w:r>
        <w:rPr>
          <w:rFonts w:hint="eastAsia"/>
          <w:color w:val="000000" w:themeColor="text1"/>
        </w:rPr>
        <w:t>23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</w:t>
      </w:r>
      <w:r w:rsidRPr="00BC4623">
        <w:rPr>
          <w:noProof/>
          <w:color w:val="000000" w:themeColor="text1"/>
        </w:rPr>
        <w:drawing>
          <wp:anchor distT="0" distB="0" distL="114300" distR="114300" simplePos="0" relativeHeight="251707392" behindDoc="0" locked="0" layoutInCell="1" allowOverlap="1" wp14:anchorId="57859A52" wp14:editId="3B7E20B8">
            <wp:simplePos x="0" y="0"/>
            <wp:positionH relativeFrom="column">
              <wp:posOffset>893618</wp:posOffset>
            </wp:positionH>
            <wp:positionV relativeFrom="paragraph">
              <wp:posOffset>624494</wp:posOffset>
            </wp:positionV>
            <wp:extent cx="4579200" cy="1339200"/>
            <wp:effectExtent l="0" t="0" r="0" b="0"/>
            <wp:wrapTopAndBottom/>
            <wp:docPr id="25" name="圖片 25" descr="NJ1D-800-K-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6" descr="NJ1D-800-K-17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C4623">
        <w:rPr>
          <w:rFonts w:hint="eastAsia"/>
          <w:color w:val="000000" w:themeColor="text1"/>
        </w:rPr>
        <w:t>曉泉暑假</w:t>
      </w:r>
      <w:proofErr w:type="gramEnd"/>
      <w:r w:rsidRPr="00BC4623">
        <w:rPr>
          <w:rFonts w:hint="eastAsia"/>
          <w:color w:val="000000" w:themeColor="text1"/>
        </w:rPr>
        <w:t>時到武嶺一日遊，他從</w:t>
      </w:r>
      <w:proofErr w:type="gramStart"/>
      <w:r w:rsidRPr="00BC4623">
        <w:rPr>
          <w:rFonts w:hint="eastAsia"/>
          <w:color w:val="000000" w:themeColor="text1"/>
        </w:rPr>
        <w:t>臺</w:t>
      </w:r>
      <w:proofErr w:type="gramEnd"/>
      <w:r w:rsidRPr="00BC4623">
        <w:rPr>
          <w:rFonts w:hint="eastAsia"/>
          <w:color w:val="000000" w:themeColor="text1"/>
        </w:rPr>
        <w:t>中住家開車出發，途中經清境農場稍作休息後，再開車上武嶺，之後再返回</w:t>
      </w:r>
      <w:proofErr w:type="gramStart"/>
      <w:r w:rsidRPr="00BC4623">
        <w:rPr>
          <w:rFonts w:hint="eastAsia"/>
          <w:color w:val="000000" w:themeColor="text1"/>
        </w:rPr>
        <w:t>臺</w:t>
      </w:r>
      <w:proofErr w:type="gramEnd"/>
      <w:r w:rsidRPr="00BC4623">
        <w:rPr>
          <w:rFonts w:hint="eastAsia"/>
          <w:color w:val="000000" w:themeColor="text1"/>
        </w:rPr>
        <w:t>中住家，如附圖所示。根據圖中資訊，當天不同時間時，</w:t>
      </w:r>
      <w:proofErr w:type="gramStart"/>
      <w:r w:rsidRPr="00BC4623">
        <w:rPr>
          <w:rFonts w:hint="eastAsia"/>
          <w:color w:val="000000" w:themeColor="text1"/>
        </w:rPr>
        <w:t>曉泉所在</w:t>
      </w:r>
      <w:proofErr w:type="gramEnd"/>
      <w:r w:rsidRPr="00BC4623">
        <w:rPr>
          <w:rFonts w:hint="eastAsia"/>
          <w:color w:val="000000" w:themeColor="text1"/>
        </w:rPr>
        <w:t>環境的氣壓與氣溫關係圖，何者最合理？</w:t>
      </w:r>
    </w:p>
    <w:p w:rsidR="00BC4623" w:rsidRPr="00BC4623" w:rsidRDefault="00BC4623" w:rsidP="00BC4623">
      <w:pPr>
        <w:tabs>
          <w:tab w:val="left" w:pos="0"/>
        </w:tabs>
        <w:adjustRightInd w:val="0"/>
        <w:snapToGrid w:val="0"/>
        <w:rPr>
          <w:color w:val="000000" w:themeColor="text1"/>
        </w:rPr>
      </w:pPr>
    </w:p>
    <w:p w:rsidR="00BC4623" w:rsidRPr="00BC4623" w:rsidRDefault="00BC4623" w:rsidP="00BC4623">
      <w:pPr>
        <w:tabs>
          <w:tab w:val="left" w:pos="0"/>
        </w:tabs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(A)</w:t>
      </w:r>
      <w:r w:rsidRPr="00BC4623">
        <w:rPr>
          <w:noProof/>
          <w:color w:val="000000" w:themeColor="text1"/>
        </w:rPr>
        <w:drawing>
          <wp:inline distT="0" distB="0" distL="0" distR="0" wp14:anchorId="3A224120" wp14:editId="4F2932F4">
            <wp:extent cx="2012950" cy="1181100"/>
            <wp:effectExtent l="0" t="0" r="6350" b="0"/>
            <wp:docPr id="27" name="圖片 27" descr="NJ1D-800-K-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7" descr="NJ1D-800-K-17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623">
        <w:rPr>
          <w:rFonts w:hint="eastAsia"/>
          <w:color w:val="000000" w:themeColor="text1"/>
        </w:rPr>
        <w:t xml:space="preserve">　</w:t>
      </w:r>
      <w:r w:rsidRPr="00BC4623">
        <w:rPr>
          <w:rFonts w:hint="eastAsia"/>
          <w:color w:val="000000" w:themeColor="text1"/>
        </w:rPr>
        <w:t xml:space="preserve"> (B)</w:t>
      </w:r>
      <w:r w:rsidRPr="00BC4623">
        <w:rPr>
          <w:color w:val="000000" w:themeColor="text1"/>
        </w:rPr>
        <w:t xml:space="preserve"> </w:t>
      </w:r>
      <w:r w:rsidRPr="00BC4623">
        <w:rPr>
          <w:noProof/>
          <w:color w:val="000000" w:themeColor="text1"/>
        </w:rPr>
        <w:drawing>
          <wp:inline distT="0" distB="0" distL="0" distR="0" wp14:anchorId="497F764D" wp14:editId="39EA35D3">
            <wp:extent cx="2000250" cy="1174750"/>
            <wp:effectExtent l="0" t="0" r="0" b="6350"/>
            <wp:docPr id="12" name="圖片 12" descr="NJ1D-800-K-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9" descr="NJ1D-800-K-17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23" w:rsidRPr="00BC4623" w:rsidRDefault="00BC4623" w:rsidP="00BC4623">
      <w:pPr>
        <w:tabs>
          <w:tab w:val="left" w:pos="0"/>
        </w:tabs>
        <w:adjustRightInd w:val="0"/>
        <w:snapToGrid w:val="0"/>
        <w:rPr>
          <w:color w:val="000000" w:themeColor="text1"/>
        </w:rPr>
      </w:pPr>
    </w:p>
    <w:p w:rsidR="00BC4623" w:rsidRPr="00BC4623" w:rsidRDefault="00BC4623" w:rsidP="00BE456C">
      <w:pPr>
        <w:tabs>
          <w:tab w:val="left" w:pos="0"/>
        </w:tabs>
        <w:adjustRightInd w:val="0"/>
        <w:snapToGrid w:val="0"/>
        <w:rPr>
          <w:color w:val="000000" w:themeColor="text1"/>
        </w:rPr>
      </w:pPr>
      <w:r w:rsidRPr="00BC4623">
        <w:rPr>
          <w:rFonts w:hint="eastAsia"/>
          <w:color w:val="000000" w:themeColor="text1"/>
        </w:rPr>
        <w:t>(C)</w:t>
      </w:r>
      <w:r w:rsidRPr="00BC4623">
        <w:rPr>
          <w:color w:val="000000" w:themeColor="text1"/>
        </w:rPr>
        <w:t xml:space="preserve"> </w:t>
      </w:r>
      <w:r w:rsidRPr="00BC4623">
        <w:rPr>
          <w:noProof/>
          <w:color w:val="000000" w:themeColor="text1"/>
        </w:rPr>
        <w:drawing>
          <wp:inline distT="0" distB="0" distL="0" distR="0" wp14:anchorId="0D485D11" wp14:editId="2C271FE1">
            <wp:extent cx="2000250" cy="1174750"/>
            <wp:effectExtent l="0" t="0" r="0" b="6350"/>
            <wp:docPr id="28" name="圖片 28" descr="NJ1D-800-K-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8" descr="NJ1D-800-K-17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623">
        <w:rPr>
          <w:color w:val="000000" w:themeColor="text1"/>
        </w:rPr>
        <w:t xml:space="preserve"> </w:t>
      </w:r>
      <w:r w:rsidRPr="00BC4623">
        <w:rPr>
          <w:rFonts w:hint="eastAsia"/>
          <w:color w:val="000000" w:themeColor="text1"/>
        </w:rPr>
        <w:t xml:space="preserve"> (D)</w:t>
      </w:r>
      <w:r w:rsidRPr="00BC4623">
        <w:rPr>
          <w:noProof/>
          <w:color w:val="000000" w:themeColor="text1"/>
        </w:rPr>
        <w:drawing>
          <wp:inline distT="0" distB="0" distL="0" distR="0" wp14:anchorId="73FED83F" wp14:editId="12BADD1B">
            <wp:extent cx="2000250" cy="1174750"/>
            <wp:effectExtent l="0" t="0" r="0" b="6350"/>
            <wp:docPr id="11" name="圖片 11" descr="NJ1D-800-K-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10" descr="NJ1D-800-K-17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23" w:rsidRPr="00BC4623" w:rsidRDefault="00BC4623" w:rsidP="00BC4623">
      <w:pPr>
        <w:tabs>
          <w:tab w:val="left" w:pos="0"/>
        </w:tabs>
        <w:rPr>
          <w:color w:val="000000" w:themeColor="text1"/>
        </w:rPr>
      </w:pPr>
      <w:r w:rsidRPr="00BC4623">
        <w:rPr>
          <w:noProof/>
          <w:color w:val="000000" w:themeColor="text1"/>
        </w:rPr>
        <w:drawing>
          <wp:anchor distT="0" distB="0" distL="114300" distR="114300" simplePos="0" relativeHeight="251708416" behindDoc="0" locked="0" layoutInCell="1" allowOverlap="1" wp14:anchorId="0B6B5950" wp14:editId="304E1A4B">
            <wp:simplePos x="0" y="0"/>
            <wp:positionH relativeFrom="margin">
              <wp:align>center</wp:align>
            </wp:positionH>
            <wp:positionV relativeFrom="paragraph">
              <wp:posOffset>491374</wp:posOffset>
            </wp:positionV>
            <wp:extent cx="1498600" cy="1403350"/>
            <wp:effectExtent l="0" t="0" r="6350" b="6350"/>
            <wp:wrapTopAndBottom/>
            <wp:docPr id="16" name="圖片 16" descr="Y8ML7A0-K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1" descr="Y8ML7A0-K-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 w:themeColor="text1"/>
        </w:rPr>
        <w:t>24</w:t>
      </w:r>
      <w:r w:rsidRPr="00BC4623">
        <w:rPr>
          <w:color w:val="000000" w:themeColor="text1"/>
        </w:rPr>
        <w:t>.</w:t>
      </w:r>
      <w:r w:rsidRPr="00BC4623">
        <w:rPr>
          <w:rFonts w:hint="eastAsia"/>
          <w:color w:val="000000" w:themeColor="text1"/>
        </w:rPr>
        <w:t>（</w:t>
      </w:r>
      <w:r w:rsidRPr="00BC4623">
        <w:rPr>
          <w:color w:val="000000" w:themeColor="text1"/>
        </w:rPr>
        <w:t xml:space="preserve">  </w:t>
      </w:r>
      <w:r w:rsidRPr="00BC4623">
        <w:rPr>
          <w:rFonts w:hint="eastAsia"/>
          <w:color w:val="000000" w:themeColor="text1"/>
        </w:rPr>
        <w:t>）</w:t>
      </w:r>
      <w:r w:rsidRPr="00BC4623">
        <w:rPr>
          <w:color w:val="000000" w:themeColor="text1"/>
        </w:rPr>
        <w:t>附圖為某日東亞地區的地面天氣圖，黑色實線為等壓線，甲、</w:t>
      </w:r>
      <w:proofErr w:type="gramStart"/>
      <w:r w:rsidRPr="00BC4623">
        <w:rPr>
          <w:color w:val="000000" w:themeColor="text1"/>
        </w:rPr>
        <w:t>乙為兩個</w:t>
      </w:r>
      <w:proofErr w:type="gramEnd"/>
      <w:r w:rsidRPr="00BC4623">
        <w:rPr>
          <w:color w:val="000000" w:themeColor="text1"/>
        </w:rPr>
        <w:t>天氣系統的中心。</w:t>
      </w:r>
      <w:r w:rsidRPr="00BC4623">
        <w:rPr>
          <w:rFonts w:hint="eastAsia"/>
          <w:color w:val="000000" w:themeColor="text1"/>
        </w:rPr>
        <w:t>根據附圖下列敘述何者正確？</w:t>
      </w:r>
      <w:r w:rsidRPr="00BC4623">
        <w:rPr>
          <w:rFonts w:hint="eastAsia"/>
          <w:color w:val="000000" w:themeColor="text1"/>
        </w:rPr>
        <w:t xml:space="preserve"> </w:t>
      </w:r>
    </w:p>
    <w:p w:rsidR="00BC4623" w:rsidRPr="00BC4623" w:rsidRDefault="00BC4623" w:rsidP="002654D1">
      <w:pPr>
        <w:tabs>
          <w:tab w:val="left" w:pos="0"/>
        </w:tabs>
        <w:rPr>
          <w:color w:val="000000" w:themeColor="text1"/>
        </w:rPr>
      </w:pPr>
    </w:p>
    <w:p w:rsidR="00BC4623" w:rsidRPr="00BC4623" w:rsidRDefault="00BC4623" w:rsidP="00BC4623">
      <w:pPr>
        <w:tabs>
          <w:tab w:val="left" w:pos="0"/>
        </w:tabs>
        <w:ind w:leftChars="-1" w:left="-2"/>
        <w:rPr>
          <w:color w:val="000000" w:themeColor="text1"/>
        </w:rPr>
      </w:pPr>
      <w:r w:rsidRPr="00BC4623">
        <w:rPr>
          <w:color w:val="000000" w:themeColor="text1"/>
        </w:rPr>
        <w:t>(A)</w:t>
      </w:r>
      <w:r w:rsidRPr="00BC4623">
        <w:rPr>
          <w:color w:val="000000" w:themeColor="text1"/>
        </w:rPr>
        <w:t>甲、</w:t>
      </w:r>
      <w:proofErr w:type="gramStart"/>
      <w:r w:rsidRPr="00BC4623">
        <w:rPr>
          <w:color w:val="000000" w:themeColor="text1"/>
        </w:rPr>
        <w:t>乙皆為</w:t>
      </w:r>
      <w:proofErr w:type="gramEnd"/>
      <w:r w:rsidRPr="00BC4623">
        <w:rPr>
          <w:color w:val="000000" w:themeColor="text1"/>
        </w:rPr>
        <w:t>下</w:t>
      </w:r>
      <w:proofErr w:type="gramStart"/>
      <w:r w:rsidRPr="00BC4623">
        <w:rPr>
          <w:color w:val="000000" w:themeColor="text1"/>
        </w:rPr>
        <w:t>沉</w:t>
      </w:r>
      <w:proofErr w:type="gramEnd"/>
      <w:r w:rsidRPr="00BC4623">
        <w:rPr>
          <w:color w:val="000000" w:themeColor="text1"/>
        </w:rPr>
        <w:t>氣流的天氣系統，</w:t>
      </w:r>
      <w:r w:rsidRPr="00BC4623">
        <w:rPr>
          <w:rFonts w:hint="eastAsia"/>
          <w:color w:val="000000" w:themeColor="text1"/>
        </w:rPr>
        <w:t>因颱風影響</w:t>
      </w:r>
      <w:r w:rsidRPr="00BC4623">
        <w:rPr>
          <w:color w:val="000000" w:themeColor="text1"/>
        </w:rPr>
        <w:t>，此時臺灣</w:t>
      </w:r>
      <w:r w:rsidRPr="00BC4623">
        <w:rPr>
          <w:rFonts w:hint="eastAsia"/>
          <w:color w:val="000000" w:themeColor="text1"/>
        </w:rPr>
        <w:t>的</w:t>
      </w:r>
      <w:r w:rsidRPr="00BC4623">
        <w:rPr>
          <w:color w:val="000000" w:themeColor="text1"/>
        </w:rPr>
        <w:t>風向大致為南風</w:t>
      </w:r>
    </w:p>
    <w:p w:rsidR="00BC4623" w:rsidRPr="00BC4623" w:rsidRDefault="00BC4623" w:rsidP="00BC4623">
      <w:pPr>
        <w:tabs>
          <w:tab w:val="left" w:pos="0"/>
        </w:tabs>
        <w:ind w:leftChars="-1" w:left="-2"/>
        <w:rPr>
          <w:color w:val="000000" w:themeColor="text1"/>
        </w:rPr>
      </w:pPr>
      <w:r w:rsidRPr="00BC4623">
        <w:rPr>
          <w:color w:val="000000" w:themeColor="text1"/>
        </w:rPr>
        <w:t>(B)</w:t>
      </w:r>
      <w:r w:rsidRPr="00BC4623">
        <w:rPr>
          <w:color w:val="000000" w:themeColor="text1"/>
        </w:rPr>
        <w:t>甲為下</w:t>
      </w:r>
      <w:proofErr w:type="gramStart"/>
      <w:r w:rsidRPr="00BC4623">
        <w:rPr>
          <w:color w:val="000000" w:themeColor="text1"/>
        </w:rPr>
        <w:t>沉</w:t>
      </w:r>
      <w:proofErr w:type="gramEnd"/>
      <w:r w:rsidRPr="00BC4623">
        <w:rPr>
          <w:color w:val="000000" w:themeColor="text1"/>
        </w:rPr>
        <w:t>氣流、</w:t>
      </w:r>
      <w:proofErr w:type="gramStart"/>
      <w:r w:rsidRPr="00BC4623">
        <w:rPr>
          <w:color w:val="000000" w:themeColor="text1"/>
        </w:rPr>
        <w:t>乙為上升</w:t>
      </w:r>
      <w:proofErr w:type="gramEnd"/>
      <w:r w:rsidRPr="00BC4623">
        <w:rPr>
          <w:color w:val="000000" w:themeColor="text1"/>
        </w:rPr>
        <w:t>氣流的天氣系統，</w:t>
      </w:r>
      <w:r w:rsidRPr="00BC4623">
        <w:rPr>
          <w:rFonts w:hint="eastAsia"/>
          <w:color w:val="000000" w:themeColor="text1"/>
        </w:rPr>
        <w:t>因颱風影響</w:t>
      </w:r>
      <w:r w:rsidRPr="00BC4623">
        <w:rPr>
          <w:color w:val="000000" w:themeColor="text1"/>
        </w:rPr>
        <w:t>，此時臺灣</w:t>
      </w:r>
      <w:r w:rsidRPr="00BC4623">
        <w:rPr>
          <w:rFonts w:hint="eastAsia"/>
          <w:color w:val="000000" w:themeColor="text1"/>
        </w:rPr>
        <w:t>的</w:t>
      </w:r>
      <w:r w:rsidRPr="00BC4623">
        <w:rPr>
          <w:color w:val="000000" w:themeColor="text1"/>
        </w:rPr>
        <w:t>風向大致為北風</w:t>
      </w:r>
    </w:p>
    <w:p w:rsidR="00BC4623" w:rsidRPr="00BC4623" w:rsidRDefault="00BC4623" w:rsidP="00BC4623">
      <w:pPr>
        <w:tabs>
          <w:tab w:val="left" w:pos="0"/>
        </w:tabs>
        <w:ind w:leftChars="-1" w:left="-2"/>
        <w:rPr>
          <w:color w:val="000000" w:themeColor="text1"/>
        </w:rPr>
      </w:pPr>
      <w:r w:rsidRPr="00BC4623">
        <w:rPr>
          <w:color w:val="000000" w:themeColor="text1"/>
        </w:rPr>
        <w:t>(C)</w:t>
      </w:r>
      <w:r w:rsidRPr="00BC4623">
        <w:rPr>
          <w:color w:val="000000" w:themeColor="text1"/>
        </w:rPr>
        <w:t>甲、</w:t>
      </w:r>
      <w:proofErr w:type="gramStart"/>
      <w:r w:rsidRPr="00BC4623">
        <w:rPr>
          <w:color w:val="000000" w:themeColor="text1"/>
        </w:rPr>
        <w:t>乙皆為</w:t>
      </w:r>
      <w:proofErr w:type="gramEnd"/>
      <w:r w:rsidRPr="00BC4623">
        <w:rPr>
          <w:color w:val="000000" w:themeColor="text1"/>
        </w:rPr>
        <w:t>上升氣流的天氣系統，</w:t>
      </w:r>
      <w:r w:rsidRPr="00BC4623">
        <w:rPr>
          <w:rFonts w:hint="eastAsia"/>
          <w:color w:val="000000" w:themeColor="text1"/>
        </w:rPr>
        <w:t>因</w:t>
      </w:r>
      <w:r w:rsidRPr="00BC4623">
        <w:rPr>
          <w:color w:val="000000" w:themeColor="text1"/>
        </w:rPr>
        <w:t>太平洋暖氣團</w:t>
      </w:r>
      <w:r w:rsidRPr="00BC4623">
        <w:rPr>
          <w:rFonts w:hint="eastAsia"/>
          <w:color w:val="000000" w:themeColor="text1"/>
        </w:rPr>
        <w:t>影響</w:t>
      </w:r>
      <w:r w:rsidRPr="00BC4623">
        <w:rPr>
          <w:color w:val="000000" w:themeColor="text1"/>
        </w:rPr>
        <w:t>，此時臺灣</w:t>
      </w:r>
      <w:r w:rsidRPr="00BC4623">
        <w:rPr>
          <w:rFonts w:hint="eastAsia"/>
          <w:color w:val="000000" w:themeColor="text1"/>
        </w:rPr>
        <w:t>的</w:t>
      </w:r>
      <w:r w:rsidRPr="00BC4623">
        <w:rPr>
          <w:color w:val="000000" w:themeColor="text1"/>
        </w:rPr>
        <w:t>風向大致為南風</w:t>
      </w:r>
    </w:p>
    <w:p w:rsidR="00BC4623" w:rsidRDefault="00BC4623" w:rsidP="00BC4623">
      <w:pPr>
        <w:tabs>
          <w:tab w:val="left" w:pos="0"/>
        </w:tabs>
        <w:ind w:leftChars="-1" w:left="-2"/>
        <w:rPr>
          <w:color w:val="000000" w:themeColor="text1"/>
        </w:rPr>
      </w:pPr>
      <w:r w:rsidRPr="00BC4623">
        <w:rPr>
          <w:color w:val="000000" w:themeColor="text1"/>
        </w:rPr>
        <w:t>(D)</w:t>
      </w:r>
      <w:r w:rsidRPr="00BC4623">
        <w:rPr>
          <w:color w:val="000000" w:themeColor="text1"/>
        </w:rPr>
        <w:t>甲為上升氣流、</w:t>
      </w:r>
      <w:proofErr w:type="gramStart"/>
      <w:r w:rsidRPr="00BC4623">
        <w:rPr>
          <w:color w:val="000000" w:themeColor="text1"/>
        </w:rPr>
        <w:t>乙為下沉</w:t>
      </w:r>
      <w:proofErr w:type="gramEnd"/>
      <w:r w:rsidRPr="00BC4623">
        <w:rPr>
          <w:color w:val="000000" w:themeColor="text1"/>
        </w:rPr>
        <w:t>氣流的天氣系統，</w:t>
      </w:r>
      <w:r w:rsidRPr="00BC4623">
        <w:rPr>
          <w:rFonts w:hint="eastAsia"/>
          <w:color w:val="000000" w:themeColor="text1"/>
        </w:rPr>
        <w:t>因</w:t>
      </w:r>
      <w:r w:rsidRPr="00BC4623">
        <w:rPr>
          <w:color w:val="000000" w:themeColor="text1"/>
        </w:rPr>
        <w:t>太平洋暖氣團</w:t>
      </w:r>
      <w:r w:rsidRPr="00BC4623">
        <w:rPr>
          <w:rFonts w:hint="eastAsia"/>
          <w:color w:val="000000" w:themeColor="text1"/>
        </w:rPr>
        <w:t>影響</w:t>
      </w:r>
      <w:r w:rsidRPr="00BC4623">
        <w:rPr>
          <w:color w:val="000000" w:themeColor="text1"/>
        </w:rPr>
        <w:t>，此時臺灣</w:t>
      </w:r>
      <w:r w:rsidRPr="00BC4623">
        <w:rPr>
          <w:rFonts w:hint="eastAsia"/>
          <w:color w:val="000000" w:themeColor="text1"/>
        </w:rPr>
        <w:t>的</w:t>
      </w:r>
      <w:r w:rsidRPr="00BC4623">
        <w:rPr>
          <w:color w:val="000000" w:themeColor="text1"/>
        </w:rPr>
        <w:t>風向大致為北風</w:t>
      </w: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BE456C" w:rsidRDefault="00BE456C" w:rsidP="00BC4623">
      <w:pPr>
        <w:tabs>
          <w:tab w:val="left" w:pos="0"/>
        </w:tabs>
        <w:ind w:leftChars="-1" w:left="-2"/>
        <w:rPr>
          <w:color w:val="000000" w:themeColor="text1"/>
        </w:rPr>
      </w:pPr>
    </w:p>
    <w:p w:rsidR="005E299D" w:rsidRPr="00BC4623" w:rsidRDefault="005E299D" w:rsidP="00BC4623">
      <w:pPr>
        <w:tabs>
          <w:tab w:val="left" w:pos="0"/>
        </w:tabs>
        <w:ind w:leftChars="-1" w:left="-2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15B3F1" wp14:editId="58A4EB22">
                <wp:simplePos x="0" y="0"/>
                <wp:positionH relativeFrom="column">
                  <wp:posOffset>-48895</wp:posOffset>
                </wp:positionH>
                <wp:positionV relativeFrom="paragraph">
                  <wp:posOffset>160020</wp:posOffset>
                </wp:positionV>
                <wp:extent cx="8642350" cy="1993900"/>
                <wp:effectExtent l="0" t="0" r="25400" b="254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0" cy="199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margin-left:-3.85pt;margin-top:12.6pt;width:680.5pt;height:1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" filled="f" strokecolor="black [3213]" strokeweight="2pt"/>
            </w:pict>
          </mc:Fallback>
        </mc:AlternateContent>
      </w:r>
    </w:p>
    <w:p w:rsidR="005E299D" w:rsidRPr="005E299D" w:rsidRDefault="005E299D" w:rsidP="005E299D">
      <w:pPr>
        <w:tabs>
          <w:tab w:val="left" w:pos="0"/>
        </w:tabs>
        <w:ind w:leftChars="-1" w:left="-2"/>
        <w:rPr>
          <w:color w:val="000000" w:themeColor="text1"/>
        </w:rPr>
      </w:pPr>
      <w:r w:rsidRPr="005E299D">
        <w:rPr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39FD05C9" wp14:editId="3AD3C8EC">
            <wp:simplePos x="0" y="0"/>
            <wp:positionH relativeFrom="column">
              <wp:posOffset>1883006</wp:posOffset>
            </wp:positionH>
            <wp:positionV relativeFrom="paragraph">
              <wp:posOffset>434398</wp:posOffset>
            </wp:positionV>
            <wp:extent cx="2694940" cy="1412875"/>
            <wp:effectExtent l="0" t="0" r="0" b="0"/>
            <wp:wrapTopAndBottom/>
            <wp:docPr id="9" name="圖片 9" descr="0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605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99D">
        <w:rPr>
          <w:color w:val="000000" w:themeColor="text1"/>
        </w:rPr>
        <w:t>民國</w:t>
      </w:r>
      <w:r w:rsidRPr="005E299D">
        <w:rPr>
          <w:rFonts w:hint="eastAsia"/>
          <w:color w:val="000000" w:themeColor="text1"/>
        </w:rPr>
        <w:t>86</w:t>
      </w:r>
      <w:r w:rsidRPr="005E299D">
        <w:rPr>
          <w:color w:val="000000" w:themeColor="text1"/>
        </w:rPr>
        <w:t>年</w:t>
      </w:r>
      <w:r w:rsidRPr="005E299D">
        <w:rPr>
          <w:rFonts w:hint="eastAsia"/>
          <w:color w:val="000000" w:themeColor="text1"/>
        </w:rPr>
        <w:t>8</w:t>
      </w:r>
      <w:r w:rsidRPr="005E299D">
        <w:rPr>
          <w:color w:val="000000" w:themeColor="text1"/>
        </w:rPr>
        <w:t>月</w:t>
      </w:r>
      <w:r w:rsidRPr="005E299D">
        <w:rPr>
          <w:rFonts w:hint="eastAsia"/>
          <w:color w:val="000000" w:themeColor="text1"/>
        </w:rPr>
        <w:t>18</w:t>
      </w:r>
      <w:r w:rsidRPr="005E299D">
        <w:rPr>
          <w:color w:val="000000" w:themeColor="text1"/>
        </w:rPr>
        <w:t>日，由於溫妮颱風肆虐，造成</w:t>
      </w:r>
      <w:r w:rsidRPr="005E299D">
        <w:rPr>
          <w:rFonts w:hint="eastAsia"/>
          <w:color w:val="000000" w:themeColor="text1"/>
        </w:rPr>
        <w:t>新北市</w:t>
      </w:r>
      <w:r w:rsidRPr="005E299D">
        <w:rPr>
          <w:color w:val="000000" w:themeColor="text1"/>
        </w:rPr>
        <w:t>汐止</w:t>
      </w:r>
      <w:r w:rsidRPr="005E299D">
        <w:rPr>
          <w:rFonts w:hint="eastAsia"/>
          <w:color w:val="000000" w:themeColor="text1"/>
        </w:rPr>
        <w:t>區</w:t>
      </w:r>
      <w:r w:rsidRPr="005E299D">
        <w:rPr>
          <w:color w:val="000000" w:themeColor="text1"/>
        </w:rPr>
        <w:t>的林肯大郡社區</w:t>
      </w:r>
      <w:r w:rsidRPr="005E299D">
        <w:rPr>
          <w:color w:val="000000" w:themeColor="text1"/>
        </w:rPr>
        <w:t>80</w:t>
      </w:r>
      <w:r w:rsidRPr="005E299D">
        <w:rPr>
          <w:color w:val="000000" w:themeColor="text1"/>
        </w:rPr>
        <w:t>多戶房屋</w:t>
      </w:r>
      <w:r w:rsidRPr="005E299D">
        <w:rPr>
          <w:rFonts w:hint="eastAsia"/>
          <w:color w:val="000000" w:themeColor="text1"/>
        </w:rPr>
        <w:t>受損、倒塌</w:t>
      </w:r>
      <w:r w:rsidRPr="005E299D">
        <w:rPr>
          <w:color w:val="000000" w:themeColor="text1"/>
        </w:rPr>
        <w:t>，</w:t>
      </w:r>
      <w:r w:rsidRPr="005E299D">
        <w:rPr>
          <w:rFonts w:hint="eastAsia"/>
          <w:color w:val="000000" w:themeColor="text1"/>
        </w:rPr>
        <w:t>並</w:t>
      </w:r>
      <w:r w:rsidRPr="005E299D">
        <w:rPr>
          <w:color w:val="000000" w:themeColor="text1"/>
        </w:rPr>
        <w:t>奪走</w:t>
      </w:r>
      <w:r w:rsidRPr="005E299D">
        <w:rPr>
          <w:color w:val="000000" w:themeColor="text1"/>
        </w:rPr>
        <w:t>28</w:t>
      </w:r>
      <w:r w:rsidRPr="005E299D">
        <w:rPr>
          <w:color w:val="000000" w:themeColor="text1"/>
        </w:rPr>
        <w:t>條人命。附圖為林肯大郡所在的地形圖，請根據所提供的資料，回答</w:t>
      </w:r>
      <w:r w:rsidRPr="005E299D">
        <w:rPr>
          <w:rFonts w:hint="eastAsia"/>
          <w:color w:val="000000" w:themeColor="text1"/>
        </w:rPr>
        <w:t>第</w:t>
      </w:r>
      <w:r w:rsidR="00BE456C">
        <w:rPr>
          <w:rFonts w:hint="eastAsia"/>
          <w:color w:val="000000" w:themeColor="text1"/>
        </w:rPr>
        <w:t>25</w:t>
      </w:r>
      <w:r w:rsidRPr="005E299D">
        <w:rPr>
          <w:rFonts w:hint="eastAsia"/>
          <w:color w:val="000000" w:themeColor="text1"/>
        </w:rPr>
        <w:t>〜</w:t>
      </w:r>
      <w:r w:rsidR="00BE456C">
        <w:rPr>
          <w:rFonts w:hint="eastAsia"/>
          <w:color w:val="000000" w:themeColor="text1"/>
        </w:rPr>
        <w:t>26</w:t>
      </w:r>
      <w:r w:rsidRPr="005E299D">
        <w:rPr>
          <w:color w:val="000000" w:themeColor="text1"/>
        </w:rPr>
        <w:t>題：</w:t>
      </w:r>
    </w:p>
    <w:p w:rsidR="005E299D" w:rsidRDefault="005E299D" w:rsidP="005E299D">
      <w:pPr>
        <w:adjustRightInd w:val="0"/>
        <w:snapToGrid w:val="0"/>
        <w:rPr>
          <w:rFonts w:ascii="Calibri" w:eastAsia="新細明體" w:hAnsi="Calibri"/>
        </w:rPr>
      </w:pPr>
    </w:p>
    <w:p w:rsidR="005E299D" w:rsidRPr="005E299D" w:rsidRDefault="00E073A4" w:rsidP="005E299D">
      <w:pPr>
        <w:tabs>
          <w:tab w:val="left" w:pos="0"/>
        </w:tabs>
        <w:ind w:leftChars="-1" w:left="-2"/>
        <w:rPr>
          <w:color w:val="000000" w:themeColor="text1"/>
        </w:rPr>
      </w:pPr>
      <w:r>
        <w:rPr>
          <w:rFonts w:hint="eastAsia"/>
          <w:color w:val="000000" w:themeColor="text1"/>
        </w:rPr>
        <w:t>25</w:t>
      </w:r>
      <w:r w:rsidR="005E299D" w:rsidRPr="005E299D">
        <w:rPr>
          <w:color w:val="000000" w:themeColor="text1"/>
        </w:rPr>
        <w:t>.</w:t>
      </w:r>
      <w:r w:rsidR="005E299D" w:rsidRPr="005E299D">
        <w:rPr>
          <w:rFonts w:hint="eastAsia"/>
          <w:color w:val="000000" w:themeColor="text1"/>
        </w:rPr>
        <w:t>（</w:t>
      </w:r>
      <w:r w:rsidR="005E299D" w:rsidRPr="005E299D">
        <w:rPr>
          <w:color w:val="000000" w:themeColor="text1"/>
        </w:rPr>
        <w:t xml:space="preserve">  </w:t>
      </w:r>
      <w:r w:rsidR="005E299D" w:rsidRPr="005E299D">
        <w:rPr>
          <w:rFonts w:hint="eastAsia"/>
          <w:color w:val="000000" w:themeColor="text1"/>
        </w:rPr>
        <w:t>）</w:t>
      </w:r>
      <w:r w:rsidR="005E299D" w:rsidRPr="005E299D">
        <w:rPr>
          <w:color w:val="000000" w:themeColor="text1"/>
        </w:rPr>
        <w:t>請由</w:t>
      </w:r>
      <w:r w:rsidR="005E299D" w:rsidRPr="005E299D">
        <w:rPr>
          <w:rFonts w:hint="eastAsia"/>
          <w:color w:val="000000" w:themeColor="text1"/>
        </w:rPr>
        <w:t>附</w:t>
      </w:r>
      <w:r w:rsidR="005E299D" w:rsidRPr="005E299D">
        <w:rPr>
          <w:color w:val="000000" w:themeColor="text1"/>
        </w:rPr>
        <w:t>圖評估下列何</w:t>
      </w:r>
      <w:proofErr w:type="gramStart"/>
      <w:r w:rsidR="005E299D" w:rsidRPr="005E299D">
        <w:rPr>
          <w:color w:val="000000" w:themeColor="text1"/>
        </w:rPr>
        <w:t>者為釀災</w:t>
      </w:r>
      <w:proofErr w:type="gramEnd"/>
      <w:r w:rsidR="005E299D" w:rsidRPr="005E299D">
        <w:rPr>
          <w:color w:val="000000" w:themeColor="text1"/>
        </w:rPr>
        <w:t xml:space="preserve">的最主要原因？　</w:t>
      </w:r>
      <w:r w:rsidR="005E299D" w:rsidRPr="005E299D">
        <w:rPr>
          <w:color w:val="000000" w:themeColor="text1"/>
        </w:rPr>
        <w:t>(A)</w:t>
      </w:r>
      <w:r w:rsidR="005E299D" w:rsidRPr="005E299D">
        <w:rPr>
          <w:color w:val="000000" w:themeColor="text1"/>
        </w:rPr>
        <w:t xml:space="preserve">風化作用　</w:t>
      </w:r>
      <w:r w:rsidR="005E299D" w:rsidRPr="005E299D">
        <w:rPr>
          <w:color w:val="000000" w:themeColor="text1"/>
        </w:rPr>
        <w:t>(B)</w:t>
      </w:r>
      <w:r w:rsidR="005E299D" w:rsidRPr="005E299D">
        <w:rPr>
          <w:color w:val="000000" w:themeColor="text1"/>
        </w:rPr>
        <w:t xml:space="preserve">斷層作用　</w:t>
      </w:r>
      <w:r w:rsidR="005E299D" w:rsidRPr="005E299D">
        <w:rPr>
          <w:color w:val="000000" w:themeColor="text1"/>
        </w:rPr>
        <w:t>(C)</w:t>
      </w:r>
      <w:r w:rsidR="005E299D" w:rsidRPr="005E299D">
        <w:rPr>
          <w:color w:val="000000" w:themeColor="text1"/>
        </w:rPr>
        <w:t xml:space="preserve">逆向坡地形　</w:t>
      </w:r>
      <w:r w:rsidR="005E299D" w:rsidRPr="005E299D">
        <w:rPr>
          <w:color w:val="000000" w:themeColor="text1"/>
        </w:rPr>
        <w:t>(D)</w:t>
      </w:r>
      <w:r w:rsidR="005E299D" w:rsidRPr="005E299D">
        <w:rPr>
          <w:color w:val="000000" w:themeColor="text1"/>
        </w:rPr>
        <w:t>順向坡地形。</w:t>
      </w:r>
    </w:p>
    <w:p w:rsidR="005E299D" w:rsidRPr="005E299D" w:rsidRDefault="00E073A4" w:rsidP="005E299D">
      <w:pPr>
        <w:tabs>
          <w:tab w:val="left" w:pos="0"/>
        </w:tabs>
        <w:ind w:leftChars="-1" w:left="-2"/>
        <w:rPr>
          <w:color w:val="000000" w:themeColor="text1"/>
        </w:rPr>
      </w:pPr>
      <w:r>
        <w:rPr>
          <w:rFonts w:hint="eastAsia"/>
          <w:color w:val="000000" w:themeColor="text1"/>
        </w:rPr>
        <w:t>26</w:t>
      </w:r>
      <w:r w:rsidR="005E299D" w:rsidRPr="005E299D">
        <w:rPr>
          <w:color w:val="000000" w:themeColor="text1"/>
        </w:rPr>
        <w:t>.</w:t>
      </w:r>
      <w:r w:rsidR="005E299D" w:rsidRPr="005E299D">
        <w:rPr>
          <w:rFonts w:hint="eastAsia"/>
          <w:color w:val="000000" w:themeColor="text1"/>
        </w:rPr>
        <w:t>（</w:t>
      </w:r>
      <w:r w:rsidR="005E299D" w:rsidRPr="005E299D">
        <w:rPr>
          <w:color w:val="000000" w:themeColor="text1"/>
        </w:rPr>
        <w:t xml:space="preserve">  </w:t>
      </w:r>
      <w:r w:rsidR="005E299D" w:rsidRPr="005E299D">
        <w:rPr>
          <w:rFonts w:hint="eastAsia"/>
          <w:color w:val="000000" w:themeColor="text1"/>
        </w:rPr>
        <w:t>）</w:t>
      </w:r>
      <w:r w:rsidR="005E299D" w:rsidRPr="005E299D">
        <w:rPr>
          <w:color w:val="000000" w:themeColor="text1"/>
        </w:rPr>
        <w:t xml:space="preserve">下列哪一項做法無法減低此災害發生的機率？　</w:t>
      </w:r>
      <w:r w:rsidR="005E299D" w:rsidRPr="005E299D">
        <w:rPr>
          <w:color w:val="000000" w:themeColor="text1"/>
        </w:rPr>
        <w:t>(A)</w:t>
      </w:r>
      <w:r w:rsidR="005E299D" w:rsidRPr="005E299D">
        <w:rPr>
          <w:color w:val="000000" w:themeColor="text1"/>
        </w:rPr>
        <w:t xml:space="preserve">樓房蓋在山坡上　</w:t>
      </w:r>
      <w:r w:rsidR="005E299D" w:rsidRPr="005E299D">
        <w:rPr>
          <w:color w:val="000000" w:themeColor="text1"/>
        </w:rPr>
        <w:t>(B)</w:t>
      </w:r>
      <w:r w:rsidR="005E299D" w:rsidRPr="005E299D">
        <w:rPr>
          <w:color w:val="000000" w:themeColor="text1"/>
        </w:rPr>
        <w:t xml:space="preserve">在邊坡上加強水土保持　</w:t>
      </w:r>
      <w:r w:rsidR="005E299D" w:rsidRPr="005E299D">
        <w:rPr>
          <w:color w:val="000000" w:themeColor="text1"/>
        </w:rPr>
        <w:t>(C)</w:t>
      </w:r>
      <w:r w:rsidR="005E299D" w:rsidRPr="005E299D">
        <w:rPr>
          <w:color w:val="000000" w:themeColor="text1"/>
        </w:rPr>
        <w:t xml:space="preserve">樓房建構時遠離擋土牆　</w:t>
      </w:r>
      <w:r w:rsidR="005E299D" w:rsidRPr="005E299D">
        <w:rPr>
          <w:color w:val="000000" w:themeColor="text1"/>
        </w:rPr>
        <w:t>(D)</w:t>
      </w:r>
      <w:r w:rsidR="005E299D" w:rsidRPr="005E299D">
        <w:rPr>
          <w:color w:val="000000" w:themeColor="text1"/>
        </w:rPr>
        <w:t>加強擋土牆。</w:t>
      </w:r>
    </w:p>
    <w:p w:rsidR="005E299D" w:rsidRPr="005E299D" w:rsidRDefault="005E299D" w:rsidP="005E299D">
      <w:pPr>
        <w:tabs>
          <w:tab w:val="left" w:pos="0"/>
        </w:tabs>
        <w:ind w:leftChars="-1" w:left="-2"/>
        <w:rPr>
          <w:color w:val="000000" w:themeColor="text1"/>
        </w:rPr>
      </w:pPr>
      <w:r w:rsidRPr="005E299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545FA" wp14:editId="476A5393">
                <wp:simplePos x="0" y="0"/>
                <wp:positionH relativeFrom="column">
                  <wp:posOffset>-48895</wp:posOffset>
                </wp:positionH>
                <wp:positionV relativeFrom="paragraph">
                  <wp:posOffset>188596</wp:posOffset>
                </wp:positionV>
                <wp:extent cx="8642350" cy="749300"/>
                <wp:effectExtent l="0" t="0" r="25400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0" cy="74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margin-left:-3.85pt;margin-top:14.85pt;width:680.5pt;height:5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" filled="f" strokecolor="black [3213]" strokeweight="2pt"/>
            </w:pict>
          </mc:Fallback>
        </mc:AlternateContent>
      </w:r>
    </w:p>
    <w:p w:rsidR="005E299D" w:rsidRPr="005E299D" w:rsidRDefault="005E299D" w:rsidP="005E299D">
      <w:pPr>
        <w:tabs>
          <w:tab w:val="left" w:pos="0"/>
        </w:tabs>
        <w:ind w:leftChars="-1" w:left="-2"/>
        <w:rPr>
          <w:color w:val="000000" w:themeColor="text1"/>
        </w:rPr>
      </w:pPr>
      <w:r w:rsidRPr="005E299D">
        <w:rPr>
          <w:color w:val="000000" w:themeColor="text1"/>
        </w:rPr>
        <w:t>臺灣位於歐亞板塊和菲律賓海板塊的交界，</w:t>
      </w:r>
      <w:r w:rsidRPr="005E299D">
        <w:rPr>
          <w:rFonts w:hint="eastAsia"/>
          <w:color w:val="000000" w:themeColor="text1"/>
        </w:rPr>
        <w:t>因</w:t>
      </w:r>
      <w:r w:rsidRPr="005E299D">
        <w:rPr>
          <w:color w:val="000000" w:themeColor="text1"/>
        </w:rPr>
        <w:t>板塊的互相擠壓作用，使得臺灣的</w:t>
      </w:r>
      <w:r w:rsidRPr="005E299D">
        <w:rPr>
          <w:rFonts w:hint="eastAsia"/>
          <w:color w:val="000000" w:themeColor="text1"/>
        </w:rPr>
        <w:t>地形</w:t>
      </w:r>
      <w:proofErr w:type="gramStart"/>
      <w:r w:rsidRPr="005E299D">
        <w:rPr>
          <w:rFonts w:hint="eastAsia"/>
          <w:color w:val="000000" w:themeColor="text1"/>
        </w:rPr>
        <w:t>不斷抬</w:t>
      </w:r>
      <w:r w:rsidRPr="005E299D">
        <w:rPr>
          <w:color w:val="000000" w:themeColor="text1"/>
        </w:rPr>
        <w:t>升</w:t>
      </w:r>
      <w:proofErr w:type="gramEnd"/>
      <w:r w:rsidRPr="005E299D">
        <w:rPr>
          <w:color w:val="000000" w:themeColor="text1"/>
        </w:rPr>
        <w:t>。由於地形上升快，溪谷</w:t>
      </w:r>
      <w:r w:rsidRPr="005E299D">
        <w:rPr>
          <w:rFonts w:hint="eastAsia"/>
          <w:color w:val="000000" w:themeColor="text1"/>
        </w:rPr>
        <w:t>河流</w:t>
      </w:r>
      <w:r w:rsidRPr="005E299D">
        <w:rPr>
          <w:color w:val="000000" w:themeColor="text1"/>
        </w:rPr>
        <w:t>下切的速度也變得很快，</w:t>
      </w:r>
      <w:r w:rsidRPr="005E299D">
        <w:rPr>
          <w:rFonts w:hint="eastAsia"/>
          <w:color w:val="000000" w:themeColor="text1"/>
        </w:rPr>
        <w:t>使</w:t>
      </w:r>
      <w:r w:rsidRPr="005E299D">
        <w:rPr>
          <w:color w:val="000000" w:themeColor="text1"/>
        </w:rPr>
        <w:t>坡度變得很陡峭，加上雨量</w:t>
      </w:r>
      <w:r w:rsidRPr="005E299D">
        <w:rPr>
          <w:rFonts w:hint="eastAsia"/>
          <w:color w:val="000000" w:themeColor="text1"/>
        </w:rPr>
        <w:t>集中</w:t>
      </w:r>
      <w:r w:rsidRPr="005E299D">
        <w:rPr>
          <w:color w:val="000000" w:themeColor="text1"/>
        </w:rPr>
        <w:t>及地震多，這些因素組合起來，臺灣島內</w:t>
      </w:r>
      <w:r w:rsidRPr="005E299D">
        <w:rPr>
          <w:rFonts w:hint="eastAsia"/>
          <w:color w:val="000000" w:themeColor="text1"/>
        </w:rPr>
        <w:t>就常發生因</w:t>
      </w:r>
      <w:r w:rsidRPr="005E299D">
        <w:rPr>
          <w:color w:val="000000" w:themeColor="text1"/>
        </w:rPr>
        <w:t>自然因素所造成的山崩。</w:t>
      </w:r>
      <w:r w:rsidRPr="005E299D">
        <w:rPr>
          <w:rFonts w:hint="eastAsia"/>
          <w:color w:val="000000" w:themeColor="text1"/>
        </w:rPr>
        <w:t>請</w:t>
      </w:r>
      <w:r w:rsidRPr="005E299D">
        <w:rPr>
          <w:color w:val="000000" w:themeColor="text1"/>
        </w:rPr>
        <w:t>根據所提供的資料，回答</w:t>
      </w:r>
      <w:r w:rsidRPr="005E299D">
        <w:rPr>
          <w:rFonts w:hint="eastAsia"/>
          <w:color w:val="000000" w:themeColor="text1"/>
        </w:rPr>
        <w:t>第</w:t>
      </w:r>
      <w:r w:rsidR="00BE456C">
        <w:rPr>
          <w:rFonts w:hint="eastAsia"/>
          <w:color w:val="000000" w:themeColor="text1"/>
        </w:rPr>
        <w:t>27</w:t>
      </w:r>
      <w:r w:rsidRPr="005E299D">
        <w:rPr>
          <w:rFonts w:hint="eastAsia"/>
          <w:color w:val="000000" w:themeColor="text1"/>
        </w:rPr>
        <w:t>〜</w:t>
      </w:r>
      <w:r w:rsidR="00BE456C">
        <w:rPr>
          <w:rFonts w:hint="eastAsia"/>
          <w:color w:val="000000" w:themeColor="text1"/>
        </w:rPr>
        <w:t>28</w:t>
      </w:r>
      <w:r w:rsidRPr="005E299D">
        <w:rPr>
          <w:color w:val="000000" w:themeColor="text1"/>
        </w:rPr>
        <w:t>題：</w:t>
      </w:r>
    </w:p>
    <w:p w:rsidR="005E299D" w:rsidRPr="005E299D" w:rsidRDefault="005E299D" w:rsidP="005E299D">
      <w:pPr>
        <w:tabs>
          <w:tab w:val="left" w:pos="0"/>
        </w:tabs>
        <w:ind w:leftChars="-1" w:left="-2"/>
        <w:rPr>
          <w:color w:val="000000" w:themeColor="text1"/>
        </w:rPr>
      </w:pPr>
    </w:p>
    <w:p w:rsidR="005E299D" w:rsidRPr="005E299D" w:rsidRDefault="00E073A4" w:rsidP="005E299D">
      <w:pPr>
        <w:tabs>
          <w:tab w:val="left" w:pos="0"/>
        </w:tabs>
        <w:ind w:leftChars="-1" w:left="-2"/>
        <w:rPr>
          <w:color w:val="000000" w:themeColor="text1"/>
        </w:rPr>
      </w:pPr>
      <w:r>
        <w:rPr>
          <w:rFonts w:hint="eastAsia"/>
          <w:color w:val="000000" w:themeColor="text1"/>
        </w:rPr>
        <w:t>27</w:t>
      </w:r>
      <w:r w:rsidR="005E299D" w:rsidRPr="005E299D">
        <w:rPr>
          <w:color w:val="000000" w:themeColor="text1"/>
        </w:rPr>
        <w:t>.</w:t>
      </w:r>
      <w:r w:rsidR="005E299D" w:rsidRPr="005E299D">
        <w:rPr>
          <w:rFonts w:hint="eastAsia"/>
          <w:color w:val="000000" w:themeColor="text1"/>
        </w:rPr>
        <w:t>（</w:t>
      </w:r>
      <w:r w:rsidR="005E299D" w:rsidRPr="005E299D">
        <w:rPr>
          <w:color w:val="000000" w:themeColor="text1"/>
        </w:rPr>
        <w:t xml:space="preserve">  </w:t>
      </w:r>
      <w:r w:rsidR="005E299D" w:rsidRPr="005E299D">
        <w:rPr>
          <w:rFonts w:hint="eastAsia"/>
          <w:color w:val="000000" w:themeColor="text1"/>
        </w:rPr>
        <w:t>）</w:t>
      </w:r>
      <w:r w:rsidR="005E299D" w:rsidRPr="005E299D">
        <w:rPr>
          <w:color w:val="000000" w:themeColor="text1"/>
        </w:rPr>
        <w:t xml:space="preserve">請由選文資料，判斷下列何者錯誤？　</w:t>
      </w:r>
      <w:r w:rsidR="005E299D" w:rsidRPr="005E299D">
        <w:rPr>
          <w:color w:val="000000" w:themeColor="text1"/>
        </w:rPr>
        <w:t>(A)</w:t>
      </w:r>
      <w:r w:rsidR="005E299D" w:rsidRPr="005E299D">
        <w:rPr>
          <w:color w:val="000000" w:themeColor="text1"/>
        </w:rPr>
        <w:t xml:space="preserve">即使沒有人為開發，臺灣也可能發生山崩　</w:t>
      </w:r>
      <w:r w:rsidR="005E299D" w:rsidRPr="005E299D">
        <w:rPr>
          <w:color w:val="000000" w:themeColor="text1"/>
        </w:rPr>
        <w:t>(B)</w:t>
      </w:r>
      <w:r w:rsidR="005E299D" w:rsidRPr="005E299D">
        <w:rPr>
          <w:color w:val="000000" w:themeColor="text1"/>
        </w:rPr>
        <w:t>河流劇烈的侵蝕作用為山崩的原因之</w:t>
      </w:r>
      <w:proofErr w:type="gramStart"/>
      <w:r w:rsidR="005E299D" w:rsidRPr="005E299D">
        <w:rPr>
          <w:color w:val="000000" w:themeColor="text1"/>
        </w:rPr>
        <w:t>一</w:t>
      </w:r>
      <w:proofErr w:type="gramEnd"/>
      <w:r w:rsidR="005E299D" w:rsidRPr="005E299D">
        <w:rPr>
          <w:color w:val="000000" w:themeColor="text1"/>
        </w:rPr>
        <w:t xml:space="preserve">　</w:t>
      </w:r>
      <w:r w:rsidR="005E299D" w:rsidRPr="005E299D">
        <w:rPr>
          <w:color w:val="000000" w:themeColor="text1"/>
        </w:rPr>
        <w:t>(C)</w:t>
      </w:r>
      <w:r w:rsidR="005E299D" w:rsidRPr="005E299D">
        <w:rPr>
          <w:color w:val="000000" w:themeColor="text1"/>
        </w:rPr>
        <w:t xml:space="preserve">山崩總有一天會停止　</w:t>
      </w:r>
      <w:r w:rsidR="005E299D" w:rsidRPr="005E299D">
        <w:rPr>
          <w:color w:val="000000" w:themeColor="text1"/>
        </w:rPr>
        <w:t>(D)</w:t>
      </w:r>
      <w:r w:rsidR="005E299D" w:rsidRPr="005E299D">
        <w:rPr>
          <w:color w:val="000000" w:themeColor="text1"/>
        </w:rPr>
        <w:t>板塊運動是山崩的原因之</w:t>
      </w:r>
      <w:proofErr w:type="gramStart"/>
      <w:r w:rsidR="005E299D" w:rsidRPr="005E299D">
        <w:rPr>
          <w:color w:val="000000" w:themeColor="text1"/>
        </w:rPr>
        <w:t>一</w:t>
      </w:r>
      <w:proofErr w:type="gramEnd"/>
      <w:r w:rsidR="005E299D" w:rsidRPr="005E299D">
        <w:rPr>
          <w:color w:val="000000" w:themeColor="text1"/>
        </w:rPr>
        <w:t>。</w:t>
      </w:r>
    </w:p>
    <w:p w:rsidR="005E299D" w:rsidRPr="005E299D" w:rsidRDefault="00E073A4" w:rsidP="005E299D">
      <w:pPr>
        <w:tabs>
          <w:tab w:val="left" w:pos="0"/>
        </w:tabs>
        <w:ind w:leftChars="-1" w:left="-2"/>
        <w:rPr>
          <w:color w:val="000000" w:themeColor="text1"/>
        </w:rPr>
      </w:pPr>
      <w:r>
        <w:rPr>
          <w:rFonts w:hint="eastAsia"/>
          <w:color w:val="000000" w:themeColor="text1"/>
        </w:rPr>
        <w:t>28</w:t>
      </w:r>
      <w:r w:rsidR="005E299D" w:rsidRPr="005E299D">
        <w:rPr>
          <w:color w:val="000000" w:themeColor="text1"/>
        </w:rPr>
        <w:t>.</w:t>
      </w:r>
      <w:r w:rsidR="005E299D" w:rsidRPr="005E299D">
        <w:rPr>
          <w:rFonts w:hint="eastAsia"/>
          <w:color w:val="000000" w:themeColor="text1"/>
        </w:rPr>
        <w:t>（</w:t>
      </w:r>
      <w:r w:rsidR="005E299D" w:rsidRPr="005E299D">
        <w:rPr>
          <w:color w:val="000000" w:themeColor="text1"/>
        </w:rPr>
        <w:t xml:space="preserve">  </w:t>
      </w:r>
      <w:r w:rsidR="005E299D" w:rsidRPr="005E299D">
        <w:rPr>
          <w:rFonts w:hint="eastAsia"/>
          <w:color w:val="000000" w:themeColor="text1"/>
        </w:rPr>
        <w:t>）</w:t>
      </w:r>
      <w:r w:rsidR="005E299D" w:rsidRPr="005E299D">
        <w:rPr>
          <w:color w:val="000000" w:themeColor="text1"/>
        </w:rPr>
        <w:t>山崩發生後若再</w:t>
      </w:r>
      <w:proofErr w:type="gramStart"/>
      <w:r w:rsidR="005E299D" w:rsidRPr="005E299D">
        <w:rPr>
          <w:color w:val="000000" w:themeColor="text1"/>
        </w:rPr>
        <w:t>遇上豪大雨</w:t>
      </w:r>
      <w:proofErr w:type="gramEnd"/>
      <w:r w:rsidR="005E299D" w:rsidRPr="005E299D">
        <w:rPr>
          <w:color w:val="000000" w:themeColor="text1"/>
        </w:rPr>
        <w:t xml:space="preserve">，往往形成土石流。依此判斷，下列何者並非土石流形成的主要條件？　</w:t>
      </w:r>
      <w:r w:rsidR="005E299D" w:rsidRPr="005E299D">
        <w:rPr>
          <w:color w:val="000000" w:themeColor="text1"/>
        </w:rPr>
        <w:t>(A)</w:t>
      </w:r>
      <w:r w:rsidR="005E299D" w:rsidRPr="005E299D">
        <w:rPr>
          <w:color w:val="000000" w:themeColor="text1"/>
        </w:rPr>
        <w:t xml:space="preserve">大量的降雨　</w:t>
      </w:r>
      <w:r w:rsidR="005E299D" w:rsidRPr="005E299D">
        <w:rPr>
          <w:color w:val="000000" w:themeColor="text1"/>
        </w:rPr>
        <w:t>(B)</w:t>
      </w:r>
      <w:r w:rsidR="005E299D" w:rsidRPr="005E299D">
        <w:rPr>
          <w:color w:val="000000" w:themeColor="text1"/>
        </w:rPr>
        <w:t xml:space="preserve">四面環海的地形　</w:t>
      </w:r>
      <w:r w:rsidR="005E299D" w:rsidRPr="005E299D">
        <w:rPr>
          <w:color w:val="000000" w:themeColor="text1"/>
        </w:rPr>
        <w:t>(C)</w:t>
      </w:r>
      <w:r w:rsidR="005E299D" w:rsidRPr="005E299D">
        <w:rPr>
          <w:color w:val="000000" w:themeColor="text1"/>
        </w:rPr>
        <w:t xml:space="preserve">適當的坡度　</w:t>
      </w:r>
      <w:r w:rsidR="005E299D" w:rsidRPr="005E299D">
        <w:rPr>
          <w:color w:val="000000" w:themeColor="text1"/>
        </w:rPr>
        <w:t>(D)</w:t>
      </w:r>
      <w:r w:rsidR="005E299D" w:rsidRPr="005E299D">
        <w:rPr>
          <w:color w:val="000000" w:themeColor="text1"/>
        </w:rPr>
        <w:t>大量堆積的鬆散土石。</w:t>
      </w:r>
    </w:p>
    <w:p w:rsidR="00BC4623" w:rsidRPr="005E299D" w:rsidRDefault="00BC4623" w:rsidP="00BC4623">
      <w:pPr>
        <w:rPr>
          <w:color w:val="000000" w:themeColor="text1"/>
        </w:rPr>
      </w:pPr>
    </w:p>
    <w:p w:rsidR="00E43480" w:rsidRPr="00BC4623" w:rsidRDefault="00E43480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DA453B" w:rsidRDefault="00DA453B" w:rsidP="005E299D">
      <w:pPr>
        <w:tabs>
          <w:tab w:val="left" w:pos="0"/>
        </w:tabs>
        <w:ind w:leftChars="-1" w:left="-2"/>
        <w:rPr>
          <w:sz w:val="32"/>
          <w:szCs w:val="32"/>
        </w:rPr>
      </w:pPr>
    </w:p>
    <w:p w:rsidR="00DA453B" w:rsidRDefault="00DA453B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DA453B" w:rsidRDefault="00DA453B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920E43" w:rsidRDefault="00920E4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920E43" w:rsidRDefault="00920E4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920E43" w:rsidRDefault="00920E4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920E43" w:rsidRDefault="00920E4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920E43" w:rsidRDefault="00920E4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E456C" w:rsidRDefault="00BE456C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BC4623" w:rsidRDefault="00BC4623" w:rsidP="00AB3536">
      <w:pPr>
        <w:snapToGrid w:val="0"/>
        <w:spacing w:line="360" w:lineRule="atLeast"/>
        <w:ind w:left="360"/>
        <w:rPr>
          <w:sz w:val="32"/>
          <w:szCs w:val="32"/>
        </w:rPr>
      </w:pPr>
    </w:p>
    <w:p w:rsidR="00AB3536" w:rsidRPr="006E7540" w:rsidRDefault="00C14334" w:rsidP="00AB3536">
      <w:pPr>
        <w:snapToGrid w:val="0"/>
        <w:spacing w:line="360" w:lineRule="atLeast"/>
        <w:ind w:left="360"/>
        <w:rPr>
          <w:sz w:val="32"/>
          <w:szCs w:val="32"/>
        </w:rPr>
      </w:pPr>
      <w:r w:rsidRPr="006E7540">
        <w:rPr>
          <w:rFonts w:hint="eastAsia"/>
          <w:sz w:val="32"/>
          <w:szCs w:val="32"/>
        </w:rPr>
        <w:lastRenderedPageBreak/>
        <w:t>九</w:t>
      </w:r>
      <w:r w:rsidR="00AB3536" w:rsidRPr="006E7540">
        <w:rPr>
          <w:rFonts w:hint="eastAsia"/>
          <w:sz w:val="32"/>
          <w:szCs w:val="32"/>
        </w:rPr>
        <w:t>年</w:t>
      </w:r>
      <w:r w:rsidR="00AB3536" w:rsidRPr="006E7540">
        <w:rPr>
          <w:rFonts w:hint="eastAsia"/>
          <w:sz w:val="32"/>
          <w:szCs w:val="32"/>
        </w:rPr>
        <w:t>____</w:t>
      </w:r>
      <w:r w:rsidR="00AB3536" w:rsidRPr="006E7540">
        <w:rPr>
          <w:rFonts w:hint="eastAsia"/>
          <w:sz w:val="32"/>
          <w:szCs w:val="32"/>
        </w:rPr>
        <w:t>班</w:t>
      </w:r>
      <w:r w:rsidR="00AB3536" w:rsidRPr="006E7540">
        <w:rPr>
          <w:rFonts w:hint="eastAsia"/>
          <w:sz w:val="32"/>
          <w:szCs w:val="32"/>
        </w:rPr>
        <w:t xml:space="preserve"> </w:t>
      </w:r>
      <w:r w:rsidR="00AB3536" w:rsidRPr="006E7540">
        <w:rPr>
          <w:rFonts w:hint="eastAsia"/>
          <w:sz w:val="32"/>
          <w:szCs w:val="32"/>
        </w:rPr>
        <w:t>座號：</w:t>
      </w:r>
      <w:r w:rsidR="00AB3536" w:rsidRPr="006E7540">
        <w:rPr>
          <w:rFonts w:hint="eastAsia"/>
          <w:sz w:val="32"/>
          <w:szCs w:val="32"/>
        </w:rPr>
        <w:t xml:space="preserve">____   </w:t>
      </w:r>
      <w:r w:rsidR="00AB3536" w:rsidRPr="006E7540">
        <w:rPr>
          <w:rFonts w:hint="eastAsia"/>
          <w:sz w:val="32"/>
          <w:szCs w:val="32"/>
        </w:rPr>
        <w:t>姓名：</w:t>
      </w:r>
      <w:r w:rsidR="00AB3536" w:rsidRPr="006E7540">
        <w:rPr>
          <w:rFonts w:hint="eastAsia"/>
          <w:sz w:val="32"/>
          <w:szCs w:val="32"/>
        </w:rPr>
        <w:t>__________</w:t>
      </w:r>
    </w:p>
    <w:p w:rsidR="00AB3536" w:rsidRPr="006E7540" w:rsidRDefault="00AB3536" w:rsidP="00AB3536">
      <w:pPr>
        <w:snapToGrid w:val="0"/>
        <w:spacing w:line="360" w:lineRule="atLeast"/>
        <w:ind w:left="360"/>
        <w:rPr>
          <w:sz w:val="32"/>
          <w:szCs w:val="32"/>
        </w:rPr>
      </w:pPr>
      <w:r w:rsidRPr="006E7540">
        <w:rPr>
          <w:rFonts w:hint="eastAsia"/>
          <w:sz w:val="32"/>
          <w:szCs w:val="32"/>
        </w:rPr>
        <w:t>【直接在空格處作答並繳回此張試卷】</w:t>
      </w:r>
    </w:p>
    <w:p w:rsidR="00E21208" w:rsidRPr="00AB3536" w:rsidRDefault="00E21208" w:rsidP="00DF5F19">
      <w:pPr>
        <w:rPr>
          <w:rFonts w:ascii="新細明體" w:eastAsia="新細明體" w:hAnsi="新細明體" w:cs="新細明體"/>
        </w:rPr>
      </w:pPr>
    </w:p>
    <w:p w:rsidR="00A03020" w:rsidRPr="00A03020" w:rsidRDefault="00326E21" w:rsidP="00ED1B95">
      <w:pPr>
        <w:pStyle w:val="testTypeHeader"/>
        <w:ind w:left="1748" w:hanging="1323"/>
      </w:pPr>
      <w:r w:rsidRPr="00B84F83">
        <w:rPr>
          <w:rFonts w:hint="eastAsia"/>
        </w:rPr>
        <w:t>手寫題：</w:t>
      </w:r>
      <w:r w:rsidRPr="00B84F83">
        <w:rPr>
          <w:rFonts w:hint="eastAsia"/>
        </w:rPr>
        <w:t>(</w:t>
      </w:r>
      <w:r w:rsidR="0082016C">
        <w:rPr>
          <w:rFonts w:hint="eastAsia"/>
        </w:rPr>
        <w:t>每格</w:t>
      </w:r>
      <w:r w:rsidR="0082016C">
        <w:rPr>
          <w:rFonts w:hint="eastAsia"/>
        </w:rPr>
        <w:t>2</w:t>
      </w:r>
      <w:r w:rsidR="0082016C">
        <w:rPr>
          <w:rFonts w:hint="eastAsia"/>
        </w:rPr>
        <w:t>分，</w:t>
      </w:r>
      <w:r w:rsidR="00142E10">
        <w:rPr>
          <w:rFonts w:hint="eastAsia"/>
        </w:rPr>
        <w:t>共</w:t>
      </w:r>
      <w:r w:rsidR="006E5231">
        <w:rPr>
          <w:rFonts w:hint="eastAsia"/>
        </w:rPr>
        <w:t>3</w:t>
      </w:r>
      <w:r w:rsidR="00E23B8F">
        <w:rPr>
          <w:rFonts w:hint="eastAsia"/>
        </w:rPr>
        <w:t>0</w:t>
      </w:r>
      <w:r w:rsidR="00142E10">
        <w:rPr>
          <w:rFonts w:hint="eastAsia"/>
        </w:rPr>
        <w:t>分</w:t>
      </w:r>
      <w:r w:rsidRPr="00B84F83">
        <w:rPr>
          <w:rFonts w:hint="eastAsia"/>
        </w:rPr>
        <w:t>)</w:t>
      </w:r>
    </w:p>
    <w:p w:rsidR="00DA453B" w:rsidRDefault="00BC4623" w:rsidP="00DA453B">
      <w:pPr>
        <w:widowControl/>
        <w:numPr>
          <w:ilvl w:val="0"/>
          <w:numId w:val="27"/>
        </w:num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DF6AE1C" wp14:editId="4B822E9B">
            <wp:simplePos x="0" y="0"/>
            <wp:positionH relativeFrom="column">
              <wp:posOffset>6136005</wp:posOffset>
            </wp:positionH>
            <wp:positionV relativeFrom="paragraph">
              <wp:posOffset>1572895</wp:posOffset>
            </wp:positionV>
            <wp:extent cx="2287270" cy="15494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鋅銅電池_O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2E3">
        <w:rPr>
          <w:rFonts w:hint="eastAsia"/>
          <w:color w:val="000000"/>
        </w:rPr>
        <w:t>將規格均相同的燈泡、導線和電池連結成下列電路，其中會發光的燈泡有哪些？</w:t>
      </w:r>
      <w:r w:rsidR="00ED1B95">
        <w:rPr>
          <w:rFonts w:hint="eastAsia"/>
          <w:color w:val="000000"/>
        </w:rPr>
        <w:t>(</w:t>
      </w:r>
      <w:r w:rsidR="00ED1B95">
        <w:rPr>
          <w:rFonts w:hint="eastAsia"/>
          <w:color w:val="000000"/>
        </w:rPr>
        <w:t>請用</w:t>
      </w:r>
      <w:r w:rsidR="00ED1B95">
        <w:rPr>
          <w:rFonts w:hint="eastAsia"/>
          <w:color w:val="000000"/>
        </w:rPr>
        <w:t>A</w:t>
      </w:r>
      <w:r w:rsidR="00ED1B95">
        <w:rPr>
          <w:rFonts w:hint="eastAsia"/>
          <w:color w:val="000000"/>
        </w:rPr>
        <w:t>、</w:t>
      </w:r>
      <w:r w:rsidR="00ED1B95">
        <w:rPr>
          <w:rFonts w:hint="eastAsia"/>
          <w:color w:val="000000"/>
        </w:rPr>
        <w:t>B</w:t>
      </w:r>
      <w:r w:rsidR="00ED1B95">
        <w:rPr>
          <w:rFonts w:hint="eastAsia"/>
          <w:color w:val="000000"/>
        </w:rPr>
        <w:t>、</w:t>
      </w:r>
      <w:r w:rsidR="00ED1B95">
        <w:rPr>
          <w:rFonts w:hint="eastAsia"/>
          <w:color w:val="000000"/>
        </w:rPr>
        <w:t>C</w:t>
      </w:r>
      <w:r w:rsidR="00ED1B95">
        <w:rPr>
          <w:rFonts w:hint="eastAsia"/>
          <w:color w:val="000000"/>
        </w:rPr>
        <w:t>、</w:t>
      </w:r>
      <w:r w:rsidR="00ED1B95">
        <w:rPr>
          <w:rFonts w:hint="eastAsia"/>
          <w:color w:val="000000"/>
        </w:rPr>
        <w:t>D</w:t>
      </w:r>
      <w:r w:rsidR="00ED1B95">
        <w:rPr>
          <w:rFonts w:hint="eastAsia"/>
          <w:color w:val="000000"/>
        </w:rPr>
        <w:t>、</w:t>
      </w:r>
      <w:r w:rsidR="00ED1B95">
        <w:rPr>
          <w:rFonts w:hint="eastAsia"/>
          <w:color w:val="000000"/>
        </w:rPr>
        <w:t>E</w:t>
      </w:r>
      <w:r w:rsidR="00ED1B95">
        <w:rPr>
          <w:rFonts w:hint="eastAsia"/>
          <w:color w:val="000000"/>
        </w:rPr>
        <w:t>、</w:t>
      </w:r>
      <w:r w:rsidR="00ED1B95">
        <w:rPr>
          <w:rFonts w:hint="eastAsia"/>
          <w:color w:val="000000"/>
        </w:rPr>
        <w:t>F</w:t>
      </w:r>
      <w:r w:rsidR="00ED1B95">
        <w:rPr>
          <w:rFonts w:hint="eastAsia"/>
          <w:color w:val="000000"/>
        </w:rPr>
        <w:t>回答</w:t>
      </w:r>
      <w:r w:rsidR="00ED1B95">
        <w:rPr>
          <w:rFonts w:hint="eastAsia"/>
          <w:color w:val="000000"/>
        </w:rPr>
        <w:t>)</w:t>
      </w:r>
      <w:r w:rsidR="00E842E3">
        <w:br/>
      </w:r>
      <w:r w:rsidR="00E842E3">
        <w:rPr>
          <w:noProof/>
        </w:rPr>
        <w:drawing>
          <wp:inline distT="0" distB="0" distL="0" distR="0" wp14:anchorId="77419C63" wp14:editId="2B198B03">
            <wp:extent cx="3884878" cy="1165464"/>
            <wp:effectExtent l="0" t="0" r="190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76" cy="11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2E3">
        <w:br/>
      </w:r>
      <w:r w:rsidR="00E842E3">
        <w:rPr>
          <w:rFonts w:hint="eastAsia"/>
          <w:color w:val="000000"/>
        </w:rPr>
        <w:t>答：</w:t>
      </w:r>
      <w:r w:rsidR="00E842E3">
        <w:rPr>
          <w:color w:val="000000"/>
        </w:rPr>
        <w:t>_____________________</w:t>
      </w:r>
    </w:p>
    <w:p w:rsidR="00DA453B" w:rsidRDefault="00DA453B" w:rsidP="00E842E3">
      <w:pPr>
        <w:widowControl/>
        <w:numPr>
          <w:ilvl w:val="0"/>
          <w:numId w:val="27"/>
        </w:numPr>
        <w:tabs>
          <w:tab w:val="left" w:pos="0"/>
        </w:tabs>
      </w:pPr>
      <w:r>
        <w:rPr>
          <w:rFonts w:hint="eastAsia"/>
          <w:color w:val="000000"/>
        </w:rPr>
        <w:t>右</w:t>
      </w:r>
      <w:r w:rsidR="00E842E3">
        <w:rPr>
          <w:rFonts w:hint="eastAsia"/>
          <w:color w:val="000000"/>
        </w:rPr>
        <w:t>圖為銅銀電池，根據電子流動的方向，試回答下列問題：</w:t>
      </w:r>
    </w:p>
    <w:p w:rsidR="00ED1B95" w:rsidRPr="00ED1B95" w:rsidRDefault="00E842E3" w:rsidP="00DA453B">
      <w:pPr>
        <w:widowControl/>
        <w:tabs>
          <w:tab w:val="left" w:pos="0"/>
          <w:tab w:val="left" w:pos="420"/>
        </w:tabs>
        <w:ind w:left="426"/>
      </w:pPr>
      <w:r>
        <w:rPr>
          <w:rFonts w:hint="eastAsia"/>
          <w:color w:val="000000"/>
        </w:rPr>
        <w:t>(1)</w:t>
      </w:r>
      <w:r>
        <w:rPr>
          <w:rFonts w:hint="eastAsia"/>
          <w:color w:val="000000"/>
        </w:rPr>
        <w:t>若活性順序為：銅＞銀，則</w:t>
      </w:r>
      <w:r>
        <w:rPr>
          <w:rFonts w:hint="eastAsia"/>
          <w:color w:val="000000"/>
        </w:rPr>
        <w:t>X</w:t>
      </w:r>
      <w:r>
        <w:rPr>
          <w:rFonts w:hint="eastAsia"/>
          <w:color w:val="000000"/>
        </w:rPr>
        <w:t>板為何種金屬？</w:t>
      </w:r>
      <w:r>
        <w:br/>
      </w:r>
      <w:r>
        <w:rPr>
          <w:rFonts w:hint="eastAsia"/>
          <w:color w:val="000000"/>
        </w:rPr>
        <w:t>答：</w:t>
      </w:r>
      <w:r>
        <w:rPr>
          <w:color w:val="000000"/>
        </w:rPr>
        <w:t>_____________________</w:t>
      </w:r>
    </w:p>
    <w:p w:rsidR="00E842E3" w:rsidRDefault="00ED1B95" w:rsidP="00DA453B">
      <w:pPr>
        <w:widowControl/>
        <w:tabs>
          <w:tab w:val="left" w:pos="0"/>
          <w:tab w:val="left" w:pos="420"/>
        </w:tabs>
        <w:ind w:leftChars="175" w:left="420" w:firstLineChars="2" w:firstLine="5"/>
        <w:rPr>
          <w:color w:val="000000"/>
        </w:rPr>
      </w:pPr>
      <w:r>
        <w:rPr>
          <w:rFonts w:hint="eastAsia"/>
          <w:color w:val="000000"/>
        </w:rPr>
        <w:t>(2)</w:t>
      </w:r>
      <w:proofErr w:type="gramStart"/>
      <w:r>
        <w:rPr>
          <w:rFonts w:hint="eastAsia"/>
          <w:color w:val="000000"/>
        </w:rPr>
        <w:t>檢流計</w:t>
      </w:r>
      <w:proofErr w:type="gramEnd"/>
      <w:r>
        <w:rPr>
          <w:rFonts w:hint="eastAsia"/>
          <w:color w:val="000000"/>
        </w:rPr>
        <w:t>會往何處偏轉？答：</w:t>
      </w:r>
      <w:r>
        <w:rPr>
          <w:color w:val="000000"/>
        </w:rPr>
        <w:t>_______________</w:t>
      </w:r>
      <w:r w:rsidR="00E842E3">
        <w:br/>
      </w:r>
      <w:r>
        <w:rPr>
          <w:rFonts w:hint="eastAsia"/>
          <w:color w:val="000000"/>
        </w:rPr>
        <w:t>(3</w:t>
      </w:r>
      <w:r w:rsidR="00E842E3">
        <w:rPr>
          <w:rFonts w:hint="eastAsia"/>
          <w:color w:val="000000"/>
        </w:rPr>
        <w:t>)X</w:t>
      </w:r>
      <w:r w:rsidR="00E842E3">
        <w:rPr>
          <w:rFonts w:hint="eastAsia"/>
          <w:color w:val="000000"/>
        </w:rPr>
        <w:t>板為</w:t>
      </w:r>
      <w:r w:rsidR="00E842E3">
        <w:rPr>
          <w:rFonts w:hint="eastAsia"/>
          <w:color w:val="000000"/>
        </w:rPr>
        <w:t>______</w:t>
      </w:r>
      <w:r w:rsidR="00E842E3">
        <w:rPr>
          <w:rFonts w:hint="eastAsia"/>
          <w:color w:val="000000"/>
        </w:rPr>
        <w:t>極</w:t>
      </w:r>
      <w:r w:rsidR="00E842E3">
        <w:br/>
      </w:r>
      <w:r>
        <w:rPr>
          <w:rFonts w:hint="eastAsia"/>
          <w:color w:val="000000"/>
        </w:rPr>
        <w:t>(4</w:t>
      </w:r>
      <w:r w:rsidR="00E842E3">
        <w:rPr>
          <w:rFonts w:hint="eastAsia"/>
          <w:color w:val="000000"/>
        </w:rPr>
        <w:t>)</w:t>
      </w:r>
      <w:r w:rsidR="00E842E3">
        <w:rPr>
          <w:rFonts w:hint="eastAsia"/>
          <w:color w:val="000000"/>
        </w:rPr>
        <w:t>左側燒杯內的</w:t>
      </w:r>
      <w:r>
        <w:rPr>
          <w:rFonts w:hint="eastAsia"/>
          <w:color w:val="000000"/>
        </w:rPr>
        <w:t>硫酸銅</w:t>
      </w:r>
      <w:r w:rsidR="00E842E3">
        <w:rPr>
          <w:rFonts w:hint="eastAsia"/>
          <w:color w:val="000000"/>
        </w:rPr>
        <w:t>水溶液顏色將如何變化？</w:t>
      </w:r>
      <w:r w:rsidR="00E842E3">
        <w:br/>
      </w:r>
      <w:r w:rsidR="00E842E3">
        <w:rPr>
          <w:rFonts w:hint="eastAsia"/>
          <w:color w:val="000000"/>
        </w:rPr>
        <w:t>答：</w:t>
      </w:r>
      <w:r w:rsidR="00E842E3">
        <w:rPr>
          <w:color w:val="000000"/>
        </w:rPr>
        <w:t>_____________________</w:t>
      </w:r>
      <w:r w:rsidR="00E842E3">
        <w:br/>
      </w:r>
      <w:r>
        <w:rPr>
          <w:rFonts w:hint="eastAsia"/>
          <w:color w:val="000000"/>
        </w:rPr>
        <w:t>(5</w:t>
      </w:r>
      <w:r w:rsidR="00E842E3">
        <w:rPr>
          <w:rFonts w:hint="eastAsia"/>
          <w:color w:val="000000"/>
        </w:rPr>
        <w:t>)</w:t>
      </w:r>
      <w:proofErr w:type="gramStart"/>
      <w:r w:rsidR="00E842E3">
        <w:rPr>
          <w:rFonts w:hint="eastAsia"/>
          <w:color w:val="000000"/>
        </w:rPr>
        <w:t>若鹽橋內</w:t>
      </w:r>
      <w:proofErr w:type="gramEnd"/>
      <w:r w:rsidR="00E842E3">
        <w:rPr>
          <w:rFonts w:hint="eastAsia"/>
          <w:color w:val="000000"/>
        </w:rPr>
        <w:t>充滿硝酸鈉水溶液，則主要是哪一種離子將會向</w:t>
      </w:r>
      <w:r w:rsidR="00E842E3">
        <w:rPr>
          <w:rFonts w:hint="eastAsia"/>
          <w:color w:val="000000"/>
        </w:rPr>
        <w:t>Y</w:t>
      </w:r>
      <w:r w:rsidR="00E842E3">
        <w:rPr>
          <w:rFonts w:hint="eastAsia"/>
          <w:color w:val="000000"/>
        </w:rPr>
        <w:t>板移動，並幫助導電？</w:t>
      </w:r>
      <w:r w:rsidR="00E842E3">
        <w:br/>
      </w:r>
      <w:r w:rsidR="00E842E3">
        <w:rPr>
          <w:rFonts w:hint="eastAsia"/>
          <w:color w:val="000000"/>
        </w:rPr>
        <w:t>答：</w:t>
      </w:r>
      <w:r w:rsidR="00E842E3">
        <w:rPr>
          <w:color w:val="000000"/>
        </w:rPr>
        <w:t>_____________________</w:t>
      </w:r>
    </w:p>
    <w:p w:rsidR="00BD76B4" w:rsidRDefault="00ED1B95" w:rsidP="00DA453B">
      <w:pPr>
        <w:widowControl/>
        <w:tabs>
          <w:tab w:val="left" w:pos="0"/>
          <w:tab w:val="left" w:pos="420"/>
        </w:tabs>
        <w:ind w:leftChars="175" w:left="420"/>
        <w:rPr>
          <w:color w:val="000000"/>
        </w:rPr>
      </w:pPr>
      <w:r>
        <w:rPr>
          <w:rFonts w:hint="eastAsia"/>
          <w:color w:val="000000"/>
        </w:rPr>
        <w:t>(6)</w:t>
      </w:r>
      <w:r>
        <w:rPr>
          <w:rFonts w:hint="eastAsia"/>
          <w:color w:val="000000"/>
        </w:rPr>
        <w:t>若</w:t>
      </w:r>
      <w:r w:rsidR="00A03020">
        <w:rPr>
          <w:rFonts w:hint="eastAsia"/>
          <w:color w:val="000000"/>
        </w:rPr>
        <w:t>用</w:t>
      </w:r>
      <w:r>
        <w:rPr>
          <w:rFonts w:hint="eastAsia"/>
          <w:color w:val="000000"/>
        </w:rPr>
        <w:t>此</w:t>
      </w:r>
      <w:r w:rsidR="00A03020">
        <w:rPr>
          <w:rFonts w:hint="eastAsia"/>
          <w:color w:val="000000"/>
        </w:rPr>
        <w:t>電池</w:t>
      </w:r>
      <w:r w:rsidR="00D81E8D">
        <w:rPr>
          <w:rFonts w:hint="eastAsia"/>
          <w:color w:val="000000"/>
        </w:rPr>
        <w:t>進行</w:t>
      </w:r>
      <w:r w:rsidR="00A03020">
        <w:rPr>
          <w:rFonts w:hint="eastAsia"/>
          <w:color w:val="000000"/>
        </w:rPr>
        <w:t>鐵製湯匙上鍍鋅，實驗器材如</w:t>
      </w:r>
      <w:r>
        <w:rPr>
          <w:rFonts w:hint="eastAsia"/>
          <w:color w:val="000000"/>
        </w:rPr>
        <w:t>下</w:t>
      </w:r>
      <w:r w:rsidR="00A03020">
        <w:rPr>
          <w:rFonts w:hint="eastAsia"/>
          <w:color w:val="000000"/>
        </w:rPr>
        <w:t>圖所示，</w:t>
      </w:r>
      <w:r>
        <w:rPr>
          <w:rFonts w:hint="eastAsia"/>
          <w:color w:val="000000"/>
        </w:rPr>
        <w:t>則實驗線路應如何連接，才能成為正確的通路？</w:t>
      </w:r>
    </w:p>
    <w:p w:rsidR="00DA453B" w:rsidRDefault="00BC4623" w:rsidP="00DA453B">
      <w:pPr>
        <w:widowControl/>
        <w:tabs>
          <w:tab w:val="left" w:pos="0"/>
          <w:tab w:val="left" w:pos="420"/>
        </w:tabs>
        <w:ind w:leftChars="175" w:left="4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FEB7903" wp14:editId="278E2A8E">
            <wp:simplePos x="0" y="0"/>
            <wp:positionH relativeFrom="column">
              <wp:posOffset>7325360</wp:posOffset>
            </wp:positionH>
            <wp:positionV relativeFrom="paragraph">
              <wp:posOffset>1071880</wp:posOffset>
            </wp:positionV>
            <wp:extent cx="842645" cy="103505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座_O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B4">
        <w:rPr>
          <w:rFonts w:hint="eastAsia"/>
          <w:color w:val="000000"/>
        </w:rPr>
        <w:t>(</w:t>
      </w:r>
      <w:r w:rsidR="00BD76B4">
        <w:rPr>
          <w:rFonts w:hint="eastAsia"/>
          <w:color w:val="000000"/>
        </w:rPr>
        <w:t>請利用丙、丁及</w:t>
      </w:r>
      <w:r w:rsidR="00BD76B4">
        <w:rPr>
          <w:rFonts w:hint="eastAsia"/>
          <w:color w:val="000000"/>
        </w:rPr>
        <w:t>X</w:t>
      </w:r>
      <w:r w:rsidR="00BD76B4">
        <w:rPr>
          <w:rFonts w:hint="eastAsia"/>
          <w:color w:val="000000"/>
        </w:rPr>
        <w:t>板、</w:t>
      </w:r>
      <w:r w:rsidR="00BD76B4">
        <w:rPr>
          <w:rFonts w:hint="eastAsia"/>
          <w:color w:val="000000"/>
        </w:rPr>
        <w:t>Y</w:t>
      </w:r>
      <w:r w:rsidR="00BD76B4">
        <w:rPr>
          <w:rFonts w:hint="eastAsia"/>
          <w:color w:val="000000"/>
        </w:rPr>
        <w:t>板</w:t>
      </w:r>
      <w:r w:rsidR="00E973E7">
        <w:rPr>
          <w:rFonts w:hint="eastAsia"/>
          <w:color w:val="000000"/>
        </w:rPr>
        <w:t>回答</w:t>
      </w:r>
      <w:r w:rsidR="00BD76B4">
        <w:rPr>
          <w:rFonts w:hint="eastAsia"/>
          <w:color w:val="000000"/>
        </w:rPr>
        <w:t>)</w:t>
      </w:r>
      <w:r w:rsidR="00ED1B95">
        <w:br/>
      </w:r>
      <w:r w:rsidR="00ED1B95">
        <w:rPr>
          <w:rFonts w:hint="eastAsia"/>
          <w:color w:val="000000"/>
        </w:rPr>
        <w:t>答：</w:t>
      </w:r>
      <w:r w:rsidR="00ED1B95">
        <w:rPr>
          <w:color w:val="000000"/>
        </w:rPr>
        <w:t>_________________</w:t>
      </w:r>
      <w:r w:rsidR="00BD76B4">
        <w:rPr>
          <w:color w:val="000000"/>
        </w:rPr>
        <w:t>_____________________________</w:t>
      </w:r>
      <w:r w:rsidR="00ED1B95">
        <w:rPr>
          <w:color w:val="000000"/>
        </w:rPr>
        <w:t>____</w:t>
      </w:r>
      <w:r w:rsidR="00A03020">
        <w:br/>
      </w:r>
      <w:r w:rsidR="00A03020">
        <w:rPr>
          <w:noProof/>
        </w:rPr>
        <w:drawing>
          <wp:inline distT="0" distB="0" distL="0" distR="0" wp14:anchorId="71DB9077" wp14:editId="0F421374">
            <wp:extent cx="1368958" cy="1360810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71" cy="13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95" w:rsidRPr="00DA453B" w:rsidRDefault="00DA453B" w:rsidP="00DA453B">
      <w:pPr>
        <w:widowControl/>
        <w:tabs>
          <w:tab w:val="left" w:pos="0"/>
          <w:tab w:val="left" w:pos="420"/>
        </w:tabs>
        <w:ind w:leftChars="119" w:left="420" w:hangingChars="56" w:hanging="134"/>
        <w:rPr>
          <w:color w:val="000000"/>
        </w:rPr>
      </w:pPr>
      <w:r>
        <w:rPr>
          <w:rFonts w:hint="eastAsia"/>
        </w:rPr>
        <w:t>3.</w:t>
      </w:r>
      <w:r>
        <w:rPr>
          <w:color w:val="000000"/>
        </w:rPr>
        <w:t>右</w:t>
      </w:r>
      <w:r w:rsidR="00ED1B95">
        <w:rPr>
          <w:color w:val="000000"/>
        </w:rPr>
        <w:t>圖為生活中常見的</w:t>
      </w:r>
      <w:r w:rsidR="00ED1B95">
        <w:rPr>
          <w:color w:val="000000"/>
        </w:rPr>
        <w:t>110V</w:t>
      </w:r>
      <w:r w:rsidR="00ED1B95">
        <w:rPr>
          <w:color w:val="000000"/>
        </w:rPr>
        <w:t>電源插座</w:t>
      </w:r>
      <w:r w:rsidR="00ED1B95">
        <w:rPr>
          <w:rFonts w:hAnsi="新細明體"/>
          <w:color w:val="000000"/>
        </w:rPr>
        <w:t>，</w:t>
      </w:r>
    </w:p>
    <w:p w:rsidR="00ED1B95" w:rsidRPr="00ED1B95" w:rsidRDefault="00ED1B95" w:rsidP="00DA453B">
      <w:pPr>
        <w:widowControl/>
        <w:tabs>
          <w:tab w:val="left" w:pos="0"/>
          <w:tab w:val="left" w:pos="426"/>
        </w:tabs>
        <w:ind w:leftChars="175" w:left="420" w:firstLineChars="2" w:firstLine="5"/>
        <w:rPr>
          <w:color w:val="000000"/>
        </w:rPr>
      </w:pPr>
      <w:r>
        <w:rPr>
          <w:rFonts w:hAnsi="新細明體" w:hint="eastAsia"/>
          <w:color w:val="000000"/>
        </w:rPr>
        <w:t>(1)</w:t>
      </w:r>
      <w:proofErr w:type="gramStart"/>
      <w:r>
        <w:rPr>
          <w:rFonts w:hAnsi="新細明體"/>
          <w:color w:val="000000"/>
        </w:rPr>
        <w:t>試問活線和</w:t>
      </w:r>
      <w:proofErr w:type="gramEnd"/>
      <w:r>
        <w:rPr>
          <w:rFonts w:hAnsi="新細明體"/>
          <w:color w:val="000000"/>
        </w:rPr>
        <w:t>中性線分別接於圖</w:t>
      </w:r>
      <w:proofErr w:type="gramStart"/>
      <w:r>
        <w:rPr>
          <w:rFonts w:hAnsi="新細明體"/>
          <w:color w:val="000000"/>
        </w:rPr>
        <w:t>中何點後方的插腳</w:t>
      </w:r>
      <w:proofErr w:type="gramEnd"/>
      <w:r>
        <w:rPr>
          <w:rFonts w:hAnsi="新細明體"/>
          <w:color w:val="000000"/>
        </w:rPr>
        <w:t>？</w:t>
      </w:r>
      <w:r>
        <w:rPr>
          <w:rFonts w:hAnsi="新細明體"/>
        </w:rPr>
        <w:t xml:space="preserve"> </w:t>
      </w:r>
      <w:r>
        <w:rPr>
          <w:noProof/>
        </w:rPr>
        <w:br/>
      </w:r>
      <w:r>
        <w:rPr>
          <w:rFonts w:hAnsi="新細明體"/>
          <w:color w:val="000000"/>
        </w:rPr>
        <w:t xml:space="preserve">　</w:t>
      </w:r>
      <w:r>
        <w:rPr>
          <w:rFonts w:hAnsi="新細明體"/>
          <w:color w:val="000000"/>
        </w:rPr>
        <w:t>(A)</w:t>
      </w:r>
      <w:proofErr w:type="gramStart"/>
      <w:r>
        <w:rPr>
          <w:rFonts w:hAnsi="新細明體"/>
          <w:color w:val="000000"/>
        </w:rPr>
        <w:t>活線</w:t>
      </w:r>
      <w:proofErr w:type="gramEnd"/>
      <w:r>
        <w:rPr>
          <w:rFonts w:hAnsi="新細明體"/>
          <w:color w:val="000000"/>
        </w:rPr>
        <w:t xml:space="preserve">：甲，中性線：乙　</w:t>
      </w:r>
      <w:r>
        <w:rPr>
          <w:rFonts w:hAnsi="新細明體"/>
          <w:color w:val="000000"/>
        </w:rPr>
        <w:t>(B)</w:t>
      </w:r>
      <w:proofErr w:type="gramStart"/>
      <w:r>
        <w:rPr>
          <w:rFonts w:hAnsi="新細明體"/>
          <w:color w:val="000000"/>
        </w:rPr>
        <w:t>活線</w:t>
      </w:r>
      <w:proofErr w:type="gramEnd"/>
      <w:r>
        <w:rPr>
          <w:rFonts w:hAnsi="新細明體"/>
          <w:color w:val="000000"/>
        </w:rPr>
        <w:t xml:space="preserve">：甲，中性線：丙　</w:t>
      </w:r>
      <w:r>
        <w:rPr>
          <w:rFonts w:hAnsi="新細明體"/>
          <w:color w:val="000000"/>
        </w:rPr>
        <w:t>(C)</w:t>
      </w:r>
      <w:proofErr w:type="gramStart"/>
      <w:r>
        <w:rPr>
          <w:rFonts w:hAnsi="新細明體"/>
          <w:color w:val="000000"/>
        </w:rPr>
        <w:t>活線</w:t>
      </w:r>
      <w:proofErr w:type="gramEnd"/>
      <w:r>
        <w:rPr>
          <w:rFonts w:hAnsi="新細明體"/>
          <w:color w:val="000000"/>
        </w:rPr>
        <w:t xml:space="preserve">：乙，中性線：丙　</w:t>
      </w:r>
      <w:r>
        <w:rPr>
          <w:rFonts w:hAnsi="新細明體"/>
          <w:color w:val="000000"/>
        </w:rPr>
        <w:t>(D)</w:t>
      </w:r>
      <w:proofErr w:type="gramStart"/>
      <w:r>
        <w:rPr>
          <w:rFonts w:hAnsi="新細明體"/>
          <w:color w:val="000000"/>
        </w:rPr>
        <w:t>活線</w:t>
      </w:r>
      <w:proofErr w:type="gramEnd"/>
      <w:r>
        <w:rPr>
          <w:rFonts w:hAnsi="新細明體"/>
          <w:color w:val="000000"/>
        </w:rPr>
        <w:t>：</w:t>
      </w:r>
      <w:proofErr w:type="gramStart"/>
      <w:r>
        <w:rPr>
          <w:rFonts w:hAnsi="新細明體"/>
          <w:color w:val="000000"/>
        </w:rPr>
        <w:t>丙</w:t>
      </w:r>
      <w:proofErr w:type="gramEnd"/>
      <w:r>
        <w:rPr>
          <w:rFonts w:hAnsi="新細明體"/>
          <w:color w:val="000000"/>
        </w:rPr>
        <w:t>，中性線：甲</w:t>
      </w:r>
    </w:p>
    <w:p w:rsidR="00ED1B95" w:rsidRDefault="00ED1B95" w:rsidP="00ED1B95">
      <w:pPr>
        <w:widowControl/>
        <w:tabs>
          <w:tab w:val="left" w:pos="0"/>
          <w:tab w:val="left" w:pos="420"/>
        </w:tabs>
        <w:ind w:left="720"/>
        <w:rPr>
          <w:rFonts w:hAnsi="新細明體"/>
          <w:color w:val="000000"/>
        </w:rPr>
      </w:pPr>
      <w:r>
        <w:rPr>
          <w:rFonts w:hAnsi="新細明體"/>
          <w:color w:val="000000"/>
        </w:rPr>
        <w:t>答</w:t>
      </w:r>
      <w:r>
        <w:rPr>
          <w:rFonts w:hAnsi="新細明體"/>
          <w:color w:val="000000"/>
        </w:rPr>
        <w:t>:______________</w:t>
      </w:r>
    </w:p>
    <w:p w:rsidR="00ED1B95" w:rsidRDefault="00735F0C" w:rsidP="00DC2267">
      <w:pPr>
        <w:widowControl/>
        <w:tabs>
          <w:tab w:val="left" w:pos="0"/>
          <w:tab w:val="left" w:pos="420"/>
        </w:tabs>
        <w:ind w:firstLineChars="200" w:firstLine="480"/>
        <w:rPr>
          <w:rFonts w:hAnsi="新細明體"/>
          <w:color w:val="000000"/>
        </w:rPr>
      </w:pPr>
      <w:r>
        <w:rPr>
          <w:rFonts w:hAnsi="新細明體" w:hint="eastAsia"/>
          <w:color w:val="000000"/>
        </w:rPr>
        <w:t>(2)</w:t>
      </w:r>
      <w:proofErr w:type="gramStart"/>
      <w:r w:rsidR="00ED1B95">
        <w:rPr>
          <w:rFonts w:hAnsi="新細明體" w:hint="eastAsia"/>
          <w:color w:val="000000"/>
        </w:rPr>
        <w:t>請問</w:t>
      </w:r>
      <w:r w:rsidR="00ED1B95">
        <w:rPr>
          <w:rFonts w:hAnsi="新細明體"/>
          <w:color w:val="000000"/>
        </w:rPr>
        <w:t>乙孔的</w:t>
      </w:r>
      <w:proofErr w:type="gramEnd"/>
      <w:r w:rsidR="00ED1B95">
        <w:rPr>
          <w:rFonts w:hAnsi="新細明體"/>
          <w:color w:val="000000"/>
        </w:rPr>
        <w:t>作用是</w:t>
      </w:r>
      <w:r w:rsidR="00ED1B95">
        <w:rPr>
          <w:rFonts w:hAnsi="新細明體"/>
          <w:color w:val="000000"/>
        </w:rPr>
        <w:t>?</w:t>
      </w:r>
      <w:r w:rsidR="00ED1B95" w:rsidRPr="00A03020">
        <w:rPr>
          <w:rFonts w:hAnsi="新細明體"/>
          <w:color w:val="000000"/>
        </w:rPr>
        <w:t xml:space="preserve"> </w:t>
      </w:r>
      <w:r w:rsidR="00ED1B95">
        <w:rPr>
          <w:rFonts w:hAnsi="新細明體"/>
          <w:color w:val="000000"/>
        </w:rPr>
        <w:t>答</w:t>
      </w:r>
      <w:r w:rsidR="00ED1B95">
        <w:rPr>
          <w:rFonts w:hAnsi="新細明體"/>
          <w:color w:val="000000"/>
        </w:rPr>
        <w:t>:___________</w:t>
      </w:r>
      <w:r w:rsidR="00DA453B">
        <w:rPr>
          <w:rFonts w:hAnsi="新細明體" w:hint="eastAsia"/>
          <w:color w:val="000000"/>
        </w:rPr>
        <w:t>_____________________</w:t>
      </w:r>
      <w:r w:rsidR="00DC2267">
        <w:rPr>
          <w:rFonts w:hAnsi="新細明體"/>
          <w:color w:val="000000"/>
        </w:rPr>
        <w:t>__</w:t>
      </w:r>
      <w:r w:rsidR="00DC2267">
        <w:rPr>
          <w:rFonts w:hAnsi="新細明體" w:hint="eastAsia"/>
          <w:color w:val="000000"/>
        </w:rPr>
        <w:t>______</w:t>
      </w:r>
    </w:p>
    <w:p w:rsidR="00DC2267" w:rsidRDefault="00BC4623" w:rsidP="00735F0C">
      <w:pPr>
        <w:widowControl/>
        <w:tabs>
          <w:tab w:val="left" w:pos="0"/>
          <w:tab w:val="left" w:pos="420"/>
        </w:tabs>
        <w:ind w:firstLineChars="200" w:firstLine="480"/>
        <w:rPr>
          <w:rFonts w:hAnsi="新細明體"/>
          <w:color w:val="00000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B46ABAE" wp14:editId="213509CE">
            <wp:simplePos x="0" y="0"/>
            <wp:positionH relativeFrom="column">
              <wp:posOffset>5393055</wp:posOffset>
            </wp:positionH>
            <wp:positionV relativeFrom="paragraph">
              <wp:posOffset>2540</wp:posOffset>
            </wp:positionV>
            <wp:extent cx="3180080" cy="1200150"/>
            <wp:effectExtent l="0" t="0" r="127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鋅銅電池x2_O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2E3" w:rsidRPr="00DC2267" w:rsidRDefault="00DC2267" w:rsidP="00DC2267">
      <w:pPr>
        <w:widowControl/>
        <w:tabs>
          <w:tab w:val="left" w:pos="426"/>
        </w:tabs>
        <w:ind w:leftChars="117" w:left="521" w:hangingChars="100" w:hanging="240"/>
        <w:rPr>
          <w:rFonts w:hAnsi="新細明體"/>
          <w:color w:val="000000"/>
        </w:rPr>
      </w:pPr>
      <w:r>
        <w:rPr>
          <w:rFonts w:hAnsi="新細明體" w:hint="eastAsia"/>
          <w:color w:val="000000"/>
        </w:rPr>
        <w:t>4.</w:t>
      </w:r>
      <w:r w:rsidR="00DA453B">
        <w:rPr>
          <w:noProof/>
        </w:rPr>
        <w:drawing>
          <wp:anchor distT="0" distB="0" distL="114300" distR="114300" simplePos="0" relativeHeight="251699200" behindDoc="0" locked="0" layoutInCell="1" allowOverlap="1" wp14:anchorId="2490BB48" wp14:editId="5F6D7506">
            <wp:simplePos x="0" y="0"/>
            <wp:positionH relativeFrom="column">
              <wp:posOffset>5663565</wp:posOffset>
            </wp:positionH>
            <wp:positionV relativeFrom="paragraph">
              <wp:posOffset>1170940</wp:posOffset>
            </wp:positionV>
            <wp:extent cx="2568575" cy="1097280"/>
            <wp:effectExtent l="0" t="0" r="3175" b="762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新細明體" w:hint="eastAsia"/>
          <w:color w:val="000000"/>
        </w:rPr>
        <w:t xml:space="preserve"> </w:t>
      </w:r>
      <w:r w:rsidR="00E842E3" w:rsidRPr="00735F0C">
        <w:rPr>
          <w:rFonts w:hint="eastAsia"/>
          <w:color w:val="000000"/>
        </w:rPr>
        <w:t>將</w:t>
      </w:r>
      <w:proofErr w:type="gramStart"/>
      <w:r w:rsidR="00E842E3" w:rsidRPr="00735F0C">
        <w:rPr>
          <w:rFonts w:hint="eastAsia"/>
          <w:color w:val="000000"/>
        </w:rPr>
        <w:t>兩個鋅銅電池</w:t>
      </w:r>
      <w:proofErr w:type="gramEnd"/>
      <w:r w:rsidR="00E842E3" w:rsidRPr="00735F0C">
        <w:rPr>
          <w:rFonts w:hint="eastAsia"/>
          <w:color w:val="000000"/>
        </w:rPr>
        <w:t>連接如</w:t>
      </w:r>
      <w:r w:rsidR="00DA453B">
        <w:rPr>
          <w:rFonts w:hint="eastAsia"/>
          <w:color w:val="000000"/>
        </w:rPr>
        <w:t>右</w:t>
      </w:r>
      <w:r w:rsidR="00E842E3" w:rsidRPr="00735F0C">
        <w:rPr>
          <w:rFonts w:hint="eastAsia"/>
          <w:color w:val="000000"/>
        </w:rPr>
        <w:t>圖所示，試回答下列問題：</w:t>
      </w:r>
      <w:r w:rsidR="00E842E3">
        <w:br/>
      </w:r>
      <w:r w:rsidR="00E842E3" w:rsidRPr="00735F0C">
        <w:rPr>
          <w:rFonts w:hint="eastAsia"/>
          <w:color w:val="000000"/>
        </w:rPr>
        <w:t>(1) C</w:t>
      </w:r>
      <w:r w:rsidR="00E842E3" w:rsidRPr="00735F0C">
        <w:rPr>
          <w:rFonts w:hint="eastAsia"/>
          <w:color w:val="000000"/>
        </w:rPr>
        <w:t>、</w:t>
      </w:r>
      <w:r w:rsidR="00E842E3" w:rsidRPr="00735F0C">
        <w:rPr>
          <w:rFonts w:hint="eastAsia"/>
          <w:color w:val="000000"/>
        </w:rPr>
        <w:t xml:space="preserve">D </w:t>
      </w:r>
      <w:r w:rsidR="00A03020" w:rsidRPr="00735F0C">
        <w:rPr>
          <w:rFonts w:hint="eastAsia"/>
          <w:color w:val="000000"/>
        </w:rPr>
        <w:t>分別</w:t>
      </w:r>
      <w:r w:rsidR="00E842E3" w:rsidRPr="00735F0C">
        <w:rPr>
          <w:rFonts w:hint="eastAsia"/>
          <w:color w:val="000000"/>
        </w:rPr>
        <w:t>應該</w:t>
      </w:r>
      <w:proofErr w:type="gramStart"/>
      <w:r w:rsidR="00E842E3" w:rsidRPr="00735F0C">
        <w:rPr>
          <w:rFonts w:hint="eastAsia"/>
          <w:color w:val="000000"/>
        </w:rPr>
        <w:t>使用鋅片還是</w:t>
      </w:r>
      <w:proofErr w:type="gramEnd"/>
      <w:r w:rsidR="00E842E3" w:rsidRPr="00735F0C">
        <w:rPr>
          <w:rFonts w:hint="eastAsia"/>
          <w:color w:val="000000"/>
        </w:rPr>
        <w:t>銅片，才能使</w:t>
      </w:r>
      <w:proofErr w:type="gramStart"/>
      <w:r w:rsidR="00E842E3" w:rsidRPr="00735F0C">
        <w:rPr>
          <w:rFonts w:hint="eastAsia"/>
          <w:color w:val="000000"/>
        </w:rPr>
        <w:t>兩個鋅銅電池</w:t>
      </w:r>
      <w:proofErr w:type="gramEnd"/>
      <w:r w:rsidR="00E842E3" w:rsidRPr="00735F0C">
        <w:rPr>
          <w:rFonts w:hint="eastAsia"/>
          <w:color w:val="000000"/>
        </w:rPr>
        <w:t>彼此串聯？</w:t>
      </w:r>
      <w:r w:rsidR="00E842E3">
        <w:br/>
      </w:r>
      <w:r w:rsidR="00E842E3" w:rsidRPr="00735F0C">
        <w:rPr>
          <w:rFonts w:hint="eastAsia"/>
          <w:color w:val="000000"/>
        </w:rPr>
        <w:t>答：</w:t>
      </w:r>
      <w:r w:rsidR="00E842E3" w:rsidRPr="00735F0C">
        <w:rPr>
          <w:color w:val="000000"/>
        </w:rPr>
        <w:t>_____________________</w:t>
      </w:r>
      <w:r w:rsidR="00E842E3">
        <w:br/>
      </w:r>
      <w:r w:rsidR="00E842E3" w:rsidRPr="00735F0C">
        <w:rPr>
          <w:rFonts w:hint="eastAsia"/>
          <w:color w:val="000000"/>
        </w:rPr>
        <w:t>(2) A</w:t>
      </w:r>
      <w:r w:rsidR="00E842E3" w:rsidRPr="00735F0C">
        <w:rPr>
          <w:rFonts w:hint="eastAsia"/>
          <w:color w:val="000000"/>
        </w:rPr>
        <w:t>、</w:t>
      </w:r>
      <w:r w:rsidR="00E842E3" w:rsidRPr="00735F0C">
        <w:rPr>
          <w:rFonts w:hint="eastAsia"/>
          <w:color w:val="000000"/>
        </w:rPr>
        <w:t>B</w:t>
      </w:r>
      <w:r w:rsidR="00E842E3" w:rsidRPr="00735F0C">
        <w:rPr>
          <w:rFonts w:hint="eastAsia"/>
          <w:color w:val="000000"/>
        </w:rPr>
        <w:t>、</w:t>
      </w:r>
      <w:r w:rsidR="00E842E3" w:rsidRPr="00735F0C">
        <w:rPr>
          <w:rFonts w:hint="eastAsia"/>
          <w:color w:val="000000"/>
        </w:rPr>
        <w:t>C</w:t>
      </w:r>
      <w:r w:rsidR="00E842E3" w:rsidRPr="00735F0C">
        <w:rPr>
          <w:rFonts w:hint="eastAsia"/>
          <w:color w:val="000000"/>
        </w:rPr>
        <w:t>、</w:t>
      </w:r>
      <w:r w:rsidR="00E842E3" w:rsidRPr="00735F0C">
        <w:rPr>
          <w:rFonts w:hint="eastAsia"/>
          <w:color w:val="000000"/>
        </w:rPr>
        <w:t xml:space="preserve">D </w:t>
      </w:r>
      <w:r w:rsidR="00E842E3" w:rsidRPr="00735F0C">
        <w:rPr>
          <w:rFonts w:hint="eastAsia"/>
          <w:color w:val="000000"/>
        </w:rPr>
        <w:t>電極的極性（＋或－）為何？</w:t>
      </w:r>
      <w:r w:rsidR="00E842E3">
        <w:br/>
      </w:r>
      <w:r w:rsidR="00E842E3" w:rsidRPr="00735F0C">
        <w:rPr>
          <w:rFonts w:hint="eastAsia"/>
          <w:color w:val="000000"/>
        </w:rPr>
        <w:t>答：</w:t>
      </w:r>
      <w:r w:rsidR="00E842E3" w:rsidRPr="00735F0C">
        <w:rPr>
          <w:color w:val="000000"/>
        </w:rPr>
        <w:t>_____________________</w:t>
      </w:r>
    </w:p>
    <w:p w:rsidR="00DC2267" w:rsidRDefault="00DC2267" w:rsidP="00DA453B">
      <w:pPr>
        <w:widowControl/>
        <w:tabs>
          <w:tab w:val="left" w:pos="0"/>
        </w:tabs>
        <w:adjustRightInd w:val="0"/>
        <w:snapToGrid w:val="0"/>
        <w:ind w:left="426"/>
        <w:rPr>
          <w:color w:val="000000"/>
        </w:rPr>
      </w:pPr>
    </w:p>
    <w:p w:rsidR="005E4304" w:rsidRPr="00DC2267" w:rsidRDefault="00DC2267" w:rsidP="00DC2267">
      <w:pPr>
        <w:widowControl/>
        <w:tabs>
          <w:tab w:val="left" w:pos="0"/>
        </w:tabs>
        <w:adjustRightInd w:val="0"/>
        <w:snapToGrid w:val="0"/>
        <w:ind w:leftChars="118" w:left="523" w:hangingChars="100" w:hanging="240"/>
        <w:rPr>
          <w:color w:val="000000"/>
        </w:rPr>
      </w:pPr>
      <w:r>
        <w:rPr>
          <w:rFonts w:hint="eastAsia"/>
          <w:color w:val="000000"/>
        </w:rPr>
        <w:t>5.</w:t>
      </w:r>
      <w:r w:rsidR="00B938BB" w:rsidRPr="00567673">
        <w:rPr>
          <w:rFonts w:hint="eastAsia"/>
          <w:color w:val="000000"/>
        </w:rPr>
        <w:t>小南家中使用的電鍋標示內容如</w:t>
      </w:r>
      <w:r w:rsidR="00DA453B">
        <w:rPr>
          <w:rFonts w:hint="eastAsia"/>
          <w:color w:val="000000"/>
        </w:rPr>
        <w:t>右</w:t>
      </w:r>
      <w:r w:rsidR="00B938BB" w:rsidRPr="00567673">
        <w:rPr>
          <w:rFonts w:hint="eastAsia"/>
          <w:color w:val="000000"/>
        </w:rPr>
        <w:t>圖，試回答下列問題：</w:t>
      </w:r>
      <w:r w:rsidR="00567673">
        <w:rPr>
          <w:rFonts w:hint="eastAsia"/>
          <w:color w:val="000000"/>
        </w:rPr>
        <w:br/>
      </w:r>
      <w:r w:rsidR="00B938BB" w:rsidRPr="00567673">
        <w:rPr>
          <w:color w:val="000000"/>
        </w:rPr>
        <w:t>(1)</w:t>
      </w:r>
      <w:r w:rsidR="00B938BB" w:rsidRPr="00567673">
        <w:rPr>
          <w:rFonts w:hint="eastAsia"/>
          <w:color w:val="000000"/>
        </w:rPr>
        <w:t>電鍋的正常工作電壓為多少？</w:t>
      </w:r>
      <w:r w:rsidR="00B938BB">
        <w:br/>
      </w:r>
      <w:r w:rsidR="00B938BB" w:rsidRPr="00567673">
        <w:rPr>
          <w:rFonts w:hint="eastAsia"/>
          <w:color w:val="000000"/>
        </w:rPr>
        <w:t>答：</w:t>
      </w:r>
      <w:r w:rsidR="00B938BB" w:rsidRPr="00567673">
        <w:rPr>
          <w:color w:val="000000"/>
        </w:rPr>
        <w:t>_____________________</w:t>
      </w:r>
      <w:r w:rsidR="00B938BB">
        <w:br/>
      </w:r>
      <w:r w:rsidR="00B938BB" w:rsidRPr="00567673">
        <w:rPr>
          <w:color w:val="000000"/>
        </w:rPr>
        <w:t>(2)</w:t>
      </w:r>
      <w:r w:rsidR="00B938BB" w:rsidRPr="00567673">
        <w:rPr>
          <w:rFonts w:hint="eastAsia"/>
          <w:color w:val="000000"/>
        </w:rPr>
        <w:t>使用電源為直流電或交流電？</w:t>
      </w:r>
      <w:r w:rsidR="00B938BB">
        <w:br/>
      </w:r>
      <w:r w:rsidR="00B938BB" w:rsidRPr="00567673">
        <w:rPr>
          <w:rFonts w:hint="eastAsia"/>
          <w:color w:val="000000"/>
        </w:rPr>
        <w:t>答：</w:t>
      </w:r>
      <w:r w:rsidR="00B938BB" w:rsidRPr="00567673">
        <w:rPr>
          <w:color w:val="000000"/>
        </w:rPr>
        <w:t>_____________________</w:t>
      </w:r>
      <w:r w:rsidR="00B938BB">
        <w:br/>
      </w:r>
    </w:p>
    <w:p w:rsidR="00735F0C" w:rsidRDefault="00690CF8" w:rsidP="00E83560">
      <w:pPr>
        <w:adjustRightInd w:val="0"/>
        <w:snapToGrid w:val="0"/>
        <w:ind w:left="7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50.2pt;margin-top:10.6pt;width:117.55pt;height:126.5pt;z-index:251694080;mso-position-horizontal-relative:text;mso-position-vertical-relative:text">
            <v:imagedata r:id="rId38" o:title="" cropbottom="7998f" cropright="29586f"/>
            <w10:wrap type="square"/>
          </v:shape>
          <o:OLEObject Type="Embed" ProgID="Word.Picture.8" ShapeID="_x0000_s1031" DrawAspect="Content" ObjectID="_1772877523" r:id="rId39"/>
        </w:pict>
      </w:r>
      <w:r>
        <w:rPr>
          <w:noProof/>
        </w:rPr>
        <w:pict>
          <v:shape id="_x0000_s1030" type="#_x0000_t75" style="position:absolute;left:0;text-align:left;margin-left:451.9pt;margin-top:4.55pt;width:82.9pt;height:126.5pt;z-index:251693056;mso-position-horizontal-relative:text;mso-position-vertical-relative:text">
            <v:imagedata r:id="rId40" o:title="" cropbottom="7998f" cropright="40250f"/>
            <w10:wrap type="square"/>
          </v:shape>
          <o:OLEObject Type="Embed" ProgID="Word.Picture.8" ShapeID="_x0000_s1030" DrawAspect="Content" ObjectID="_1772877524" r:id="rId41"/>
        </w:pict>
      </w:r>
    </w:p>
    <w:p w:rsidR="00ED1B95" w:rsidRPr="00C825A7" w:rsidRDefault="00735F0C" w:rsidP="00DC2267">
      <w:pPr>
        <w:adjustRightInd w:val="0"/>
        <w:snapToGrid w:val="0"/>
        <w:ind w:leftChars="118" w:left="283"/>
      </w:pPr>
      <w:r>
        <w:rPr>
          <w:rFonts w:hint="eastAsia"/>
        </w:rPr>
        <w:t>6.</w:t>
      </w:r>
      <w:r w:rsidR="00ED1B95" w:rsidRPr="00FC4E7B">
        <w:rPr>
          <w:rFonts w:hAnsi="新細明體"/>
          <w:u w:color="000000"/>
        </w:rPr>
        <w:t>如</w:t>
      </w:r>
      <w:r w:rsidR="00DC2267">
        <w:rPr>
          <w:rFonts w:hAnsi="新細明體"/>
          <w:u w:color="000000"/>
        </w:rPr>
        <w:t>右</w:t>
      </w:r>
      <w:r w:rsidR="00ED1B95" w:rsidRPr="00FC4E7B">
        <w:rPr>
          <w:rFonts w:hAnsi="新細明體"/>
          <w:u w:color="000000"/>
        </w:rPr>
        <w:t>圖，在電解槽中加入</w:t>
      </w:r>
      <w:proofErr w:type="gramStart"/>
      <w:r w:rsidR="00ED1B95" w:rsidRPr="00FC4E7B">
        <w:rPr>
          <w:rFonts w:hAnsi="新細明體"/>
          <w:u w:color="000000"/>
        </w:rPr>
        <w:t>蒸餾水並滴入</w:t>
      </w:r>
      <w:proofErr w:type="gramEnd"/>
      <w:r w:rsidR="00ED1B95" w:rsidRPr="00FC4E7B">
        <w:rPr>
          <w:rFonts w:hAnsi="新細明體"/>
          <w:u w:color="000000"/>
        </w:rPr>
        <w:t>數滴</w:t>
      </w:r>
      <w:proofErr w:type="spellStart"/>
      <w:r w:rsidR="00ED1B95" w:rsidRPr="00FC4E7B">
        <w:rPr>
          <w:u w:color="000000"/>
        </w:rPr>
        <w:t>NaOH</w:t>
      </w:r>
      <w:proofErr w:type="spellEnd"/>
      <w:r w:rsidR="00ED1B95" w:rsidRPr="00FC4E7B">
        <w:rPr>
          <w:rFonts w:hAnsi="新細明體"/>
          <w:u w:color="000000"/>
        </w:rPr>
        <w:t>，進行水的電解實驗，</w:t>
      </w:r>
      <w:proofErr w:type="gramStart"/>
      <w:r w:rsidR="00ED1B95" w:rsidRPr="00FC4E7B">
        <w:rPr>
          <w:rFonts w:hAnsi="新細明體"/>
          <w:u w:color="000000"/>
        </w:rPr>
        <w:t>得甲</w:t>
      </w:r>
      <w:proofErr w:type="gramEnd"/>
      <w:r w:rsidR="00ED1B95" w:rsidRPr="00FC4E7B">
        <w:rPr>
          <w:rFonts w:hAnsi="新細明體"/>
          <w:u w:color="000000"/>
        </w:rPr>
        <w:t>、乙兩試管氣體的體積與時間關係圖，</w:t>
      </w:r>
      <w:r w:rsidR="00ED1B95" w:rsidRPr="00C825A7">
        <w:t>電池的</w:t>
      </w:r>
      <w:r w:rsidR="00ED1B95" w:rsidRPr="00C825A7">
        <w:t>A</w:t>
      </w:r>
      <w:r w:rsidR="00ED1B95" w:rsidRPr="00C825A7">
        <w:t>端為</w:t>
      </w:r>
      <w:r w:rsidR="00ED1B95" w:rsidRPr="00C825A7">
        <w:t>_______</w:t>
      </w:r>
      <w:r w:rsidR="00ED1B95" w:rsidRPr="00C825A7">
        <w:t>極，乙氣體是</w:t>
      </w:r>
      <w:r w:rsidR="00ED1B95" w:rsidRPr="00C825A7">
        <w:t>_______</w:t>
      </w:r>
    </w:p>
    <w:p w:rsidR="00ED1B95" w:rsidRPr="00B938BB" w:rsidRDefault="00ED1B95" w:rsidP="00E83560">
      <w:pPr>
        <w:adjustRightInd w:val="0"/>
        <w:snapToGrid w:val="0"/>
        <w:ind w:left="720"/>
      </w:pPr>
    </w:p>
    <w:p w:rsidR="00DC2267" w:rsidRDefault="00DC2267" w:rsidP="003575F5">
      <w:pPr>
        <w:kinsoku w:val="0"/>
        <w:overflowPunct w:val="0"/>
        <w:autoSpaceDE w:val="0"/>
        <w:autoSpaceDN w:val="0"/>
        <w:ind w:left="1262" w:hangingChars="394" w:hanging="1262"/>
        <w:jc w:val="center"/>
        <w:rPr>
          <w:rFonts w:ascii="Times Ten Roman" w:hAnsi="Times Ten Roman"/>
          <w:b/>
          <w:color w:val="000000"/>
          <w:sz w:val="32"/>
          <w:szCs w:val="32"/>
        </w:rPr>
      </w:pPr>
    </w:p>
    <w:p w:rsidR="00326E21" w:rsidRPr="00EE05EC" w:rsidRDefault="00326E21" w:rsidP="003575F5">
      <w:pPr>
        <w:kinsoku w:val="0"/>
        <w:overflowPunct w:val="0"/>
        <w:autoSpaceDE w:val="0"/>
        <w:autoSpaceDN w:val="0"/>
        <w:ind w:left="1262" w:hangingChars="394" w:hanging="1262"/>
        <w:jc w:val="center"/>
        <w:rPr>
          <w:rFonts w:ascii="Times Ten Roman" w:hAnsi="Times Ten Roman"/>
          <w:b/>
          <w:color w:val="000000"/>
          <w:sz w:val="32"/>
          <w:szCs w:val="32"/>
        </w:rPr>
      </w:pPr>
      <w:r w:rsidRPr="00EE05EC">
        <w:rPr>
          <w:rFonts w:ascii="Times Ten Roman" w:hAnsi="Times Ten Roman" w:hint="eastAsia"/>
          <w:b/>
          <w:color w:val="000000"/>
          <w:sz w:val="32"/>
          <w:szCs w:val="32"/>
        </w:rPr>
        <w:t>※題目到此結束，請再檢查！並繳交此張試卷</w:t>
      </w:r>
    </w:p>
    <w:sectPr w:rsidR="00326E21" w:rsidRPr="00EE05EC" w:rsidSect="00181FA1">
      <w:footerReference w:type="even" r:id="rId42"/>
      <w:footerReference w:type="default" r:id="rId43"/>
      <w:pgSz w:w="14572" w:h="20639" w:code="12"/>
      <w:pgMar w:top="851" w:right="567" w:bottom="851" w:left="567" w:header="851" w:footer="992" w:gutter="0"/>
      <w:cols w:sep="1" w:space="425"/>
      <w:docGrid w:type="lines" w:linePitch="326" w:charSpace="5277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F8" w:rsidRDefault="00690CF8">
      <w:r>
        <w:separator/>
      </w:r>
    </w:p>
  </w:endnote>
  <w:endnote w:type="continuationSeparator" w:id="0">
    <w:p w:rsidR="00690CF8" w:rsidRDefault="0069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Te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CD7" w:rsidRDefault="00A92CD7" w:rsidP="00EC187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92CD7" w:rsidRDefault="00A92CD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CD7" w:rsidRDefault="00A92CD7" w:rsidP="00BC4E44">
    <w:pPr>
      <w:pStyle w:val="a5"/>
      <w:framePr w:w="194" w:wrap="around" w:vAnchor="text" w:hAnchor="page" w:x="7288" w:y="50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7614">
      <w:rPr>
        <w:rStyle w:val="a6"/>
        <w:noProof/>
      </w:rPr>
      <w:t>4</w:t>
    </w:r>
    <w:r>
      <w:rPr>
        <w:rStyle w:val="a6"/>
      </w:rPr>
      <w:fldChar w:fldCharType="end"/>
    </w:r>
  </w:p>
  <w:p w:rsidR="00A92CD7" w:rsidRDefault="00A92C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F8" w:rsidRDefault="00690CF8">
      <w:r>
        <w:separator/>
      </w:r>
    </w:p>
  </w:footnote>
  <w:footnote w:type="continuationSeparator" w:id="0">
    <w:p w:rsidR="00690CF8" w:rsidRDefault="00690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">
    <w:nsid w:val="018E5A6D"/>
    <w:multiLevelType w:val="hybridMultilevel"/>
    <w:tmpl w:val="8F0AE284"/>
    <w:lvl w:ilvl="0" w:tplc="18862A48">
      <w:start w:val="1"/>
      <w:numFmt w:val="decimal"/>
      <w:lvlText w:val="(%1)"/>
      <w:lvlJc w:val="left"/>
      <w:pPr>
        <w:ind w:left="13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1DD1E5C"/>
    <w:multiLevelType w:val="hybridMultilevel"/>
    <w:tmpl w:val="D3282036"/>
    <w:lvl w:ilvl="0" w:tplc="84449FF4">
      <w:start w:val="4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F14710"/>
    <w:multiLevelType w:val="hybridMultilevel"/>
    <w:tmpl w:val="385C8570"/>
    <w:lvl w:ilvl="0" w:tplc="DB0CE0E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09B50FD0"/>
    <w:multiLevelType w:val="hybridMultilevel"/>
    <w:tmpl w:val="4C606B20"/>
    <w:lvl w:ilvl="0" w:tplc="643CABB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0D561B"/>
    <w:multiLevelType w:val="singleLevel"/>
    <w:tmpl w:val="67E067E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7">
    <w:nsid w:val="12BD7DC5"/>
    <w:multiLevelType w:val="singleLevel"/>
    <w:tmpl w:val="E0326E3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8">
    <w:nsid w:val="1C5A5CA4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9">
    <w:nsid w:val="1FD84C0C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0">
    <w:nsid w:val="208C4F4A"/>
    <w:multiLevelType w:val="hybridMultilevel"/>
    <w:tmpl w:val="A210BC42"/>
    <w:lvl w:ilvl="0" w:tplc="BF78F0C6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22112404"/>
    <w:multiLevelType w:val="hybridMultilevel"/>
    <w:tmpl w:val="8F0AE284"/>
    <w:lvl w:ilvl="0" w:tplc="18862A48">
      <w:start w:val="1"/>
      <w:numFmt w:val="decimal"/>
      <w:lvlText w:val="(%1)"/>
      <w:lvlJc w:val="left"/>
      <w:pPr>
        <w:ind w:left="13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69134CC"/>
    <w:multiLevelType w:val="hybridMultilevel"/>
    <w:tmpl w:val="48960110"/>
    <w:lvl w:ilvl="0" w:tplc="37169F86">
      <w:start w:val="9"/>
      <w:numFmt w:val="decimal"/>
      <w:lvlText w:val="(　　)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7160807"/>
    <w:multiLevelType w:val="multilevel"/>
    <w:tmpl w:val="5BE00FB8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4">
    <w:nsid w:val="3FA72D93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5">
    <w:nsid w:val="432B09F3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6">
    <w:nsid w:val="4961594C"/>
    <w:multiLevelType w:val="hybridMultilevel"/>
    <w:tmpl w:val="72023DA8"/>
    <w:lvl w:ilvl="0" w:tplc="528086D8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7">
    <w:nsid w:val="503C52D5"/>
    <w:multiLevelType w:val="multilevel"/>
    <w:tmpl w:val="96967B96"/>
    <w:lvl w:ilvl="0">
      <w:start w:val="5"/>
      <w:numFmt w:val="decimal"/>
      <w:lvlText w:val="%1."/>
      <w:lvlJc w:val="right"/>
      <w:pPr>
        <w:tabs>
          <w:tab w:val="num" w:pos="420"/>
        </w:tabs>
        <w:ind w:left="840" w:hanging="420"/>
      </w:pPr>
      <w:rPr>
        <w:rFonts w:ascii="Times New Roman" w:eastAsia="新細明體" w:hAnsi="Times New Roman" w:cs="Times New Roman" w:hint="eastAsia"/>
        <w:w w:val="100"/>
        <w:sz w:val="24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新細明體" w:hAnsi="Times New Roman" w:cs="Times New Roman" w:hint="eastAsia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新細明體" w:hAnsi="Times New Roman" w:cs="Times New Roman"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新細明體" w:hAnsi="Times New Roman" w:cs="Times New Roman" w:hint="eastAsia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新細明體" w:hAnsi="Times New Roman" w:cs="Times New Roman" w:hint="eastAsia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新細明體" w:hAnsi="Times New Roman" w:cs="Times New Roman"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新細明體" w:hAnsi="Times New Roman" w:cs="Times New Roman" w:hint="eastAsia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新細明體" w:hAnsi="Times New Roman" w:cs="Times New Roman" w:hint="eastAsia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新細明體" w:hAnsi="Times New Roman" w:cs="Times New Roman" w:hint="eastAsia"/>
      </w:rPr>
    </w:lvl>
  </w:abstractNum>
  <w:abstractNum w:abstractNumId="18">
    <w:nsid w:val="505B6BAE"/>
    <w:multiLevelType w:val="multilevel"/>
    <w:tmpl w:val="5B3E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6605B9"/>
    <w:multiLevelType w:val="singleLevel"/>
    <w:tmpl w:val="109815E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0">
    <w:nsid w:val="549A5EF5"/>
    <w:multiLevelType w:val="hybridMultilevel"/>
    <w:tmpl w:val="B40230EE"/>
    <w:lvl w:ilvl="0" w:tplc="F95E1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ABC2360"/>
    <w:multiLevelType w:val="hybridMultilevel"/>
    <w:tmpl w:val="8A38EE64"/>
    <w:lvl w:ilvl="0" w:tplc="6CF8D5B8">
      <w:start w:val="10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0416EE2"/>
    <w:multiLevelType w:val="hybridMultilevel"/>
    <w:tmpl w:val="3F3C5B3E"/>
    <w:lvl w:ilvl="0" w:tplc="8AFE955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>
    <w:nsid w:val="6C484D91"/>
    <w:multiLevelType w:val="singleLevel"/>
    <w:tmpl w:val="1BE6C1CE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4">
    <w:nsid w:val="6FC47C1E"/>
    <w:multiLevelType w:val="hybridMultilevel"/>
    <w:tmpl w:val="22C2D1F2"/>
    <w:lvl w:ilvl="0" w:tplc="D7B83F26">
      <w:start w:val="1"/>
      <w:numFmt w:val="upperLetter"/>
      <w:lvlText w:val="(%1)"/>
      <w:lvlJc w:val="left"/>
      <w:pPr>
        <w:tabs>
          <w:tab w:val="num" w:pos="679"/>
        </w:tabs>
        <w:ind w:left="67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58170B"/>
    <w:multiLevelType w:val="hybridMultilevel"/>
    <w:tmpl w:val="D82826AA"/>
    <w:lvl w:ilvl="0" w:tplc="DCF07E6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80110FA"/>
    <w:multiLevelType w:val="singleLevel"/>
    <w:tmpl w:val="CBDEA04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7">
    <w:nsid w:val="7B4147E9"/>
    <w:multiLevelType w:val="multilevel"/>
    <w:tmpl w:val="D6EA8966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8">
    <w:nsid w:val="7BFA0073"/>
    <w:multiLevelType w:val="hybridMultilevel"/>
    <w:tmpl w:val="DE6C7AAC"/>
    <w:lvl w:ilvl="0" w:tplc="77B49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C6F0D85"/>
    <w:multiLevelType w:val="hybridMultilevel"/>
    <w:tmpl w:val="B80E71A0"/>
    <w:lvl w:ilvl="0" w:tplc="57A6ED02">
      <w:start w:val="21"/>
      <w:numFmt w:val="decimal"/>
      <w:lvlText w:val="(　　)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6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8"/>
    <w:lvlOverride w:ilvl="0">
      <w:startOverride w:val="50"/>
    </w:lvlOverride>
  </w:num>
  <w:num w:numId="7">
    <w:abstractNumId w:val="18"/>
    <w:lvlOverride w:ilvl="0">
      <w:startOverride w:val="51"/>
    </w:lvlOverride>
  </w:num>
  <w:num w:numId="8">
    <w:abstractNumId w:val="26"/>
  </w:num>
  <w:num w:numId="9">
    <w:abstractNumId w:val="24"/>
  </w:num>
  <w:num w:numId="10">
    <w:abstractNumId w:val="29"/>
  </w:num>
  <w:num w:numId="11">
    <w:abstractNumId w:val="23"/>
  </w:num>
  <w:num w:numId="12">
    <w:abstractNumId w:val="20"/>
  </w:num>
  <w:num w:numId="13">
    <w:abstractNumId w:val="25"/>
  </w:num>
  <w:num w:numId="14">
    <w:abstractNumId w:val="19"/>
  </w:num>
  <w:num w:numId="15">
    <w:abstractNumId w:val="12"/>
  </w:num>
  <w:num w:numId="16">
    <w:abstractNumId w:val="21"/>
  </w:num>
  <w:num w:numId="17">
    <w:abstractNumId w:val="5"/>
  </w:num>
  <w:num w:numId="18">
    <w:abstractNumId w:val="11"/>
  </w:num>
  <w:num w:numId="19">
    <w:abstractNumId w:val="2"/>
  </w:num>
  <w:num w:numId="20">
    <w:abstractNumId w:val="3"/>
  </w:num>
  <w:num w:numId="21">
    <w:abstractNumId w:val="28"/>
  </w:num>
  <w:num w:numId="22">
    <w:abstractNumId w:val="8"/>
  </w:num>
  <w:num w:numId="23">
    <w:abstractNumId w:val="15"/>
  </w:num>
  <w:num w:numId="24">
    <w:abstractNumId w:val="9"/>
  </w:num>
  <w:num w:numId="25">
    <w:abstractNumId w:val="22"/>
  </w:num>
  <w:num w:numId="26">
    <w:abstractNumId w:val="4"/>
  </w:num>
  <w:num w:numId="27">
    <w:abstractNumId w:val="0"/>
  </w:num>
  <w:num w:numId="28">
    <w:abstractNumId w:val="1"/>
  </w:num>
  <w:num w:numId="29">
    <w:abstractNumId w:val="10"/>
  </w:num>
  <w:num w:numId="30">
    <w:abstractNumId w:val="16"/>
  </w:num>
  <w:num w:numId="31">
    <w:abstractNumId w:val="14"/>
  </w:num>
  <w:num w:numId="3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49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38"/>
    <w:rsid w:val="00000FEF"/>
    <w:rsid w:val="0000311E"/>
    <w:rsid w:val="000033E6"/>
    <w:rsid w:val="00005023"/>
    <w:rsid w:val="000053D9"/>
    <w:rsid w:val="00007ABB"/>
    <w:rsid w:val="0001103A"/>
    <w:rsid w:val="00013D8B"/>
    <w:rsid w:val="000142B1"/>
    <w:rsid w:val="00023D38"/>
    <w:rsid w:val="00027862"/>
    <w:rsid w:val="000321B3"/>
    <w:rsid w:val="000326B1"/>
    <w:rsid w:val="00043139"/>
    <w:rsid w:val="00043BAC"/>
    <w:rsid w:val="00044980"/>
    <w:rsid w:val="00045308"/>
    <w:rsid w:val="00057E48"/>
    <w:rsid w:val="0006326A"/>
    <w:rsid w:val="00071186"/>
    <w:rsid w:val="00071612"/>
    <w:rsid w:val="00072482"/>
    <w:rsid w:val="0008239E"/>
    <w:rsid w:val="00093AE9"/>
    <w:rsid w:val="00097838"/>
    <w:rsid w:val="000A22AE"/>
    <w:rsid w:val="000A4E7F"/>
    <w:rsid w:val="000B3A29"/>
    <w:rsid w:val="000B7831"/>
    <w:rsid w:val="000C1A21"/>
    <w:rsid w:val="000C4A6B"/>
    <w:rsid w:val="000C5FAA"/>
    <w:rsid w:val="000D3F81"/>
    <w:rsid w:val="000D69A1"/>
    <w:rsid w:val="000D6EED"/>
    <w:rsid w:val="000D7A06"/>
    <w:rsid w:val="000E6D10"/>
    <w:rsid w:val="000E7BD7"/>
    <w:rsid w:val="000F0A70"/>
    <w:rsid w:val="000F0AEA"/>
    <w:rsid w:val="000F35FB"/>
    <w:rsid w:val="000F6E94"/>
    <w:rsid w:val="0010133E"/>
    <w:rsid w:val="00101CF8"/>
    <w:rsid w:val="001116F9"/>
    <w:rsid w:val="0011308A"/>
    <w:rsid w:val="001233A8"/>
    <w:rsid w:val="00132076"/>
    <w:rsid w:val="0013216C"/>
    <w:rsid w:val="001364F5"/>
    <w:rsid w:val="00142E10"/>
    <w:rsid w:val="0014527E"/>
    <w:rsid w:val="00145A24"/>
    <w:rsid w:val="00150F75"/>
    <w:rsid w:val="001543F0"/>
    <w:rsid w:val="00154556"/>
    <w:rsid w:val="0015538C"/>
    <w:rsid w:val="00155A20"/>
    <w:rsid w:val="001623B1"/>
    <w:rsid w:val="00162C58"/>
    <w:rsid w:val="001667B1"/>
    <w:rsid w:val="0016736E"/>
    <w:rsid w:val="001801AF"/>
    <w:rsid w:val="00181FA1"/>
    <w:rsid w:val="00181FB9"/>
    <w:rsid w:val="0018345E"/>
    <w:rsid w:val="00185736"/>
    <w:rsid w:val="00191391"/>
    <w:rsid w:val="00192314"/>
    <w:rsid w:val="00194DFB"/>
    <w:rsid w:val="00197286"/>
    <w:rsid w:val="001A2D6B"/>
    <w:rsid w:val="001A3897"/>
    <w:rsid w:val="001A5E14"/>
    <w:rsid w:val="001B77B0"/>
    <w:rsid w:val="001C16CB"/>
    <w:rsid w:val="001C4967"/>
    <w:rsid w:val="001C5D2F"/>
    <w:rsid w:val="001D2B60"/>
    <w:rsid w:val="001D36B2"/>
    <w:rsid w:val="001D3E64"/>
    <w:rsid w:val="001E0C17"/>
    <w:rsid w:val="001E0EA0"/>
    <w:rsid w:val="001E610D"/>
    <w:rsid w:val="001F7348"/>
    <w:rsid w:val="00204DE7"/>
    <w:rsid w:val="00210809"/>
    <w:rsid w:val="002108D2"/>
    <w:rsid w:val="00215DC3"/>
    <w:rsid w:val="00217025"/>
    <w:rsid w:val="0022027C"/>
    <w:rsid w:val="002273E0"/>
    <w:rsid w:val="002376E3"/>
    <w:rsid w:val="00240AF5"/>
    <w:rsid w:val="00243B5C"/>
    <w:rsid w:val="00250692"/>
    <w:rsid w:val="002511C0"/>
    <w:rsid w:val="0025277A"/>
    <w:rsid w:val="00252883"/>
    <w:rsid w:val="00252D01"/>
    <w:rsid w:val="002565E9"/>
    <w:rsid w:val="002610A6"/>
    <w:rsid w:val="00262218"/>
    <w:rsid w:val="002654D1"/>
    <w:rsid w:val="00266680"/>
    <w:rsid w:val="002674F3"/>
    <w:rsid w:val="00270A44"/>
    <w:rsid w:val="00277760"/>
    <w:rsid w:val="00290572"/>
    <w:rsid w:val="002915A6"/>
    <w:rsid w:val="00296A7F"/>
    <w:rsid w:val="00297B17"/>
    <w:rsid w:val="002A2685"/>
    <w:rsid w:val="002A3A18"/>
    <w:rsid w:val="002A598C"/>
    <w:rsid w:val="002A6733"/>
    <w:rsid w:val="002B067F"/>
    <w:rsid w:val="002B7A82"/>
    <w:rsid w:val="002C014C"/>
    <w:rsid w:val="002C440C"/>
    <w:rsid w:val="002C6758"/>
    <w:rsid w:val="002D156A"/>
    <w:rsid w:val="002D1AED"/>
    <w:rsid w:val="002D52F3"/>
    <w:rsid w:val="002D70A0"/>
    <w:rsid w:val="002D788D"/>
    <w:rsid w:val="002E68C4"/>
    <w:rsid w:val="002F3619"/>
    <w:rsid w:val="002F6ABA"/>
    <w:rsid w:val="002F6D64"/>
    <w:rsid w:val="00303B2B"/>
    <w:rsid w:val="00303D1A"/>
    <w:rsid w:val="00310BF8"/>
    <w:rsid w:val="00312A1E"/>
    <w:rsid w:val="00313A42"/>
    <w:rsid w:val="00326E21"/>
    <w:rsid w:val="00327007"/>
    <w:rsid w:val="0033022F"/>
    <w:rsid w:val="00330AEF"/>
    <w:rsid w:val="00333C9C"/>
    <w:rsid w:val="00334874"/>
    <w:rsid w:val="00341609"/>
    <w:rsid w:val="00342F75"/>
    <w:rsid w:val="00344EE1"/>
    <w:rsid w:val="003539C1"/>
    <w:rsid w:val="00355060"/>
    <w:rsid w:val="003575F5"/>
    <w:rsid w:val="00357A3E"/>
    <w:rsid w:val="003653D2"/>
    <w:rsid w:val="00365607"/>
    <w:rsid w:val="003726EA"/>
    <w:rsid w:val="003754B8"/>
    <w:rsid w:val="0037664D"/>
    <w:rsid w:val="00377A33"/>
    <w:rsid w:val="003810FB"/>
    <w:rsid w:val="00386A0F"/>
    <w:rsid w:val="00390030"/>
    <w:rsid w:val="00395867"/>
    <w:rsid w:val="003A082D"/>
    <w:rsid w:val="003A0AF3"/>
    <w:rsid w:val="003A1829"/>
    <w:rsid w:val="003A643F"/>
    <w:rsid w:val="003A75A8"/>
    <w:rsid w:val="003A7CBE"/>
    <w:rsid w:val="003B082D"/>
    <w:rsid w:val="003B232F"/>
    <w:rsid w:val="003B345C"/>
    <w:rsid w:val="003B4CDA"/>
    <w:rsid w:val="003B6EF9"/>
    <w:rsid w:val="003C06F6"/>
    <w:rsid w:val="003C3B43"/>
    <w:rsid w:val="003C46D3"/>
    <w:rsid w:val="003C4BD1"/>
    <w:rsid w:val="003D46AF"/>
    <w:rsid w:val="003D5819"/>
    <w:rsid w:val="003D65DD"/>
    <w:rsid w:val="003E3885"/>
    <w:rsid w:val="003E3DB6"/>
    <w:rsid w:val="003E551E"/>
    <w:rsid w:val="003E5554"/>
    <w:rsid w:val="003F0729"/>
    <w:rsid w:val="003F25AC"/>
    <w:rsid w:val="003F479B"/>
    <w:rsid w:val="00402C90"/>
    <w:rsid w:val="00404C30"/>
    <w:rsid w:val="00405674"/>
    <w:rsid w:val="00406A81"/>
    <w:rsid w:val="004128E6"/>
    <w:rsid w:val="0041428C"/>
    <w:rsid w:val="00415C47"/>
    <w:rsid w:val="00417A3A"/>
    <w:rsid w:val="004205BD"/>
    <w:rsid w:val="00425D66"/>
    <w:rsid w:val="00430DCC"/>
    <w:rsid w:val="00436B65"/>
    <w:rsid w:val="00437912"/>
    <w:rsid w:val="0044127F"/>
    <w:rsid w:val="0044171E"/>
    <w:rsid w:val="00452322"/>
    <w:rsid w:val="004554BE"/>
    <w:rsid w:val="00457EDA"/>
    <w:rsid w:val="004615B3"/>
    <w:rsid w:val="00462747"/>
    <w:rsid w:val="00480C6F"/>
    <w:rsid w:val="00485AE3"/>
    <w:rsid w:val="00485FA3"/>
    <w:rsid w:val="00487AC0"/>
    <w:rsid w:val="00487D98"/>
    <w:rsid w:val="00487DA5"/>
    <w:rsid w:val="004A0C76"/>
    <w:rsid w:val="004A15D5"/>
    <w:rsid w:val="004A6A80"/>
    <w:rsid w:val="004A73E4"/>
    <w:rsid w:val="004C036A"/>
    <w:rsid w:val="004D014E"/>
    <w:rsid w:val="004D1A91"/>
    <w:rsid w:val="004F0DF8"/>
    <w:rsid w:val="004F45EF"/>
    <w:rsid w:val="00503ACC"/>
    <w:rsid w:val="00510267"/>
    <w:rsid w:val="0051502A"/>
    <w:rsid w:val="00515974"/>
    <w:rsid w:val="005223F2"/>
    <w:rsid w:val="0052507E"/>
    <w:rsid w:val="00526B87"/>
    <w:rsid w:val="0053255A"/>
    <w:rsid w:val="005330E7"/>
    <w:rsid w:val="00543C86"/>
    <w:rsid w:val="00545EDD"/>
    <w:rsid w:val="00546179"/>
    <w:rsid w:val="00550542"/>
    <w:rsid w:val="00551A2D"/>
    <w:rsid w:val="00552A0F"/>
    <w:rsid w:val="005532A8"/>
    <w:rsid w:val="00562967"/>
    <w:rsid w:val="0056764B"/>
    <w:rsid w:val="00567673"/>
    <w:rsid w:val="00570496"/>
    <w:rsid w:val="005728C0"/>
    <w:rsid w:val="00574C69"/>
    <w:rsid w:val="00575ECD"/>
    <w:rsid w:val="00577D95"/>
    <w:rsid w:val="0058037E"/>
    <w:rsid w:val="00581D3C"/>
    <w:rsid w:val="00582E0F"/>
    <w:rsid w:val="005839A1"/>
    <w:rsid w:val="005918E0"/>
    <w:rsid w:val="00592349"/>
    <w:rsid w:val="0059493A"/>
    <w:rsid w:val="005A21DC"/>
    <w:rsid w:val="005A387C"/>
    <w:rsid w:val="005B2AD4"/>
    <w:rsid w:val="005B5F3C"/>
    <w:rsid w:val="005C0CF2"/>
    <w:rsid w:val="005D3336"/>
    <w:rsid w:val="005D46D5"/>
    <w:rsid w:val="005E299D"/>
    <w:rsid w:val="005E3BF4"/>
    <w:rsid w:val="005E4304"/>
    <w:rsid w:val="005F21FF"/>
    <w:rsid w:val="005F3290"/>
    <w:rsid w:val="005F57E3"/>
    <w:rsid w:val="005F6928"/>
    <w:rsid w:val="005F7CDC"/>
    <w:rsid w:val="0060275D"/>
    <w:rsid w:val="0060282C"/>
    <w:rsid w:val="00602981"/>
    <w:rsid w:val="00603F4D"/>
    <w:rsid w:val="0060646B"/>
    <w:rsid w:val="00607D21"/>
    <w:rsid w:val="00607F2F"/>
    <w:rsid w:val="006129CE"/>
    <w:rsid w:val="00630FCD"/>
    <w:rsid w:val="00630FDA"/>
    <w:rsid w:val="006341BA"/>
    <w:rsid w:val="0063627F"/>
    <w:rsid w:val="0064121C"/>
    <w:rsid w:val="006416FF"/>
    <w:rsid w:val="00652FFD"/>
    <w:rsid w:val="00655DBF"/>
    <w:rsid w:val="00671529"/>
    <w:rsid w:val="00673238"/>
    <w:rsid w:val="00674657"/>
    <w:rsid w:val="00675407"/>
    <w:rsid w:val="00676977"/>
    <w:rsid w:val="00680E98"/>
    <w:rsid w:val="00681AF7"/>
    <w:rsid w:val="006860DD"/>
    <w:rsid w:val="00687964"/>
    <w:rsid w:val="0069008E"/>
    <w:rsid w:val="006901AC"/>
    <w:rsid w:val="00690CF8"/>
    <w:rsid w:val="006914C5"/>
    <w:rsid w:val="00692F41"/>
    <w:rsid w:val="00695642"/>
    <w:rsid w:val="006A0641"/>
    <w:rsid w:val="006B47AB"/>
    <w:rsid w:val="006C776E"/>
    <w:rsid w:val="006D06A6"/>
    <w:rsid w:val="006D260E"/>
    <w:rsid w:val="006E21F9"/>
    <w:rsid w:val="006E343B"/>
    <w:rsid w:val="006E5231"/>
    <w:rsid w:val="006E7540"/>
    <w:rsid w:val="006E7E65"/>
    <w:rsid w:val="006F272C"/>
    <w:rsid w:val="006F5DFB"/>
    <w:rsid w:val="00706932"/>
    <w:rsid w:val="007118FE"/>
    <w:rsid w:val="0071423F"/>
    <w:rsid w:val="0072082A"/>
    <w:rsid w:val="00722CAF"/>
    <w:rsid w:val="00733AE2"/>
    <w:rsid w:val="007340E7"/>
    <w:rsid w:val="0073430D"/>
    <w:rsid w:val="00735F0C"/>
    <w:rsid w:val="007400AC"/>
    <w:rsid w:val="007410FB"/>
    <w:rsid w:val="007564B4"/>
    <w:rsid w:val="007572EA"/>
    <w:rsid w:val="00757F7D"/>
    <w:rsid w:val="00763F7C"/>
    <w:rsid w:val="00764458"/>
    <w:rsid w:val="00764EC1"/>
    <w:rsid w:val="00771ACF"/>
    <w:rsid w:val="0077343B"/>
    <w:rsid w:val="00774FD0"/>
    <w:rsid w:val="007825A4"/>
    <w:rsid w:val="00782659"/>
    <w:rsid w:val="00782A23"/>
    <w:rsid w:val="00785782"/>
    <w:rsid w:val="007A370C"/>
    <w:rsid w:val="007A3A93"/>
    <w:rsid w:val="007C0769"/>
    <w:rsid w:val="007C62BB"/>
    <w:rsid w:val="007C6D58"/>
    <w:rsid w:val="007D23FA"/>
    <w:rsid w:val="007D27D1"/>
    <w:rsid w:val="007D7A76"/>
    <w:rsid w:val="007E30CD"/>
    <w:rsid w:val="007E3CEB"/>
    <w:rsid w:val="007E58A6"/>
    <w:rsid w:val="007E5A04"/>
    <w:rsid w:val="007E70A1"/>
    <w:rsid w:val="007F0C76"/>
    <w:rsid w:val="007F3486"/>
    <w:rsid w:val="007F50B3"/>
    <w:rsid w:val="007F5379"/>
    <w:rsid w:val="007F6D7B"/>
    <w:rsid w:val="007F7541"/>
    <w:rsid w:val="007F7F29"/>
    <w:rsid w:val="00801072"/>
    <w:rsid w:val="008014B9"/>
    <w:rsid w:val="008049E5"/>
    <w:rsid w:val="00805FAF"/>
    <w:rsid w:val="00806110"/>
    <w:rsid w:val="00811F34"/>
    <w:rsid w:val="00815FAC"/>
    <w:rsid w:val="0081735C"/>
    <w:rsid w:val="0082016C"/>
    <w:rsid w:val="00821CB7"/>
    <w:rsid w:val="00830246"/>
    <w:rsid w:val="00835D9F"/>
    <w:rsid w:val="00843826"/>
    <w:rsid w:val="00846740"/>
    <w:rsid w:val="00847BD3"/>
    <w:rsid w:val="008513F8"/>
    <w:rsid w:val="00852A6A"/>
    <w:rsid w:val="00855252"/>
    <w:rsid w:val="00860999"/>
    <w:rsid w:val="008631BA"/>
    <w:rsid w:val="00866BA0"/>
    <w:rsid w:val="0087199D"/>
    <w:rsid w:val="00872A83"/>
    <w:rsid w:val="008833C5"/>
    <w:rsid w:val="00883C96"/>
    <w:rsid w:val="0089171E"/>
    <w:rsid w:val="008A1505"/>
    <w:rsid w:val="008A3B95"/>
    <w:rsid w:val="008C1C76"/>
    <w:rsid w:val="008C2C0C"/>
    <w:rsid w:val="008C743C"/>
    <w:rsid w:val="008D2CF5"/>
    <w:rsid w:val="008D6491"/>
    <w:rsid w:val="008E096E"/>
    <w:rsid w:val="008E17E8"/>
    <w:rsid w:val="008E59C9"/>
    <w:rsid w:val="008F378B"/>
    <w:rsid w:val="008F5D94"/>
    <w:rsid w:val="00901E31"/>
    <w:rsid w:val="0090223C"/>
    <w:rsid w:val="00902A05"/>
    <w:rsid w:val="00902AD2"/>
    <w:rsid w:val="00902BDF"/>
    <w:rsid w:val="00903D97"/>
    <w:rsid w:val="009056D9"/>
    <w:rsid w:val="00906713"/>
    <w:rsid w:val="00910206"/>
    <w:rsid w:val="00920CEB"/>
    <w:rsid w:val="00920E43"/>
    <w:rsid w:val="0092201D"/>
    <w:rsid w:val="00926367"/>
    <w:rsid w:val="00926828"/>
    <w:rsid w:val="009304B1"/>
    <w:rsid w:val="0093099F"/>
    <w:rsid w:val="00931ADC"/>
    <w:rsid w:val="0093404D"/>
    <w:rsid w:val="0093538A"/>
    <w:rsid w:val="00942774"/>
    <w:rsid w:val="0094499F"/>
    <w:rsid w:val="009477FB"/>
    <w:rsid w:val="00954B94"/>
    <w:rsid w:val="00960D95"/>
    <w:rsid w:val="009743ED"/>
    <w:rsid w:val="0098331A"/>
    <w:rsid w:val="00984F55"/>
    <w:rsid w:val="009865A9"/>
    <w:rsid w:val="00990ADA"/>
    <w:rsid w:val="00993039"/>
    <w:rsid w:val="009935DF"/>
    <w:rsid w:val="009936EA"/>
    <w:rsid w:val="00994DA6"/>
    <w:rsid w:val="00996071"/>
    <w:rsid w:val="009960AA"/>
    <w:rsid w:val="009A3E00"/>
    <w:rsid w:val="009A7342"/>
    <w:rsid w:val="009A74EB"/>
    <w:rsid w:val="009B2B99"/>
    <w:rsid w:val="009B4F9E"/>
    <w:rsid w:val="009C234A"/>
    <w:rsid w:val="009C3A2B"/>
    <w:rsid w:val="009C5B81"/>
    <w:rsid w:val="009C5D7A"/>
    <w:rsid w:val="009D1741"/>
    <w:rsid w:val="009D1AE5"/>
    <w:rsid w:val="009D26E8"/>
    <w:rsid w:val="009E156D"/>
    <w:rsid w:val="009F013B"/>
    <w:rsid w:val="009F7D3F"/>
    <w:rsid w:val="00A00E10"/>
    <w:rsid w:val="00A02142"/>
    <w:rsid w:val="00A03020"/>
    <w:rsid w:val="00A076B6"/>
    <w:rsid w:val="00A16B83"/>
    <w:rsid w:val="00A17614"/>
    <w:rsid w:val="00A21D89"/>
    <w:rsid w:val="00A240B2"/>
    <w:rsid w:val="00A2578C"/>
    <w:rsid w:val="00A33EDB"/>
    <w:rsid w:val="00A35DC6"/>
    <w:rsid w:val="00A40140"/>
    <w:rsid w:val="00A4301F"/>
    <w:rsid w:val="00A45C4F"/>
    <w:rsid w:val="00A530E9"/>
    <w:rsid w:val="00A60262"/>
    <w:rsid w:val="00A608E5"/>
    <w:rsid w:val="00A66171"/>
    <w:rsid w:val="00A66715"/>
    <w:rsid w:val="00A7440A"/>
    <w:rsid w:val="00A853A5"/>
    <w:rsid w:val="00A91886"/>
    <w:rsid w:val="00A92A14"/>
    <w:rsid w:val="00A92CD7"/>
    <w:rsid w:val="00AA24CD"/>
    <w:rsid w:val="00AA262F"/>
    <w:rsid w:val="00AA309C"/>
    <w:rsid w:val="00AA4AC7"/>
    <w:rsid w:val="00AB33CD"/>
    <w:rsid w:val="00AB3536"/>
    <w:rsid w:val="00AC0D0B"/>
    <w:rsid w:val="00AD4D2A"/>
    <w:rsid w:val="00AD4E95"/>
    <w:rsid w:val="00AD73EF"/>
    <w:rsid w:val="00AE074E"/>
    <w:rsid w:val="00AF3ED2"/>
    <w:rsid w:val="00AF4C1F"/>
    <w:rsid w:val="00AF72BE"/>
    <w:rsid w:val="00AF72E2"/>
    <w:rsid w:val="00B06FD2"/>
    <w:rsid w:val="00B1429F"/>
    <w:rsid w:val="00B16F04"/>
    <w:rsid w:val="00B20B4C"/>
    <w:rsid w:val="00B31134"/>
    <w:rsid w:val="00B315C2"/>
    <w:rsid w:val="00B34407"/>
    <w:rsid w:val="00B35A27"/>
    <w:rsid w:val="00B44351"/>
    <w:rsid w:val="00B47864"/>
    <w:rsid w:val="00B51BAD"/>
    <w:rsid w:val="00B51CCE"/>
    <w:rsid w:val="00B62EF2"/>
    <w:rsid w:val="00B655CE"/>
    <w:rsid w:val="00B66870"/>
    <w:rsid w:val="00B66FD5"/>
    <w:rsid w:val="00B8299E"/>
    <w:rsid w:val="00B84F83"/>
    <w:rsid w:val="00B85EBA"/>
    <w:rsid w:val="00B90DD9"/>
    <w:rsid w:val="00B938BB"/>
    <w:rsid w:val="00BA0A11"/>
    <w:rsid w:val="00BA0ACF"/>
    <w:rsid w:val="00BA1418"/>
    <w:rsid w:val="00BA7060"/>
    <w:rsid w:val="00BB176F"/>
    <w:rsid w:val="00BB32C5"/>
    <w:rsid w:val="00BC0645"/>
    <w:rsid w:val="00BC0983"/>
    <w:rsid w:val="00BC4623"/>
    <w:rsid w:val="00BC4E44"/>
    <w:rsid w:val="00BC61DA"/>
    <w:rsid w:val="00BD5A9D"/>
    <w:rsid w:val="00BD76B4"/>
    <w:rsid w:val="00BE218A"/>
    <w:rsid w:val="00BE456C"/>
    <w:rsid w:val="00BE4765"/>
    <w:rsid w:val="00BF4470"/>
    <w:rsid w:val="00C049F0"/>
    <w:rsid w:val="00C04BF3"/>
    <w:rsid w:val="00C117B4"/>
    <w:rsid w:val="00C14334"/>
    <w:rsid w:val="00C2184D"/>
    <w:rsid w:val="00C22F33"/>
    <w:rsid w:val="00C24982"/>
    <w:rsid w:val="00C327CE"/>
    <w:rsid w:val="00C32C18"/>
    <w:rsid w:val="00C33AA3"/>
    <w:rsid w:val="00C346F4"/>
    <w:rsid w:val="00C34FE4"/>
    <w:rsid w:val="00C36794"/>
    <w:rsid w:val="00C42DB3"/>
    <w:rsid w:val="00C44527"/>
    <w:rsid w:val="00C46F38"/>
    <w:rsid w:val="00C47EF5"/>
    <w:rsid w:val="00C47F5E"/>
    <w:rsid w:val="00C53E66"/>
    <w:rsid w:val="00C5434C"/>
    <w:rsid w:val="00C62A61"/>
    <w:rsid w:val="00C8107F"/>
    <w:rsid w:val="00C81DB0"/>
    <w:rsid w:val="00C82A76"/>
    <w:rsid w:val="00C83792"/>
    <w:rsid w:val="00C837EC"/>
    <w:rsid w:val="00C83ABB"/>
    <w:rsid w:val="00C85F5D"/>
    <w:rsid w:val="00C86D47"/>
    <w:rsid w:val="00C905CC"/>
    <w:rsid w:val="00C94265"/>
    <w:rsid w:val="00CA4B52"/>
    <w:rsid w:val="00CB4DC5"/>
    <w:rsid w:val="00CB4F1A"/>
    <w:rsid w:val="00CB7E95"/>
    <w:rsid w:val="00CC0314"/>
    <w:rsid w:val="00CC40AC"/>
    <w:rsid w:val="00CC7FC3"/>
    <w:rsid w:val="00CD2D9B"/>
    <w:rsid w:val="00CD32AE"/>
    <w:rsid w:val="00CD4A34"/>
    <w:rsid w:val="00CE5462"/>
    <w:rsid w:val="00CE6071"/>
    <w:rsid w:val="00CE7198"/>
    <w:rsid w:val="00CE771C"/>
    <w:rsid w:val="00CF204F"/>
    <w:rsid w:val="00CF2785"/>
    <w:rsid w:val="00CF3126"/>
    <w:rsid w:val="00CF32E4"/>
    <w:rsid w:val="00D00197"/>
    <w:rsid w:val="00D01182"/>
    <w:rsid w:val="00D020DA"/>
    <w:rsid w:val="00D04077"/>
    <w:rsid w:val="00D0420B"/>
    <w:rsid w:val="00D05154"/>
    <w:rsid w:val="00D05384"/>
    <w:rsid w:val="00D10305"/>
    <w:rsid w:val="00D14329"/>
    <w:rsid w:val="00D14D30"/>
    <w:rsid w:val="00D1574B"/>
    <w:rsid w:val="00D21655"/>
    <w:rsid w:val="00D21B7E"/>
    <w:rsid w:val="00D23B6A"/>
    <w:rsid w:val="00D25C07"/>
    <w:rsid w:val="00D307A8"/>
    <w:rsid w:val="00D349C6"/>
    <w:rsid w:val="00D354FA"/>
    <w:rsid w:val="00D42FBC"/>
    <w:rsid w:val="00D43201"/>
    <w:rsid w:val="00D43B22"/>
    <w:rsid w:val="00D440A8"/>
    <w:rsid w:val="00D5424A"/>
    <w:rsid w:val="00D57399"/>
    <w:rsid w:val="00D57FD3"/>
    <w:rsid w:val="00D70424"/>
    <w:rsid w:val="00D740C6"/>
    <w:rsid w:val="00D748CE"/>
    <w:rsid w:val="00D80C0E"/>
    <w:rsid w:val="00D810E9"/>
    <w:rsid w:val="00D81E8D"/>
    <w:rsid w:val="00D95A07"/>
    <w:rsid w:val="00DA0BD5"/>
    <w:rsid w:val="00DA3DBD"/>
    <w:rsid w:val="00DA453B"/>
    <w:rsid w:val="00DA5236"/>
    <w:rsid w:val="00DB139B"/>
    <w:rsid w:val="00DB252B"/>
    <w:rsid w:val="00DC2267"/>
    <w:rsid w:val="00DC2A42"/>
    <w:rsid w:val="00DC3906"/>
    <w:rsid w:val="00DC49CC"/>
    <w:rsid w:val="00DD404D"/>
    <w:rsid w:val="00DE2186"/>
    <w:rsid w:val="00DE3A15"/>
    <w:rsid w:val="00DE4337"/>
    <w:rsid w:val="00DE5109"/>
    <w:rsid w:val="00DE69B2"/>
    <w:rsid w:val="00DF5F19"/>
    <w:rsid w:val="00DF6FD5"/>
    <w:rsid w:val="00E00AEF"/>
    <w:rsid w:val="00E05170"/>
    <w:rsid w:val="00E0732A"/>
    <w:rsid w:val="00E073A4"/>
    <w:rsid w:val="00E0789F"/>
    <w:rsid w:val="00E10755"/>
    <w:rsid w:val="00E11083"/>
    <w:rsid w:val="00E149CE"/>
    <w:rsid w:val="00E15B3D"/>
    <w:rsid w:val="00E202C2"/>
    <w:rsid w:val="00E20E38"/>
    <w:rsid w:val="00E21208"/>
    <w:rsid w:val="00E23B8F"/>
    <w:rsid w:val="00E2449D"/>
    <w:rsid w:val="00E27516"/>
    <w:rsid w:val="00E30C25"/>
    <w:rsid w:val="00E43480"/>
    <w:rsid w:val="00E441A6"/>
    <w:rsid w:val="00E44DA6"/>
    <w:rsid w:val="00E618A2"/>
    <w:rsid w:val="00E62322"/>
    <w:rsid w:val="00E73460"/>
    <w:rsid w:val="00E83560"/>
    <w:rsid w:val="00E842E3"/>
    <w:rsid w:val="00E84563"/>
    <w:rsid w:val="00E86D72"/>
    <w:rsid w:val="00E871EA"/>
    <w:rsid w:val="00E972D3"/>
    <w:rsid w:val="00E973E7"/>
    <w:rsid w:val="00E97648"/>
    <w:rsid w:val="00E97D46"/>
    <w:rsid w:val="00EA3383"/>
    <w:rsid w:val="00EA6887"/>
    <w:rsid w:val="00EB7781"/>
    <w:rsid w:val="00EC005C"/>
    <w:rsid w:val="00EC1874"/>
    <w:rsid w:val="00ED17CB"/>
    <w:rsid w:val="00ED1B95"/>
    <w:rsid w:val="00ED1E1F"/>
    <w:rsid w:val="00EE05EC"/>
    <w:rsid w:val="00EE44E3"/>
    <w:rsid w:val="00EF031F"/>
    <w:rsid w:val="00EF39CC"/>
    <w:rsid w:val="00EF7E1C"/>
    <w:rsid w:val="00F04409"/>
    <w:rsid w:val="00F16A57"/>
    <w:rsid w:val="00F238F5"/>
    <w:rsid w:val="00F36A73"/>
    <w:rsid w:val="00F43629"/>
    <w:rsid w:val="00F43682"/>
    <w:rsid w:val="00F47C2C"/>
    <w:rsid w:val="00F50754"/>
    <w:rsid w:val="00F51CD1"/>
    <w:rsid w:val="00F53D24"/>
    <w:rsid w:val="00F55348"/>
    <w:rsid w:val="00F56B66"/>
    <w:rsid w:val="00F70690"/>
    <w:rsid w:val="00F84481"/>
    <w:rsid w:val="00F8507D"/>
    <w:rsid w:val="00F9105F"/>
    <w:rsid w:val="00F94CC3"/>
    <w:rsid w:val="00FA01A3"/>
    <w:rsid w:val="00FA3688"/>
    <w:rsid w:val="00FB2001"/>
    <w:rsid w:val="00FB2351"/>
    <w:rsid w:val="00FB2F5E"/>
    <w:rsid w:val="00FB3411"/>
    <w:rsid w:val="00FB4670"/>
    <w:rsid w:val="00FB4C21"/>
    <w:rsid w:val="00FB6D82"/>
    <w:rsid w:val="00FC40F1"/>
    <w:rsid w:val="00FC6A10"/>
    <w:rsid w:val="00FD4047"/>
    <w:rsid w:val="00FD63AB"/>
    <w:rsid w:val="00FE326C"/>
    <w:rsid w:val="00FE60B8"/>
    <w:rsid w:val="00FF2AC0"/>
    <w:rsid w:val="00FF3441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rsid w:val="00630FDA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01E31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901E31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901E31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qFormat/>
    <w:rsid w:val="00901E31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901E31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qFormat/>
    <w:rsid w:val="00901E31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901E31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qFormat/>
    <w:rsid w:val="00901E31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901E31"/>
    <w:pPr>
      <w:adjustRightInd w:val="0"/>
      <w:snapToGrid w:val="0"/>
    </w:pPr>
    <w:rPr>
      <w:rFonts w:eastAsia="新細明體"/>
      <w:kern w:val="0"/>
    </w:rPr>
  </w:style>
  <w:style w:type="paragraph" w:customStyle="1" w:styleId="A4">
    <w:name w:val="(A)"/>
    <w:autoRedefine/>
    <w:rsid w:val="00044980"/>
    <w:pPr>
      <w:ind w:leftChars="133" w:left="630" w:hangingChars="125" w:hanging="305"/>
    </w:pPr>
    <w:rPr>
      <w:rFonts w:eastAsia="新細明體"/>
      <w:kern w:val="2"/>
      <w:sz w:val="24"/>
      <w:szCs w:val="24"/>
    </w:rPr>
  </w:style>
  <w:style w:type="paragraph" w:customStyle="1" w:styleId="10">
    <w:name w:val="10."/>
    <w:basedOn w:val="a"/>
    <w:autoRedefine/>
    <w:rsid w:val="00044980"/>
    <w:pPr>
      <w:tabs>
        <w:tab w:val="left" w:pos="108"/>
        <w:tab w:val="left" w:pos="360"/>
      </w:tabs>
      <w:spacing w:line="320" w:lineRule="exact"/>
      <w:ind w:left="300" w:hangingChars="125" w:hanging="300"/>
      <w:jc w:val="both"/>
    </w:pPr>
    <w:rPr>
      <w:rFonts w:eastAsia="新細明體"/>
    </w:rPr>
  </w:style>
  <w:style w:type="paragraph" w:customStyle="1" w:styleId="11">
    <w:name w:val="1."/>
    <w:autoRedefine/>
    <w:rsid w:val="009960AA"/>
    <w:pPr>
      <w:ind w:left="320" w:hangingChars="131" w:hanging="320"/>
      <w:jc w:val="both"/>
    </w:pPr>
    <w:rPr>
      <w:rFonts w:eastAsia="新細明體"/>
      <w:kern w:val="2"/>
      <w:sz w:val="24"/>
      <w:szCs w:val="24"/>
    </w:rPr>
  </w:style>
  <w:style w:type="paragraph" w:styleId="a5">
    <w:name w:val="footer"/>
    <w:basedOn w:val="a"/>
    <w:rsid w:val="00BC4E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C4E44"/>
  </w:style>
  <w:style w:type="paragraph" w:styleId="a7">
    <w:name w:val="header"/>
    <w:basedOn w:val="a"/>
    <w:rsid w:val="00BC4E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estTypeHeader">
    <w:name w:val="testTypeHeader"/>
    <w:basedOn w:val="1"/>
    <w:next w:val="a"/>
    <w:autoRedefine/>
    <w:rsid w:val="002D70A0"/>
    <w:pPr>
      <w:keepNext w:val="0"/>
      <w:adjustRightInd w:val="0"/>
      <w:snapToGrid w:val="0"/>
      <w:spacing w:before="0" w:after="0" w:line="240" w:lineRule="auto"/>
      <w:ind w:leftChars="177" w:left="425"/>
    </w:pPr>
    <w:rPr>
      <w:rFonts w:eastAsia="標楷體"/>
      <w:sz w:val="28"/>
      <w:szCs w:val="28"/>
    </w:rPr>
  </w:style>
  <w:style w:type="paragraph" w:customStyle="1" w:styleId="noSerialize">
    <w:name w:val="noSerialize"/>
    <w:basedOn w:val="a"/>
    <w:autoRedefine/>
    <w:rsid w:val="00630FDA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630FDA"/>
    <w:pPr>
      <w:ind w:leftChars="0" w:left="907" w:hanging="510"/>
    </w:pPr>
  </w:style>
  <w:style w:type="paragraph" w:customStyle="1" w:styleId="nonChoiceHeader">
    <w:name w:val="nonChoiceHeader"/>
    <w:basedOn w:val="noSerialize"/>
    <w:autoRedefine/>
    <w:rsid w:val="00630FDA"/>
    <w:pPr>
      <w:numPr>
        <w:ilvl w:val="0"/>
        <w:numId w:val="0"/>
      </w:numPr>
      <w:tabs>
        <w:tab w:val="num" w:pos="960"/>
      </w:tabs>
      <w:ind w:left="397" w:hanging="480"/>
    </w:pPr>
  </w:style>
  <w:style w:type="paragraph" w:customStyle="1" w:styleId="12">
    <w:name w:val="內文1"/>
    <w:rsid w:val="001C4967"/>
    <w:pPr>
      <w:widowControl w:val="0"/>
    </w:pPr>
    <w:rPr>
      <w:rFonts w:eastAsia="新細明體"/>
      <w:color w:val="000000"/>
      <w:sz w:val="24"/>
      <w:szCs w:val="24"/>
    </w:rPr>
  </w:style>
  <w:style w:type="paragraph" w:customStyle="1" w:styleId="new1">
    <w:name w:val="自訂選擇題new1"/>
    <w:basedOn w:val="a"/>
    <w:rsid w:val="001C4967"/>
    <w:pPr>
      <w:tabs>
        <w:tab w:val="left" w:pos="357"/>
        <w:tab w:val="center" w:pos="629"/>
        <w:tab w:val="left" w:pos="811"/>
        <w:tab w:val="left" w:pos="1021"/>
        <w:tab w:val="left" w:pos="1134"/>
      </w:tabs>
      <w:spacing w:before="60" w:after="60" w:line="360" w:lineRule="atLeast"/>
      <w:ind w:left="1021" w:hanging="1021"/>
    </w:pPr>
    <w:rPr>
      <w:rFonts w:eastAsia="新細明體"/>
      <w:spacing w:val="8"/>
    </w:rPr>
  </w:style>
  <w:style w:type="paragraph" w:styleId="a8">
    <w:name w:val="List Paragraph"/>
    <w:basedOn w:val="a"/>
    <w:uiPriority w:val="34"/>
    <w:qFormat/>
    <w:rsid w:val="0022027C"/>
    <w:pPr>
      <w:ind w:leftChars="200" w:left="480"/>
    </w:pPr>
    <w:rPr>
      <w:rFonts w:eastAsia="新細明體"/>
    </w:rPr>
  </w:style>
  <w:style w:type="paragraph" w:styleId="a9">
    <w:name w:val="Balloon Text"/>
    <w:basedOn w:val="a"/>
    <w:link w:val="aa"/>
    <w:rsid w:val="00BC61DA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link w:val="a9"/>
    <w:rsid w:val="00BC61DA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05-">
    <w:name w:val="*105-選擇題"/>
    <w:basedOn w:val="a"/>
    <w:qFormat/>
    <w:rsid w:val="008A3B95"/>
    <w:pPr>
      <w:tabs>
        <w:tab w:val="right" w:pos="854"/>
      </w:tabs>
      <w:adjustRightInd w:val="0"/>
      <w:snapToGrid w:val="0"/>
      <w:spacing w:line="400" w:lineRule="atLeast"/>
      <w:ind w:left="344" w:hangingChars="344" w:hanging="344"/>
      <w:jc w:val="both"/>
    </w:pPr>
    <w:rPr>
      <w:snapToGrid w:val="0"/>
      <w:color w:val="000000"/>
      <w:kern w:val="0"/>
      <w:sz w:val="26"/>
      <w:szCs w:val="26"/>
    </w:rPr>
  </w:style>
  <w:style w:type="paragraph" w:customStyle="1" w:styleId="105-0">
    <w:name w:val="*105-詳解"/>
    <w:basedOn w:val="a"/>
    <w:qFormat/>
    <w:rsid w:val="008A3B95"/>
    <w:pPr>
      <w:adjustRightInd w:val="0"/>
      <w:snapToGrid w:val="0"/>
      <w:ind w:left="881" w:hangingChars="339" w:hanging="881"/>
      <w:jc w:val="both"/>
    </w:pPr>
    <w:rPr>
      <w:snapToGrid w:val="0"/>
      <w:color w:val="FF0000"/>
      <w:kern w:val="0"/>
      <w:sz w:val="26"/>
      <w:szCs w:val="26"/>
    </w:rPr>
  </w:style>
  <w:style w:type="character" w:customStyle="1" w:styleId="char">
    <w:name w:val="char國中題目"/>
    <w:rsid w:val="008A3B95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b">
    <w:name w:val="Table Grid"/>
    <w:basedOn w:val="a1"/>
    <w:uiPriority w:val="39"/>
    <w:rsid w:val="00DF5F19"/>
    <w:rPr>
      <w:rFonts w:ascii="Arial" w:eastAsiaTheme="minorEastAsia" w:hAnsi="Arial" w:cs="Arial"/>
      <w:sz w:val="22"/>
      <w:szCs w:val="22"/>
      <w:lang w:val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150F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Normal75ef8f16-557b-4609-ad0c-0f6a24415143">
    <w:name w:val="Normal_75ef8f16-557b-4609-ad0c-0f6a24415143"/>
    <w:rsid w:val="00B34407"/>
    <w:pPr>
      <w:widowControl w:val="0"/>
    </w:pPr>
    <w:rPr>
      <w:rFonts w:eastAsia="新細明體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rsid w:val="00630FDA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01E31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901E31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901E31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qFormat/>
    <w:rsid w:val="00901E31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901E31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qFormat/>
    <w:rsid w:val="00901E31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901E31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qFormat/>
    <w:rsid w:val="00901E31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901E31"/>
    <w:pPr>
      <w:adjustRightInd w:val="0"/>
      <w:snapToGrid w:val="0"/>
    </w:pPr>
    <w:rPr>
      <w:rFonts w:eastAsia="新細明體"/>
      <w:kern w:val="0"/>
    </w:rPr>
  </w:style>
  <w:style w:type="paragraph" w:customStyle="1" w:styleId="A4">
    <w:name w:val="(A)"/>
    <w:autoRedefine/>
    <w:rsid w:val="00044980"/>
    <w:pPr>
      <w:ind w:leftChars="133" w:left="630" w:hangingChars="125" w:hanging="305"/>
    </w:pPr>
    <w:rPr>
      <w:rFonts w:eastAsia="新細明體"/>
      <w:kern w:val="2"/>
      <w:sz w:val="24"/>
      <w:szCs w:val="24"/>
    </w:rPr>
  </w:style>
  <w:style w:type="paragraph" w:customStyle="1" w:styleId="10">
    <w:name w:val="10."/>
    <w:basedOn w:val="a"/>
    <w:autoRedefine/>
    <w:rsid w:val="00044980"/>
    <w:pPr>
      <w:tabs>
        <w:tab w:val="left" w:pos="108"/>
        <w:tab w:val="left" w:pos="360"/>
      </w:tabs>
      <w:spacing w:line="320" w:lineRule="exact"/>
      <w:ind w:left="300" w:hangingChars="125" w:hanging="300"/>
      <w:jc w:val="both"/>
    </w:pPr>
    <w:rPr>
      <w:rFonts w:eastAsia="新細明體"/>
    </w:rPr>
  </w:style>
  <w:style w:type="paragraph" w:customStyle="1" w:styleId="11">
    <w:name w:val="1."/>
    <w:autoRedefine/>
    <w:rsid w:val="009960AA"/>
    <w:pPr>
      <w:ind w:left="320" w:hangingChars="131" w:hanging="320"/>
      <w:jc w:val="both"/>
    </w:pPr>
    <w:rPr>
      <w:rFonts w:eastAsia="新細明體"/>
      <w:kern w:val="2"/>
      <w:sz w:val="24"/>
      <w:szCs w:val="24"/>
    </w:rPr>
  </w:style>
  <w:style w:type="paragraph" w:styleId="a5">
    <w:name w:val="footer"/>
    <w:basedOn w:val="a"/>
    <w:rsid w:val="00BC4E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C4E44"/>
  </w:style>
  <w:style w:type="paragraph" w:styleId="a7">
    <w:name w:val="header"/>
    <w:basedOn w:val="a"/>
    <w:rsid w:val="00BC4E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estTypeHeader">
    <w:name w:val="testTypeHeader"/>
    <w:basedOn w:val="1"/>
    <w:next w:val="a"/>
    <w:autoRedefine/>
    <w:rsid w:val="002D70A0"/>
    <w:pPr>
      <w:keepNext w:val="0"/>
      <w:adjustRightInd w:val="0"/>
      <w:snapToGrid w:val="0"/>
      <w:spacing w:before="0" w:after="0" w:line="240" w:lineRule="auto"/>
      <w:ind w:leftChars="177" w:left="425"/>
    </w:pPr>
    <w:rPr>
      <w:rFonts w:eastAsia="標楷體"/>
      <w:sz w:val="28"/>
      <w:szCs w:val="28"/>
    </w:rPr>
  </w:style>
  <w:style w:type="paragraph" w:customStyle="1" w:styleId="noSerialize">
    <w:name w:val="noSerialize"/>
    <w:basedOn w:val="a"/>
    <w:autoRedefine/>
    <w:rsid w:val="00630FDA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630FDA"/>
    <w:pPr>
      <w:ind w:leftChars="0" w:left="907" w:hanging="510"/>
    </w:pPr>
  </w:style>
  <w:style w:type="paragraph" w:customStyle="1" w:styleId="nonChoiceHeader">
    <w:name w:val="nonChoiceHeader"/>
    <w:basedOn w:val="noSerialize"/>
    <w:autoRedefine/>
    <w:rsid w:val="00630FDA"/>
    <w:pPr>
      <w:numPr>
        <w:ilvl w:val="0"/>
        <w:numId w:val="0"/>
      </w:numPr>
      <w:tabs>
        <w:tab w:val="num" w:pos="960"/>
      </w:tabs>
      <w:ind w:left="397" w:hanging="480"/>
    </w:pPr>
  </w:style>
  <w:style w:type="paragraph" w:customStyle="1" w:styleId="12">
    <w:name w:val="內文1"/>
    <w:rsid w:val="001C4967"/>
    <w:pPr>
      <w:widowControl w:val="0"/>
    </w:pPr>
    <w:rPr>
      <w:rFonts w:eastAsia="新細明體"/>
      <w:color w:val="000000"/>
      <w:sz w:val="24"/>
      <w:szCs w:val="24"/>
    </w:rPr>
  </w:style>
  <w:style w:type="paragraph" w:customStyle="1" w:styleId="new1">
    <w:name w:val="自訂選擇題new1"/>
    <w:basedOn w:val="a"/>
    <w:rsid w:val="001C4967"/>
    <w:pPr>
      <w:tabs>
        <w:tab w:val="left" w:pos="357"/>
        <w:tab w:val="center" w:pos="629"/>
        <w:tab w:val="left" w:pos="811"/>
        <w:tab w:val="left" w:pos="1021"/>
        <w:tab w:val="left" w:pos="1134"/>
      </w:tabs>
      <w:spacing w:before="60" w:after="60" w:line="360" w:lineRule="atLeast"/>
      <w:ind w:left="1021" w:hanging="1021"/>
    </w:pPr>
    <w:rPr>
      <w:rFonts w:eastAsia="新細明體"/>
      <w:spacing w:val="8"/>
    </w:rPr>
  </w:style>
  <w:style w:type="paragraph" w:styleId="a8">
    <w:name w:val="List Paragraph"/>
    <w:basedOn w:val="a"/>
    <w:uiPriority w:val="34"/>
    <w:qFormat/>
    <w:rsid w:val="0022027C"/>
    <w:pPr>
      <w:ind w:leftChars="200" w:left="480"/>
    </w:pPr>
    <w:rPr>
      <w:rFonts w:eastAsia="新細明體"/>
    </w:rPr>
  </w:style>
  <w:style w:type="paragraph" w:styleId="a9">
    <w:name w:val="Balloon Text"/>
    <w:basedOn w:val="a"/>
    <w:link w:val="aa"/>
    <w:rsid w:val="00BC61DA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link w:val="a9"/>
    <w:rsid w:val="00BC61DA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05-">
    <w:name w:val="*105-選擇題"/>
    <w:basedOn w:val="a"/>
    <w:qFormat/>
    <w:rsid w:val="008A3B95"/>
    <w:pPr>
      <w:tabs>
        <w:tab w:val="right" w:pos="854"/>
      </w:tabs>
      <w:adjustRightInd w:val="0"/>
      <w:snapToGrid w:val="0"/>
      <w:spacing w:line="400" w:lineRule="atLeast"/>
      <w:ind w:left="344" w:hangingChars="344" w:hanging="344"/>
      <w:jc w:val="both"/>
    </w:pPr>
    <w:rPr>
      <w:snapToGrid w:val="0"/>
      <w:color w:val="000000"/>
      <w:kern w:val="0"/>
      <w:sz w:val="26"/>
      <w:szCs w:val="26"/>
    </w:rPr>
  </w:style>
  <w:style w:type="paragraph" w:customStyle="1" w:styleId="105-0">
    <w:name w:val="*105-詳解"/>
    <w:basedOn w:val="a"/>
    <w:qFormat/>
    <w:rsid w:val="008A3B95"/>
    <w:pPr>
      <w:adjustRightInd w:val="0"/>
      <w:snapToGrid w:val="0"/>
      <w:ind w:left="881" w:hangingChars="339" w:hanging="881"/>
      <w:jc w:val="both"/>
    </w:pPr>
    <w:rPr>
      <w:snapToGrid w:val="0"/>
      <w:color w:val="FF0000"/>
      <w:kern w:val="0"/>
      <w:sz w:val="26"/>
      <w:szCs w:val="26"/>
    </w:rPr>
  </w:style>
  <w:style w:type="character" w:customStyle="1" w:styleId="char">
    <w:name w:val="char國中題目"/>
    <w:rsid w:val="008A3B95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b">
    <w:name w:val="Table Grid"/>
    <w:basedOn w:val="a1"/>
    <w:uiPriority w:val="39"/>
    <w:rsid w:val="00DF5F19"/>
    <w:rPr>
      <w:rFonts w:ascii="Arial" w:eastAsiaTheme="minorEastAsia" w:hAnsi="Arial" w:cs="Arial"/>
      <w:sz w:val="22"/>
      <w:szCs w:val="22"/>
      <w:lang w:val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150F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Normal75ef8f16-557b-4609-ad0c-0f6a24415143">
    <w:name w:val="Normal_75ef8f16-557b-4609-ad0c-0f6a24415143"/>
    <w:rsid w:val="00B34407"/>
    <w:pPr>
      <w:widowControl w:val="0"/>
    </w:pPr>
    <w:rPr>
      <w:rFonts w:eastAsia="新細明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oleObject" Target="embeddings/oleObject1.bin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1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20" Type="http://schemas.openxmlformats.org/officeDocument/2006/relationships/image" Target="media/image12.png"/><Relationship Id="rId41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ser\LOCALS~1\Temp\HanLin\&#32752;&#26519;&#20986;&#29256;%20&#38988;&#30446;&#21367;2009100120091001200938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61A0C-09A7-4BAF-8747-611DE80E1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翰林出版 題目卷2009100120091001200938</Template>
  <TotalTime>645</TotalTime>
  <Pages>5</Pages>
  <Words>714</Words>
  <Characters>4073</Characters>
  <Application>Microsoft Office Word</Application>
  <DocSecurity>0</DocSecurity>
  <Lines>33</Lines>
  <Paragraphs>9</Paragraphs>
  <ScaleCrop>false</ScaleCrop>
  <Company>888TIGER</Company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___年 ___班 座號：___ 姓名：__________</dc:title>
  <dc:creator>User</dc:creator>
  <cp:lastModifiedBy>A15洪英豪002台北EricstrongA15洪英豪002台北Ericstrong</cp:lastModifiedBy>
  <cp:revision>21</cp:revision>
  <cp:lastPrinted>2024-03-25T00:20:00Z</cp:lastPrinted>
  <dcterms:created xsi:type="dcterms:W3CDTF">2024-03-18T07:39:00Z</dcterms:created>
  <dcterms:modified xsi:type="dcterms:W3CDTF">2024-03-25T05:12:00Z</dcterms:modified>
</cp:coreProperties>
</file>